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AB62D" w14:textId="77777777" w:rsidR="00DA4EC0" w:rsidRPr="00240E71" w:rsidRDefault="00DA4EC0" w:rsidP="00DA4EC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5B9CF0" w14:textId="77777777" w:rsidR="00DA4EC0" w:rsidRDefault="00DA4EC0" w:rsidP="00DA4EC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A06CB1" w14:textId="77777777" w:rsidR="00DA4EC0" w:rsidRPr="0022732C" w:rsidRDefault="00DA4EC0" w:rsidP="00DA4EC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76A368" w14:textId="77777777" w:rsidR="00DA4EC0" w:rsidRDefault="00DA4EC0" w:rsidP="00DA4EC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67B635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0C5D889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10CBF8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C6DDEE1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E0C4C41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8D656BF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1CA9E0E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51E2933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11F4027" w14:textId="77777777" w:rsidR="00DA4EC0" w:rsidRPr="0022732C" w:rsidRDefault="00DA4EC0" w:rsidP="00DA4EC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6ECDB9A" w14:textId="77777777" w:rsidR="00DA4EC0" w:rsidRDefault="00DA4EC0" w:rsidP="00DA4EC0">
      <w:pPr>
        <w:spacing w:line="360" w:lineRule="auto"/>
      </w:pPr>
      <w:r>
        <w:t>Do: Nazwa i siedziba Zamawiającego:</w:t>
      </w:r>
    </w:p>
    <w:p w14:paraId="77B18F10" w14:textId="77777777" w:rsidR="00DA4EC0" w:rsidRPr="00247153" w:rsidRDefault="00DA4EC0" w:rsidP="00DA4EC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1CA5D35" w14:textId="77777777" w:rsidR="00DA4EC0" w:rsidRPr="00247153" w:rsidRDefault="00DA4EC0" w:rsidP="00DA4EC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B66B8F4" w14:textId="77777777" w:rsidR="00DA4EC0" w:rsidRDefault="00DA4EC0" w:rsidP="00DA4EC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ED26ED7" w14:textId="77777777" w:rsidR="00DA4EC0" w:rsidRDefault="00DA4EC0" w:rsidP="00DA4EC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9F2EDDE" w14:textId="77777777" w:rsidR="00DA4EC0" w:rsidRDefault="00DA4EC0" w:rsidP="00DA4EC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579C4D97" w14:textId="77777777" w:rsidR="00DA4EC0" w:rsidRDefault="00DA4EC0" w:rsidP="00DA4EC0">
      <w:pPr>
        <w:ind w:firstLine="3969"/>
        <w:rPr>
          <w:b/>
        </w:rPr>
      </w:pPr>
    </w:p>
    <w:p w14:paraId="225981EF" w14:textId="19FD2B0B" w:rsidR="00DA4EC0" w:rsidRDefault="00DA4EC0" w:rsidP="00DA4EC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-zp.272-</w:t>
      </w:r>
      <w:r>
        <w:rPr>
          <w:b/>
        </w:rPr>
        <w:t>710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5EDA6CC3" w14:textId="77777777" w:rsidR="00DA4EC0" w:rsidRDefault="00DA4EC0" w:rsidP="00DA4EC0">
      <w:pPr>
        <w:tabs>
          <w:tab w:val="right" w:pos="9000"/>
        </w:tabs>
      </w:pPr>
    </w:p>
    <w:p w14:paraId="7C8B64DB" w14:textId="77777777" w:rsidR="00DA4EC0" w:rsidRPr="005F7BDF" w:rsidRDefault="00DA4EC0" w:rsidP="00DA4EC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AA9149B" w14:textId="77777777" w:rsidR="00DA4EC0" w:rsidRPr="005F7BDF" w:rsidRDefault="00DA4EC0" w:rsidP="00DA4EC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3883948" w14:textId="77777777" w:rsidR="00DA4EC0" w:rsidRPr="005F7BDF" w:rsidRDefault="00DA4EC0" w:rsidP="00DA4EC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C0A30C2" w14:textId="77777777" w:rsidR="00DA4EC0" w:rsidRPr="005F7BDF" w:rsidRDefault="00DA4EC0" w:rsidP="00DA4EC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FD65C1" w14:textId="77777777" w:rsidR="00DA4EC0" w:rsidRPr="005F7BDF" w:rsidRDefault="00DA4EC0" w:rsidP="00DA4EC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D3590E0" w14:textId="77777777" w:rsidR="00DA4EC0" w:rsidRPr="002969BE" w:rsidRDefault="00DA4EC0" w:rsidP="00DA4EC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B03D390" w14:textId="77777777" w:rsidR="00DA4EC0" w:rsidRPr="002969BE" w:rsidRDefault="00DA4EC0" w:rsidP="00DA4EC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CD834A0" w14:textId="77777777" w:rsidR="00DA4EC0" w:rsidRPr="002969BE" w:rsidRDefault="00DA4EC0" w:rsidP="00DA4EC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D679499" w14:textId="77777777" w:rsidR="00DA4EC0" w:rsidRPr="002969BE" w:rsidRDefault="00DA4EC0" w:rsidP="00DA4EC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69BC8D71" w14:textId="77777777" w:rsidR="00DA4EC0" w:rsidRPr="002969BE" w:rsidRDefault="00DA4EC0" w:rsidP="00DA4EC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018B1C6B" w14:textId="77777777" w:rsidR="00DA4EC0" w:rsidRPr="00FE545C" w:rsidRDefault="00DA4EC0" w:rsidP="00DA4EC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0CDEBB8" w14:textId="77777777" w:rsidR="00DA4EC0" w:rsidRPr="00FE545C" w:rsidRDefault="00DA4EC0" w:rsidP="00DA4EC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6D8CA30" w14:textId="77777777" w:rsidR="00DA4EC0" w:rsidRDefault="00DA4EC0" w:rsidP="00DA4EC0">
      <w:pPr>
        <w:jc w:val="both"/>
        <w:rPr>
          <w:sz w:val="18"/>
          <w:szCs w:val="18"/>
        </w:rPr>
      </w:pPr>
    </w:p>
    <w:p w14:paraId="45D1584C" w14:textId="77777777" w:rsidR="00DA4EC0" w:rsidRDefault="00DA4EC0" w:rsidP="00DA4EC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B3532AE" w14:textId="77777777" w:rsidR="00DA4EC0" w:rsidRPr="00730EFE" w:rsidRDefault="00DA4EC0" w:rsidP="00DA4EC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2E5F33D" w14:textId="77777777" w:rsidR="00DA4EC0" w:rsidRPr="001D671E" w:rsidRDefault="00DA4EC0" w:rsidP="00DA4E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AB11D37" w14:textId="77777777" w:rsidR="00DA4EC0" w:rsidRDefault="00DA4EC0" w:rsidP="00DA4E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BA8759" w14:textId="77777777" w:rsidR="00DA4EC0" w:rsidRDefault="00DA4EC0" w:rsidP="00DA4E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E715EE" w14:textId="77777777" w:rsidR="00DA4EC0" w:rsidRDefault="00DA4EC0" w:rsidP="00DA4E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138EE" w14:textId="77777777" w:rsidR="00DA4EC0" w:rsidRPr="001D671E" w:rsidRDefault="00DA4EC0" w:rsidP="00DA4EC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A4EC0" w:rsidRPr="00FE545C" w14:paraId="3E144285" w14:textId="77777777" w:rsidTr="000E789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1EAC3" w14:textId="77777777" w:rsidR="00DA4EC0" w:rsidRPr="00FE545C" w:rsidRDefault="00DA4EC0" w:rsidP="000E78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80EAE" w14:textId="77777777" w:rsidR="00DA4EC0" w:rsidRPr="00FE545C" w:rsidRDefault="00DA4EC0" w:rsidP="000E78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C28333A" w14:textId="77777777" w:rsidR="00DA4EC0" w:rsidRPr="00FE545C" w:rsidRDefault="00DA4EC0" w:rsidP="000E78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22864" w14:textId="77777777" w:rsidR="00DA4EC0" w:rsidRPr="00FE545C" w:rsidRDefault="00DA4EC0" w:rsidP="000E78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A4EC0" w:rsidRPr="00FE545C" w14:paraId="55E20DA5" w14:textId="77777777" w:rsidTr="000E789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8B904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E99FB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60F9E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A4EC0" w:rsidRPr="00FE545C" w14:paraId="7C5A0A11" w14:textId="77777777" w:rsidTr="000E789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24656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13174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2EB50" w14:textId="77777777" w:rsidR="00DA4EC0" w:rsidRPr="00FE545C" w:rsidRDefault="00DA4EC0" w:rsidP="000E78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411C40" w14:textId="77777777" w:rsidR="00DA4EC0" w:rsidRDefault="00DA4EC0" w:rsidP="00DA4E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DE57BD2" w14:textId="77777777" w:rsidR="00DA4EC0" w:rsidRPr="00D638CC" w:rsidRDefault="00DA4EC0" w:rsidP="00DA4EC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7CC0672" w14:textId="77777777" w:rsidR="00DA4EC0" w:rsidRPr="002F276A" w:rsidRDefault="00DA4EC0" w:rsidP="00DA4EC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920377A" w14:textId="77777777" w:rsidR="00DA4EC0" w:rsidRPr="002F276A" w:rsidRDefault="00DA4EC0" w:rsidP="00DA4E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3FD2B19" w14:textId="77777777" w:rsidR="00DA4EC0" w:rsidRPr="002F276A" w:rsidRDefault="00DA4EC0" w:rsidP="00DA4E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6B2782" w14:textId="77777777" w:rsidR="00DA4EC0" w:rsidRPr="002F276A" w:rsidRDefault="00DA4EC0" w:rsidP="00DA4E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3D7A6BB" w14:textId="77777777" w:rsidR="00DA4EC0" w:rsidRPr="002F276A" w:rsidRDefault="00DA4EC0" w:rsidP="00DA4E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241B31" w14:textId="77777777" w:rsidR="00DA4EC0" w:rsidRDefault="00DA4EC0" w:rsidP="00DA4E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33F6AD" w14:textId="77777777" w:rsidR="00DA4EC0" w:rsidRDefault="00DA4EC0" w:rsidP="00DA4EC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8B1674" w14:textId="77777777" w:rsidR="00DA4EC0" w:rsidRDefault="00DA4EC0" w:rsidP="00DA4E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9E91E2F" w14:textId="77777777" w:rsidR="00DA4EC0" w:rsidRDefault="00DA4EC0" w:rsidP="00DA4E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37B3D6" w14:textId="77777777" w:rsidR="00DA4EC0" w:rsidRDefault="00DA4EC0" w:rsidP="00DA4E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FAEC84" w14:textId="77777777" w:rsidR="00DA4EC0" w:rsidRDefault="00DA4EC0" w:rsidP="00DA4E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503A48" w14:textId="77777777" w:rsidR="00DA4EC0" w:rsidRDefault="00DA4EC0" w:rsidP="00DA4E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D883B8" w14:textId="77777777" w:rsidR="00DA4EC0" w:rsidRPr="000B45FE" w:rsidRDefault="00DA4EC0" w:rsidP="00DA4E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420018" w14:textId="77777777" w:rsidR="00DA4EC0" w:rsidRDefault="00DA4EC0" w:rsidP="00DA4EC0">
      <w:pPr>
        <w:jc w:val="both"/>
        <w:rPr>
          <w:sz w:val="22"/>
          <w:szCs w:val="22"/>
        </w:rPr>
      </w:pPr>
    </w:p>
    <w:p w14:paraId="670A3F74" w14:textId="77777777" w:rsidR="00DA4EC0" w:rsidRDefault="00DA4EC0" w:rsidP="00DA4EC0">
      <w:pPr>
        <w:jc w:val="both"/>
        <w:rPr>
          <w:sz w:val="22"/>
          <w:szCs w:val="22"/>
        </w:rPr>
      </w:pPr>
    </w:p>
    <w:p w14:paraId="0F3141D3" w14:textId="77777777" w:rsidR="00DA4EC0" w:rsidRDefault="00DA4EC0" w:rsidP="00DA4EC0">
      <w:pPr>
        <w:jc w:val="right"/>
        <w:rPr>
          <w:sz w:val="20"/>
          <w:szCs w:val="20"/>
        </w:rPr>
      </w:pPr>
    </w:p>
    <w:p w14:paraId="6FB6F8B7" w14:textId="77777777" w:rsidR="00DA4EC0" w:rsidRPr="00423B06" w:rsidRDefault="00DA4EC0" w:rsidP="00DA4EC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970861B" w14:textId="77777777" w:rsidR="00DA4EC0" w:rsidRPr="00012E38" w:rsidRDefault="00DA4EC0" w:rsidP="00DA4EC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CD59CF0" w14:textId="77777777" w:rsidR="00DA4EC0" w:rsidRPr="00E2419A" w:rsidRDefault="00DA4EC0" w:rsidP="00DA4EC0"/>
    <w:p w14:paraId="39F288F1" w14:textId="77777777" w:rsidR="00DA4EC0" w:rsidRPr="00E034B0" w:rsidRDefault="00DA4EC0" w:rsidP="00DA4EC0"/>
    <w:p w14:paraId="287C52A7" w14:textId="77777777" w:rsidR="00DA4EC0" w:rsidRPr="00426FBD" w:rsidRDefault="00DA4EC0" w:rsidP="00DA4EC0"/>
    <w:p w14:paraId="23F5263B" w14:textId="77777777" w:rsidR="00FE545C" w:rsidRPr="00DA4EC0" w:rsidRDefault="00FE545C" w:rsidP="00DA4EC0"/>
    <w:sectPr w:rsidR="00FE545C" w:rsidRPr="00DA4E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18FA4" w14:textId="77777777" w:rsidR="00077BA5" w:rsidRDefault="00077BA5">
      <w:r>
        <w:separator/>
      </w:r>
    </w:p>
  </w:endnote>
  <w:endnote w:type="continuationSeparator" w:id="0">
    <w:p w14:paraId="18025A1A" w14:textId="77777777" w:rsidR="00077BA5" w:rsidRDefault="0007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609E" w14:textId="77777777" w:rsidR="00D23238" w:rsidRDefault="00D232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20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C4C65" w14:textId="77777777" w:rsidR="00D23238" w:rsidRDefault="00D23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ACD46" w14:textId="77777777" w:rsidR="00077BA5" w:rsidRDefault="00077BA5">
      <w:r>
        <w:separator/>
      </w:r>
    </w:p>
  </w:footnote>
  <w:footnote w:type="continuationSeparator" w:id="0">
    <w:p w14:paraId="262ED089" w14:textId="77777777" w:rsidR="00077BA5" w:rsidRDefault="00077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23B3" w14:textId="77777777" w:rsidR="00D23238" w:rsidRDefault="00D23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9F5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261E" w14:textId="77777777" w:rsidR="00D23238" w:rsidRDefault="00D23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10700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64991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7562662">
    <w:abstractNumId w:val="0"/>
  </w:num>
  <w:num w:numId="4" w16cid:durableId="1515151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172"/>
    <w:rsid w:val="00012286"/>
    <w:rsid w:val="000704FC"/>
    <w:rsid w:val="00071CCC"/>
    <w:rsid w:val="00077BA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2172"/>
    <w:rsid w:val="00C969A6"/>
    <w:rsid w:val="00CA7D36"/>
    <w:rsid w:val="00D23238"/>
    <w:rsid w:val="00D24208"/>
    <w:rsid w:val="00D60C38"/>
    <w:rsid w:val="00D66893"/>
    <w:rsid w:val="00D90ACB"/>
    <w:rsid w:val="00DA4EC0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EC436"/>
  <w15:chartTrackingRefBased/>
  <w15:docId w15:val="{C11EDE13-0F12-4C2D-AA7E-CCB97606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E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2025-11-27T07:45:00Z</dcterms:created>
  <dcterms:modified xsi:type="dcterms:W3CDTF">2025-11-27T07:46:00Z</dcterms:modified>
</cp:coreProperties>
</file>