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F5FB8" w14:textId="456504B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A49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E67FE3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690853B" w14:textId="77777777" w:rsidR="006676AE" w:rsidRPr="0012157F" w:rsidRDefault="003A6E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Szpital Specjalistyczny im. Stefana Żeromskiego SPZOZ w Krakowie</w:t>
      </w:r>
    </w:p>
    <w:p w14:paraId="21540F03" w14:textId="77777777" w:rsidR="006676AE" w:rsidRPr="0012157F" w:rsidRDefault="003A6E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A6E7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0D0B331" w14:textId="77777777" w:rsidR="00F90CD1" w:rsidRDefault="003A6E7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A6E7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A6E7E">
        <w:rPr>
          <w:rFonts w:ascii="Arial" w:hAnsi="Arial" w:cs="Arial"/>
        </w:rPr>
        <w:t>Kraków</w:t>
      </w:r>
    </w:p>
    <w:p w14:paraId="5177351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53DA35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8AFA8C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151AF7A" w14:textId="77777777" w:rsidTr="0018769E">
        <w:tc>
          <w:tcPr>
            <w:tcW w:w="2800" w:type="dxa"/>
          </w:tcPr>
          <w:p w14:paraId="55EABD4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96BFE3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058C3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E1890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70E61986" w14:textId="77777777" w:rsidTr="0018769E">
        <w:tc>
          <w:tcPr>
            <w:tcW w:w="2800" w:type="dxa"/>
          </w:tcPr>
          <w:p w14:paraId="55C5931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7A7E96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B2531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2B3D94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6E23D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6E7E" w:rsidRPr="0012157F" w14:paraId="0842789F" w14:textId="77777777" w:rsidTr="00F26818">
        <w:tc>
          <w:tcPr>
            <w:tcW w:w="9104" w:type="dxa"/>
            <w:shd w:val="clear" w:color="auto" w:fill="D9D9D9"/>
          </w:tcPr>
          <w:p w14:paraId="0A60BF67" w14:textId="77777777" w:rsidR="003A6E7E" w:rsidRPr="0012157F" w:rsidRDefault="003A6E7E" w:rsidP="00F2681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C9B87EB" w14:textId="77777777" w:rsidR="003A6E7E" w:rsidRPr="0012157F" w:rsidRDefault="003A6E7E" w:rsidP="00F268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A6E7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6E7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6E7E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A6E7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A6E7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5BA105F" w14:textId="77777777" w:rsidR="003A6E7E" w:rsidRPr="00612283" w:rsidRDefault="003A6E7E" w:rsidP="00F2681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E12E9B9" w14:textId="77777777" w:rsidR="003A6E7E" w:rsidRPr="00612283" w:rsidRDefault="003A6E7E" w:rsidP="00F2681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69D368B" w14:textId="77777777" w:rsidR="003A6E7E" w:rsidRPr="0012157F" w:rsidRDefault="003A6E7E" w:rsidP="00F2681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1A24A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4DACE36" w14:textId="77777777" w:rsidTr="0018769E">
        <w:tc>
          <w:tcPr>
            <w:tcW w:w="2269" w:type="dxa"/>
          </w:tcPr>
          <w:p w14:paraId="7AFC2F8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7B7E50C" w14:textId="77777777" w:rsidR="002578E4" w:rsidRPr="00A2540E" w:rsidRDefault="003A6E7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6E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6E7E" w:rsidRPr="00A2540E" w14:paraId="3DD6AF57" w14:textId="77777777" w:rsidTr="00F26818">
        <w:tc>
          <w:tcPr>
            <w:tcW w:w="2269" w:type="dxa"/>
          </w:tcPr>
          <w:p w14:paraId="7925A0B7" w14:textId="77777777" w:rsidR="003A6E7E" w:rsidRPr="00A2540E" w:rsidRDefault="003A6E7E" w:rsidP="00F268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93880A" w14:textId="77777777" w:rsidR="003A6E7E" w:rsidRPr="00A2540E" w:rsidRDefault="003A6E7E" w:rsidP="00F268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6E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SZP-271-56/25</w:t>
            </w:r>
          </w:p>
        </w:tc>
      </w:tr>
    </w:tbl>
    <w:p w14:paraId="70116FE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FFB05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6E7E" w:rsidRPr="003A6E7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4173A10" w14:textId="77777777" w:rsidTr="00650D6C">
        <w:tc>
          <w:tcPr>
            <w:tcW w:w="9104" w:type="dxa"/>
            <w:shd w:val="clear" w:color="auto" w:fill="D9D9D9"/>
          </w:tcPr>
          <w:p w14:paraId="571CB9F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A1B188F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89E7E3" w14:textId="77777777" w:rsidR="003A6E7E" w:rsidRPr="00992BD8" w:rsidRDefault="003A6E7E" w:rsidP="003A6E7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191C34F" w14:textId="77777777" w:rsidR="002426FF" w:rsidRPr="00A44833" w:rsidRDefault="003A6E7E" w:rsidP="003A6E7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FFE915B" w14:textId="77777777" w:rsidR="003A6E7E" w:rsidRPr="00A44833" w:rsidRDefault="003A6E7E" w:rsidP="003A6E7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41B19DD" w14:textId="77777777" w:rsidR="003A6E7E" w:rsidRPr="0012157F" w:rsidRDefault="003A6E7E" w:rsidP="003A6E7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EBC09E7" w14:textId="77777777" w:rsidR="003A6E7E" w:rsidRPr="0012157F" w:rsidRDefault="003A6E7E" w:rsidP="003A6E7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ED4BBD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237B1B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A904A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82478B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A373295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29C69E0" w14:textId="77777777" w:rsidR="003A6E7E" w:rsidRDefault="007A2BCB" w:rsidP="003A6E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5969802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A2867B1" w14:textId="77777777" w:rsidTr="00CD4DD1">
        <w:tc>
          <w:tcPr>
            <w:tcW w:w="9104" w:type="dxa"/>
            <w:shd w:val="clear" w:color="auto" w:fill="D9D9D9"/>
          </w:tcPr>
          <w:p w14:paraId="6D52523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1E99D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012D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8A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741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6E7E" w:rsidRPr="0012157F" w14:paraId="48B59BA6" w14:textId="77777777" w:rsidTr="00F268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F229" w14:textId="77777777" w:rsidR="003A6E7E" w:rsidRPr="0012157F" w:rsidRDefault="003A6E7E" w:rsidP="00F268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E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E6CA" w14:textId="77777777" w:rsidR="003A6E7E" w:rsidRPr="0012157F" w:rsidRDefault="003A6E7E" w:rsidP="00F2681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E7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88C94D5" w14:textId="77777777" w:rsidR="003A6E7E" w:rsidRPr="003A6E7E" w:rsidRDefault="003A6E7E" w:rsidP="00F2681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E7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C2B0041" w14:textId="59DED926" w:rsidR="003A6E7E" w:rsidRPr="00FA49CA" w:rsidRDefault="003A6E7E" w:rsidP="00F2681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49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 udzielenie zamówienia mogą ubiegać się wykonawcy, którzy wykonali </w:t>
            </w:r>
            <w:r w:rsidR="00DE7C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minimum </w:t>
            </w:r>
            <w:r w:rsidRPr="00FA49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dwie dostawy automatycznego systemu parkingowego biletowego lub bez-biletowego, w okresie ostatnich 3 lat, a jeżeli okres </w:t>
            </w:r>
            <w:r w:rsidR="00CB3FC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prowadzenia </w:t>
            </w:r>
            <w:r w:rsidRPr="00FA49CA">
              <w:rPr>
                <w:rFonts w:ascii="Arial" w:hAnsi="Arial" w:cs="Arial"/>
                <w:b/>
                <w:bCs/>
                <w:sz w:val="24"/>
                <w:szCs w:val="24"/>
              </w:rPr>
              <w:t>działalności jest krótszy, w tym okresie, o wartości minimum 300 000,00 zł każda. Poprzez „dostawę” należy rozumieć dostarczenie i uruchomienie automatycznego systemu parkingowego.</w:t>
            </w:r>
          </w:p>
        </w:tc>
      </w:tr>
    </w:tbl>
    <w:p w14:paraId="7A2107A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02F24B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9FC644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85CD0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716A94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2B69FE8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C56A88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8B5BC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544D490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F8241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18D017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17D2856" w14:textId="77777777" w:rsidTr="00CD4DD1">
        <w:tc>
          <w:tcPr>
            <w:tcW w:w="9104" w:type="dxa"/>
            <w:shd w:val="clear" w:color="auto" w:fill="D9D9D9"/>
          </w:tcPr>
          <w:p w14:paraId="297ED3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9812C4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AF46D04" w14:textId="77777777" w:rsidTr="00847232">
        <w:tc>
          <w:tcPr>
            <w:tcW w:w="9104" w:type="dxa"/>
            <w:shd w:val="clear" w:color="auto" w:fill="D9D9D9"/>
          </w:tcPr>
          <w:p w14:paraId="2B8C931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E07161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E7F9F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E6DC27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3C91B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35BA4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37A72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157FC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D4D17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755F3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2D15F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5477C4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27827F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6752A" w14:textId="77777777" w:rsidR="00DE337A" w:rsidRDefault="00DE337A" w:rsidP="0038231F">
      <w:pPr>
        <w:spacing w:after="0" w:line="240" w:lineRule="auto"/>
      </w:pPr>
      <w:r>
        <w:separator/>
      </w:r>
    </w:p>
  </w:endnote>
  <w:endnote w:type="continuationSeparator" w:id="0">
    <w:p w14:paraId="23E6106B" w14:textId="77777777" w:rsidR="00DE337A" w:rsidRDefault="00DE33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21FC" w14:textId="77777777" w:rsidR="003A6E7E" w:rsidRDefault="003A6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390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1783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D9F0" w14:textId="77777777" w:rsidR="003A6E7E" w:rsidRDefault="003A6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AC42" w14:textId="77777777" w:rsidR="00DE337A" w:rsidRDefault="00DE337A" w:rsidP="0038231F">
      <w:pPr>
        <w:spacing w:after="0" w:line="240" w:lineRule="auto"/>
      </w:pPr>
      <w:r>
        <w:separator/>
      </w:r>
    </w:p>
  </w:footnote>
  <w:footnote w:type="continuationSeparator" w:id="0">
    <w:p w14:paraId="67717835" w14:textId="77777777" w:rsidR="00DE337A" w:rsidRDefault="00DE337A" w:rsidP="0038231F">
      <w:pPr>
        <w:spacing w:after="0" w:line="240" w:lineRule="auto"/>
      </w:pPr>
      <w:r>
        <w:continuationSeparator/>
      </w:r>
    </w:p>
  </w:footnote>
  <w:footnote w:id="1">
    <w:p w14:paraId="3778E7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4446B5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D7848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03522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72B332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B43A" w14:textId="77777777" w:rsidR="003A6E7E" w:rsidRDefault="003A6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BA14" w14:textId="77777777" w:rsidR="003A6E7E" w:rsidRDefault="003A6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114A" w14:textId="77777777" w:rsidR="003A6E7E" w:rsidRDefault="003A6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963574">
    <w:abstractNumId w:val="11"/>
  </w:num>
  <w:num w:numId="2" w16cid:durableId="745609456">
    <w:abstractNumId w:val="0"/>
  </w:num>
  <w:num w:numId="3" w16cid:durableId="1562252143">
    <w:abstractNumId w:val="10"/>
  </w:num>
  <w:num w:numId="4" w16cid:durableId="977800499">
    <w:abstractNumId w:val="13"/>
  </w:num>
  <w:num w:numId="5" w16cid:durableId="433208330">
    <w:abstractNumId w:val="12"/>
  </w:num>
  <w:num w:numId="6" w16cid:durableId="142504976">
    <w:abstractNumId w:val="9"/>
  </w:num>
  <w:num w:numId="7" w16cid:durableId="1624113787">
    <w:abstractNumId w:val="1"/>
  </w:num>
  <w:num w:numId="8" w16cid:durableId="1305886050">
    <w:abstractNumId w:val="6"/>
  </w:num>
  <w:num w:numId="9" w16cid:durableId="277183147">
    <w:abstractNumId w:val="4"/>
  </w:num>
  <w:num w:numId="10" w16cid:durableId="870387446">
    <w:abstractNumId w:val="7"/>
  </w:num>
  <w:num w:numId="11" w16cid:durableId="939023546">
    <w:abstractNumId w:val="5"/>
  </w:num>
  <w:num w:numId="12" w16cid:durableId="82453891">
    <w:abstractNumId w:val="8"/>
  </w:num>
  <w:num w:numId="13" w16cid:durableId="1344091727">
    <w:abstractNumId w:val="3"/>
  </w:num>
  <w:num w:numId="14" w16cid:durableId="777214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37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E7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3FC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337A"/>
    <w:rsid w:val="00DE7C5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A49CA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457F7"/>
  <w15:docId w15:val="{6A695535-FEB9-4A86-997B-B9701B7A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2025-11-19T06:55:00Z</dcterms:created>
  <dcterms:modified xsi:type="dcterms:W3CDTF">2025-11-27T11:48:00Z</dcterms:modified>
</cp:coreProperties>
</file>