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8FDF2" w14:textId="6558CFD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E63BF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8B3D3A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83299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ADF8FA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D96AE91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5CBABDA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CBE63A1" w14:textId="77777777" w:rsidTr="004F10A0">
        <w:tc>
          <w:tcPr>
            <w:tcW w:w="2269" w:type="dxa"/>
            <w:shd w:val="clear" w:color="auto" w:fill="auto"/>
          </w:tcPr>
          <w:p w14:paraId="718C792C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1188EB" w14:textId="77777777" w:rsidR="00A137C9" w:rsidRPr="00A2540E" w:rsidRDefault="004D6B3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6B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6B3B" w:rsidRPr="00A2540E" w14:paraId="4E454F00" w14:textId="77777777" w:rsidTr="00DA7A23">
        <w:tc>
          <w:tcPr>
            <w:tcW w:w="2269" w:type="dxa"/>
            <w:shd w:val="clear" w:color="auto" w:fill="auto"/>
          </w:tcPr>
          <w:p w14:paraId="2F010389" w14:textId="77777777" w:rsidR="004D6B3B" w:rsidRPr="00A2540E" w:rsidRDefault="004D6B3B" w:rsidP="00DA7A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F175E9" w14:textId="77777777" w:rsidR="004D6B3B" w:rsidRPr="00A2540E" w:rsidRDefault="004D6B3B" w:rsidP="00DA7A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6B3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SZP-271-56/25</w:t>
            </w:r>
          </w:p>
        </w:tc>
      </w:tr>
    </w:tbl>
    <w:p w14:paraId="53F4874B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6F72F5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6B3B" w:rsidRPr="004D6B3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33E040C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CD6EDCF" w14:textId="77777777" w:rsidTr="00A137C9">
        <w:tc>
          <w:tcPr>
            <w:tcW w:w="617" w:type="dxa"/>
            <w:shd w:val="clear" w:color="auto" w:fill="auto"/>
            <w:vAlign w:val="center"/>
          </w:tcPr>
          <w:p w14:paraId="3D21C4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38789E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1C2E4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5FE3D59" w14:textId="77777777" w:rsidTr="00A137C9">
        <w:tc>
          <w:tcPr>
            <w:tcW w:w="617" w:type="dxa"/>
            <w:shd w:val="clear" w:color="auto" w:fill="auto"/>
            <w:vAlign w:val="center"/>
          </w:tcPr>
          <w:p w14:paraId="5C6E17B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69152C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020663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A90D702" w14:textId="77777777" w:rsidTr="00A137C9">
        <w:tc>
          <w:tcPr>
            <w:tcW w:w="617" w:type="dxa"/>
            <w:shd w:val="clear" w:color="auto" w:fill="auto"/>
            <w:vAlign w:val="center"/>
          </w:tcPr>
          <w:p w14:paraId="4584525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0582A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16068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954F6E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D6B3B" w:rsidRPr="004D6B3B">
        <w:rPr>
          <w:rFonts w:ascii="Arial" w:hAnsi="Arial" w:cs="Arial"/>
          <w:sz w:val="24"/>
          <w:szCs w:val="24"/>
        </w:rPr>
        <w:t>(</w:t>
      </w:r>
      <w:proofErr w:type="spellStart"/>
      <w:r w:rsidR="004D6B3B" w:rsidRPr="004D6B3B">
        <w:rPr>
          <w:rFonts w:ascii="Arial" w:hAnsi="Arial" w:cs="Arial"/>
          <w:sz w:val="24"/>
          <w:szCs w:val="24"/>
        </w:rPr>
        <w:t>t.j</w:t>
      </w:r>
      <w:proofErr w:type="spellEnd"/>
      <w:r w:rsidR="004D6B3B" w:rsidRPr="004D6B3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D6B3B" w:rsidRPr="004D6B3B">
        <w:rPr>
          <w:rFonts w:ascii="Arial" w:hAnsi="Arial" w:cs="Arial"/>
          <w:sz w:val="24"/>
          <w:szCs w:val="24"/>
        </w:rPr>
        <w:t>późn</w:t>
      </w:r>
      <w:proofErr w:type="spellEnd"/>
      <w:r w:rsidR="004D6B3B" w:rsidRPr="004D6B3B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5719014" w14:textId="77777777" w:rsidTr="00A137C9">
        <w:tc>
          <w:tcPr>
            <w:tcW w:w="617" w:type="dxa"/>
            <w:shd w:val="clear" w:color="auto" w:fill="auto"/>
            <w:vAlign w:val="center"/>
          </w:tcPr>
          <w:p w14:paraId="7814F16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67E9A7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1F9C11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0D958EA" w14:textId="77777777" w:rsidTr="00A137C9">
        <w:tc>
          <w:tcPr>
            <w:tcW w:w="617" w:type="dxa"/>
            <w:shd w:val="clear" w:color="auto" w:fill="auto"/>
            <w:vAlign w:val="center"/>
          </w:tcPr>
          <w:p w14:paraId="20B151B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98BC7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782D2A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C7F7830" w14:textId="77777777" w:rsidTr="00A137C9">
        <w:tc>
          <w:tcPr>
            <w:tcW w:w="617" w:type="dxa"/>
            <w:shd w:val="clear" w:color="auto" w:fill="auto"/>
            <w:vAlign w:val="center"/>
          </w:tcPr>
          <w:p w14:paraId="5D35050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60E359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A2B5C4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132C16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332388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9E877AA" w14:textId="77777777" w:rsidTr="004F10A0">
        <w:tc>
          <w:tcPr>
            <w:tcW w:w="2660" w:type="dxa"/>
            <w:shd w:val="clear" w:color="auto" w:fill="auto"/>
          </w:tcPr>
          <w:p w14:paraId="78B0529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5E1F4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8E21917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4E979B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BEE82B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18C91E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6B3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643809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0B364" w14:textId="77777777" w:rsidR="00C50386" w:rsidRDefault="00C50386" w:rsidP="00025386">
      <w:pPr>
        <w:spacing w:after="0" w:line="240" w:lineRule="auto"/>
      </w:pPr>
      <w:r>
        <w:separator/>
      </w:r>
    </w:p>
  </w:endnote>
  <w:endnote w:type="continuationSeparator" w:id="0">
    <w:p w14:paraId="4382C10F" w14:textId="77777777" w:rsidR="00C50386" w:rsidRDefault="00C503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98420" w14:textId="77777777" w:rsidR="004D6B3B" w:rsidRDefault="004D6B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C528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76D8FB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A7C39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064B1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EAC3" w14:textId="77777777" w:rsidR="004D6B3B" w:rsidRDefault="004D6B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5504" w14:textId="77777777" w:rsidR="00C50386" w:rsidRDefault="00C50386" w:rsidP="00025386">
      <w:pPr>
        <w:spacing w:after="0" w:line="240" w:lineRule="auto"/>
      </w:pPr>
      <w:r>
        <w:separator/>
      </w:r>
    </w:p>
  </w:footnote>
  <w:footnote w:type="continuationSeparator" w:id="0">
    <w:p w14:paraId="32D5168A" w14:textId="77777777" w:rsidR="00C50386" w:rsidRDefault="00C503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81274" w14:textId="77777777" w:rsidR="004D6B3B" w:rsidRDefault="004D6B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24865" w14:textId="77777777" w:rsidR="004D6B3B" w:rsidRDefault="004D6B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250DB" w14:textId="77777777" w:rsidR="004D6B3B" w:rsidRDefault="004D6B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68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38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6B3B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50386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63BF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49D2F"/>
  <w15:chartTrackingRefBased/>
  <w15:docId w15:val="{928711DF-E0FF-4FA1-84A7-92DE9610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2025-11-27T11:39:00Z</dcterms:created>
  <dcterms:modified xsi:type="dcterms:W3CDTF">2025-11-27T11:41:00Z</dcterms:modified>
</cp:coreProperties>
</file>