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100918" w14:textId="66F5A5CD" w:rsidR="00025386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D02609">
        <w:rPr>
          <w:rFonts w:ascii="Arial" w:hAnsi="Arial" w:cs="Arial"/>
          <w:bCs/>
          <w:i w:val="0"/>
          <w:szCs w:val="24"/>
        </w:rPr>
        <w:t>6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A2540E" w14:paraId="5AF2C297" w14:textId="77777777" w:rsidTr="00467CA2">
        <w:tc>
          <w:tcPr>
            <w:tcW w:w="2800" w:type="dxa"/>
            <w:shd w:val="clear" w:color="auto" w:fill="auto"/>
          </w:tcPr>
          <w:p w14:paraId="6039C9C4" w14:textId="77777777"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520D3">
              <w:rPr>
                <w:rFonts w:ascii="Arial" w:hAnsi="Arial" w:cs="Arial"/>
                <w:b/>
                <w:sz w:val="24"/>
                <w:szCs w:val="24"/>
              </w:rPr>
              <w:t>Podmiot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23FE3B59" w14:textId="77777777"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6B378252" w14:textId="77777777"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B8F7E72" w14:textId="77777777" w:rsidR="00D520D3" w:rsidRPr="00A2540E" w:rsidRDefault="00D520D3" w:rsidP="00467CA2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</w:t>
            </w:r>
            <w:proofErr w:type="spellStart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CEiDG</w:t>
            </w:r>
            <w:proofErr w:type="spellEnd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D520D3" w:rsidRPr="00A2540E" w14:paraId="5772039A" w14:textId="77777777" w:rsidTr="00467CA2">
        <w:tc>
          <w:tcPr>
            <w:tcW w:w="2800" w:type="dxa"/>
            <w:shd w:val="clear" w:color="auto" w:fill="auto"/>
          </w:tcPr>
          <w:p w14:paraId="2E1FF944" w14:textId="77777777" w:rsidR="00D520D3" w:rsidRPr="00A2540E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1BAA7A73" w14:textId="77777777"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762851F6" w14:textId="77777777"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3DD2F73" w14:textId="77777777" w:rsidR="00D520D3" w:rsidRPr="00A2540E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</w:t>
            </w:r>
            <w:r>
              <w:rPr>
                <w:rFonts w:ascii="Arial" w:hAnsi="Arial" w:cs="Arial"/>
                <w:iCs/>
                <w:sz w:val="18"/>
                <w:szCs w:val="18"/>
              </w:rPr>
              <w:t xml:space="preserve"> osoby upoważnionej do reprezentacji podmiotu udostępniającego zasoby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4C0106F5" w14:textId="77777777" w:rsidR="00B62AD0" w:rsidRPr="00D520D3" w:rsidRDefault="00B62AD0" w:rsidP="00D520D3">
      <w:pPr>
        <w:spacing w:after="360"/>
        <w:rPr>
          <w:rFonts w:ascii="Arial" w:hAnsi="Arial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14:paraId="5B3F7168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E74C0F0" w14:textId="77777777"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14:paraId="401AB285" w14:textId="77777777" w:rsidR="00053927" w:rsidRPr="00E661A5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E661A5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E661A5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E661A5">
              <w:rPr>
                <w:rFonts w:ascii="Arial" w:hAnsi="Arial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2BEE7B7F" w14:textId="4177E50F"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7074E6" w:rsidRPr="007074E6">
        <w:rPr>
          <w:rFonts w:ascii="Arial" w:hAnsi="Arial" w:cs="Arial"/>
          <w:sz w:val="24"/>
          <w:szCs w:val="24"/>
        </w:rPr>
        <w:t>(</w:t>
      </w:r>
      <w:proofErr w:type="spellStart"/>
      <w:r w:rsidR="007074E6" w:rsidRPr="007074E6">
        <w:rPr>
          <w:rFonts w:ascii="Arial" w:hAnsi="Arial" w:cs="Arial"/>
          <w:sz w:val="24"/>
          <w:szCs w:val="24"/>
        </w:rPr>
        <w:t>t.j</w:t>
      </w:r>
      <w:proofErr w:type="spellEnd"/>
      <w:r w:rsidR="007074E6" w:rsidRPr="007074E6">
        <w:rPr>
          <w:rFonts w:ascii="Arial" w:hAnsi="Arial" w:cs="Arial"/>
          <w:sz w:val="24"/>
          <w:szCs w:val="24"/>
        </w:rPr>
        <w:t>. Dz. U. z 2024 poz. 1320</w:t>
      </w:r>
      <w:r w:rsidR="00CA2ECB">
        <w:rPr>
          <w:rFonts w:ascii="Arial" w:hAnsi="Arial" w:cs="Arial"/>
          <w:sz w:val="24"/>
          <w:szCs w:val="24"/>
        </w:rPr>
        <w:t xml:space="preserve"> z późn.zm</w:t>
      </w:r>
      <w:r w:rsidR="007074E6" w:rsidRPr="007074E6">
        <w:rPr>
          <w:rFonts w:ascii="Arial" w:hAnsi="Arial" w:cs="Arial"/>
          <w:sz w:val="24"/>
          <w:szCs w:val="24"/>
        </w:rPr>
        <w:t>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A2540E" w14:paraId="7CC62FD0" w14:textId="77777777" w:rsidTr="00467CA2">
        <w:tc>
          <w:tcPr>
            <w:tcW w:w="2269" w:type="dxa"/>
            <w:shd w:val="clear" w:color="auto" w:fill="auto"/>
          </w:tcPr>
          <w:p w14:paraId="7704935F" w14:textId="77777777"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596945C" w14:textId="77777777" w:rsidR="00D520D3" w:rsidRPr="00A2540E" w:rsidRDefault="007074E6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7074E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Dostawa, montaż i uruchomienie automatycznego systemu parkingowego dla potrzeb szpitala w trybie "zaprojektuj i wybuduj"</w:t>
            </w:r>
            <w:r w:rsidR="00D520D3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7074E6" w:rsidRPr="00A2540E" w14:paraId="7E608199" w14:textId="77777777" w:rsidTr="006025A3">
        <w:tc>
          <w:tcPr>
            <w:tcW w:w="2269" w:type="dxa"/>
            <w:shd w:val="clear" w:color="auto" w:fill="auto"/>
          </w:tcPr>
          <w:p w14:paraId="5A2526B6" w14:textId="77777777" w:rsidR="007074E6" w:rsidRPr="00A2540E" w:rsidRDefault="007074E6" w:rsidP="006025A3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E4B0089" w14:textId="77777777" w:rsidR="007074E6" w:rsidRPr="00A2540E" w:rsidRDefault="007074E6" w:rsidP="006025A3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7074E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SZP-271-56/25</w:t>
            </w:r>
          </w:p>
        </w:tc>
      </w:tr>
    </w:tbl>
    <w:p w14:paraId="5758D81F" w14:textId="77777777" w:rsidR="00DC652A" w:rsidRPr="00053927" w:rsidRDefault="007074E6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14:paraId="0667FBC0" w14:textId="77777777"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14:paraId="5E31AA19" w14:textId="77777777"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[</w:t>
      </w:r>
      <w:r w:rsidR="00DC652A"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nazwa i adres Wykonawcy składającego ofertę</w:t>
      </w: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]</w:t>
      </w:r>
    </w:p>
    <w:p w14:paraId="32576783" w14:textId="77777777"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5E2ACBAE" w14:textId="77777777"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14:paraId="2AD4A9CE" w14:textId="77777777"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14:paraId="3B830446" w14:textId="77777777"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18"/>
          <w:szCs w:val="18"/>
          <w:lang w:eastAsia="pl-PL"/>
        </w:rPr>
      </w:pP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[</w:t>
      </w:r>
      <w:r w:rsidR="0071340C"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określenie zasobów</w:t>
      </w: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]</w:t>
      </w:r>
    </w:p>
    <w:p w14:paraId="2C47D35D" w14:textId="77777777"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14:paraId="5A8459C5" w14:textId="77777777" w:rsidR="0071340C" w:rsidRPr="00FC28E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Cs/>
          <w:sz w:val="16"/>
          <w:szCs w:val="16"/>
          <w:lang w:eastAsia="pl-PL"/>
        </w:rPr>
      </w:pPr>
    </w:p>
    <w:p w14:paraId="2274C33E" w14:textId="77777777" w:rsidR="00DC652A" w:rsidRPr="0071340C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14:paraId="7472F1D8" w14:textId="77777777" w:rsidR="00DC652A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14:paraId="78B4E0E1" w14:textId="77777777"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14:paraId="4E2409DB" w14:textId="77777777" w:rsidR="0093388F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14:paraId="579AE29C" w14:textId="77777777"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1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1"/>
    <w:p w14:paraId="6BF46285" w14:textId="77777777" w:rsidR="00CB29AC" w:rsidRPr="00053927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lastRenderedPageBreak/>
        <w:t>zakres mojego udziału przy realizacji zamówienia publicznego będzie następujący:</w:t>
      </w:r>
    </w:p>
    <w:p w14:paraId="19747F15" w14:textId="77777777" w:rsidR="00CB29AC" w:rsidRPr="00053927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14:paraId="253BF85C" w14:textId="77777777" w:rsidR="00830970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14:paraId="08B3AFF3" w14:textId="77777777" w:rsidR="00E27ABB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8B745A" w14:paraId="078A99E8" w14:textId="77777777" w:rsidTr="00467CA2">
        <w:tc>
          <w:tcPr>
            <w:tcW w:w="2660" w:type="dxa"/>
            <w:shd w:val="clear" w:color="auto" w:fill="auto"/>
          </w:tcPr>
          <w:p w14:paraId="7071BE8A" w14:textId="77777777"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56A795FD" w14:textId="77777777"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7631ED70" w14:textId="77777777" w:rsidR="00D520D3" w:rsidRPr="008B745A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746EDC6B" w14:textId="77777777"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5C0AE317" w14:textId="77777777"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28B6CAB0" w14:textId="77777777" w:rsidR="00D520D3" w:rsidRPr="008B745A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7074E6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14:paraId="6B3F1632" w14:textId="77777777"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688C4A" w14:textId="77777777" w:rsidR="005548CE" w:rsidRDefault="005548CE" w:rsidP="00025386">
      <w:pPr>
        <w:spacing w:after="0" w:line="240" w:lineRule="auto"/>
      </w:pPr>
      <w:r>
        <w:separator/>
      </w:r>
    </w:p>
  </w:endnote>
  <w:endnote w:type="continuationSeparator" w:id="0">
    <w:p w14:paraId="7A3CF7BF" w14:textId="77777777" w:rsidR="005548CE" w:rsidRDefault="005548CE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FBC653" w14:textId="77777777" w:rsidR="007074E6" w:rsidRDefault="007074E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D316F0" w14:textId="77777777" w:rsidR="00025386" w:rsidRDefault="00D02609" w:rsidP="00025386">
    <w:pPr>
      <w:pStyle w:val="Stopka"/>
      <w:tabs>
        <w:tab w:val="clear" w:pos="4536"/>
      </w:tabs>
      <w:jc w:val="center"/>
    </w:pPr>
    <w:r>
      <w:rPr>
        <w:noProof/>
      </w:rPr>
      <w:pict w14:anchorId="27F4CCA9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7823E55A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1422AAC1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44CC2D" w14:textId="77777777" w:rsidR="007074E6" w:rsidRDefault="007074E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9094DB" w14:textId="77777777" w:rsidR="005548CE" w:rsidRDefault="005548CE" w:rsidP="00025386">
      <w:pPr>
        <w:spacing w:after="0" w:line="240" w:lineRule="auto"/>
      </w:pPr>
      <w:r>
        <w:separator/>
      </w:r>
    </w:p>
  </w:footnote>
  <w:footnote w:type="continuationSeparator" w:id="0">
    <w:p w14:paraId="62F3BEBA" w14:textId="77777777" w:rsidR="005548CE" w:rsidRDefault="005548CE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BF6B16" w14:textId="77777777" w:rsidR="007074E6" w:rsidRDefault="007074E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4AC01C" w14:textId="77777777" w:rsidR="007074E6" w:rsidRDefault="007074E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8164EC" w14:textId="77777777" w:rsidR="007074E6" w:rsidRDefault="007074E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00745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548CE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67CA2"/>
    <w:rsid w:val="00485239"/>
    <w:rsid w:val="004E27D7"/>
    <w:rsid w:val="0055145C"/>
    <w:rsid w:val="005548CE"/>
    <w:rsid w:val="005624D8"/>
    <w:rsid w:val="00620476"/>
    <w:rsid w:val="00657A47"/>
    <w:rsid w:val="007074E6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A2ECB"/>
    <w:rsid w:val="00CB29AC"/>
    <w:rsid w:val="00D02609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BFD27CF"/>
  <w15:chartTrackingRefBased/>
  <w15:docId w15:val="{8134668C-4D33-473F-B7CB-0DB88A88AD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301</Words>
  <Characters>1808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Małgorzata Marzec</cp:lastModifiedBy>
  <cp:revision>2</cp:revision>
  <dcterms:created xsi:type="dcterms:W3CDTF">2025-11-19T06:56:00Z</dcterms:created>
  <dcterms:modified xsi:type="dcterms:W3CDTF">2025-11-19T06:56:00Z</dcterms:modified>
</cp:coreProperties>
</file>