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E13226" w:rsidRDefault="000F1C13" w:rsidP="00986737">
      <w:pPr>
        <w:spacing w:after="600"/>
        <w:jc w:val="right"/>
        <w:rPr>
          <w:rFonts w:ascii="Arial Narrow" w:hAnsi="Arial Narrow" w:cs="Arial"/>
        </w:rPr>
      </w:pPr>
      <w:r w:rsidRPr="00E13226">
        <w:rPr>
          <w:rFonts w:ascii="Arial Narrow" w:hAnsi="Arial Narrow" w:cs="Arial"/>
        </w:rPr>
        <w:t>Bydgoszcz</w:t>
      </w:r>
      <w:r w:rsidR="00986737" w:rsidRPr="00E13226">
        <w:rPr>
          <w:rFonts w:ascii="Arial Narrow" w:hAnsi="Arial Narrow" w:cs="Arial"/>
        </w:rPr>
        <w:t xml:space="preserve"> dnia: </w:t>
      </w:r>
      <w:r w:rsidRPr="00E13226">
        <w:rPr>
          <w:rFonts w:ascii="Arial Narrow" w:hAnsi="Arial Narrow" w:cs="Arial"/>
        </w:rPr>
        <w:t>2025-11-28</w:t>
      </w:r>
    </w:p>
    <w:p w:rsidR="00986737" w:rsidRPr="00E13226" w:rsidRDefault="000F1C13" w:rsidP="00986737">
      <w:pPr>
        <w:spacing w:line="360" w:lineRule="auto"/>
        <w:rPr>
          <w:rFonts w:ascii="Arial Narrow" w:hAnsi="Arial Narrow" w:cs="Arial"/>
          <w:b/>
          <w:bCs/>
        </w:rPr>
      </w:pPr>
      <w:r w:rsidRPr="00E13226">
        <w:rPr>
          <w:rFonts w:ascii="Arial Narrow" w:hAnsi="Arial Narrow" w:cs="Arial"/>
          <w:b/>
          <w:bCs/>
        </w:rPr>
        <w:t>10</w:t>
      </w:r>
      <w:r w:rsidR="003319AA" w:rsidRPr="00E13226">
        <w:rPr>
          <w:rFonts w:ascii="Arial Narrow" w:hAnsi="Arial Narrow" w:cs="Arial"/>
          <w:b/>
          <w:bCs/>
        </w:rPr>
        <w:t>.</w:t>
      </w:r>
      <w:r w:rsidRPr="00E13226">
        <w:rPr>
          <w:rFonts w:ascii="Arial Narrow" w:hAnsi="Arial Narrow" w:cs="Arial"/>
          <w:b/>
          <w:bCs/>
        </w:rPr>
        <w:t>WSzKzP SPZOZ</w:t>
      </w:r>
    </w:p>
    <w:p w:rsidR="00986737" w:rsidRPr="00E13226" w:rsidRDefault="000F1C13" w:rsidP="00986737">
      <w:pPr>
        <w:spacing w:line="360" w:lineRule="auto"/>
        <w:rPr>
          <w:rFonts w:ascii="Arial Narrow" w:hAnsi="Arial Narrow" w:cs="Arial"/>
        </w:rPr>
      </w:pPr>
      <w:r w:rsidRPr="00E13226">
        <w:rPr>
          <w:rFonts w:ascii="Arial Narrow" w:hAnsi="Arial Narrow" w:cs="Arial"/>
        </w:rPr>
        <w:t>Powstańców Warszawy</w:t>
      </w:r>
      <w:r w:rsidR="00986737" w:rsidRPr="00E13226">
        <w:rPr>
          <w:rFonts w:ascii="Arial Narrow" w:hAnsi="Arial Narrow" w:cs="Arial"/>
        </w:rPr>
        <w:t xml:space="preserve"> </w:t>
      </w:r>
      <w:r w:rsidRPr="00E13226">
        <w:rPr>
          <w:rFonts w:ascii="Arial Narrow" w:hAnsi="Arial Narrow" w:cs="Arial"/>
        </w:rPr>
        <w:t>5</w:t>
      </w:r>
    </w:p>
    <w:p w:rsidR="00986737" w:rsidRPr="00E13226" w:rsidRDefault="000F1C13" w:rsidP="00986737">
      <w:pPr>
        <w:rPr>
          <w:rFonts w:ascii="Arial Narrow" w:hAnsi="Arial Narrow" w:cs="Arial"/>
        </w:rPr>
      </w:pPr>
      <w:r w:rsidRPr="00E13226">
        <w:rPr>
          <w:rFonts w:ascii="Arial Narrow" w:hAnsi="Arial Narrow" w:cs="Arial"/>
        </w:rPr>
        <w:t>85-681</w:t>
      </w:r>
      <w:r w:rsidR="00986737" w:rsidRPr="00E13226">
        <w:rPr>
          <w:rFonts w:ascii="Arial Narrow" w:hAnsi="Arial Narrow" w:cs="Arial"/>
        </w:rPr>
        <w:t xml:space="preserve"> </w:t>
      </w:r>
      <w:r w:rsidRPr="00E13226">
        <w:rPr>
          <w:rFonts w:ascii="Arial Narrow" w:hAnsi="Arial Narrow" w:cs="Arial"/>
        </w:rPr>
        <w:t>Bydgoszcz</w:t>
      </w:r>
    </w:p>
    <w:p w:rsidR="00986737" w:rsidRPr="00E13226" w:rsidRDefault="00986737" w:rsidP="00986737">
      <w:pPr>
        <w:jc w:val="both"/>
        <w:rPr>
          <w:rFonts w:ascii="Arial Narrow" w:hAnsi="Arial Narrow" w:cs="Arial"/>
          <w:bCs/>
        </w:rPr>
      </w:pPr>
      <w:r w:rsidRPr="00E13226">
        <w:rPr>
          <w:rFonts w:ascii="Arial Narrow" w:hAnsi="Arial Narrow" w:cs="Arial"/>
          <w:bCs/>
        </w:rPr>
        <w:t>……………………………………</w:t>
      </w:r>
    </w:p>
    <w:p w:rsidR="00986737" w:rsidRPr="00E13226" w:rsidRDefault="00986737" w:rsidP="00986737">
      <w:pPr>
        <w:spacing w:after="600"/>
        <w:jc w:val="both"/>
        <w:rPr>
          <w:rFonts w:ascii="Arial Narrow" w:hAnsi="Arial Narrow"/>
          <w:bCs/>
        </w:rPr>
      </w:pPr>
      <w:r w:rsidRPr="00E13226">
        <w:rPr>
          <w:rFonts w:ascii="Arial Narrow" w:hAnsi="Arial Narrow" w:cs="Arial"/>
          <w:bCs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E13226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E13226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</w:rPr>
            </w:pPr>
            <w:r w:rsidRPr="00E13226">
              <w:rPr>
                <w:rFonts w:ascii="Arial Narrow" w:hAnsi="Arial Narrow" w:cs="Arial"/>
                <w:b/>
                <w:spacing w:val="20"/>
              </w:rPr>
              <w:t>INFORMACJA Z OTWARCIA OFERT</w:t>
            </w:r>
          </w:p>
        </w:tc>
      </w:tr>
    </w:tbl>
    <w:p w:rsidR="00986737" w:rsidRPr="00E13226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</w:rPr>
      </w:pPr>
      <w:r w:rsidRPr="00E13226">
        <w:rPr>
          <w:rFonts w:ascii="Arial Narrow" w:hAnsi="Arial Narrow" w:cs="Arial"/>
        </w:rPr>
        <w:tab/>
        <w:t xml:space="preserve"> </w:t>
      </w:r>
    </w:p>
    <w:p w:rsidR="00986737" w:rsidRPr="00E13226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E13226">
        <w:rPr>
          <w:rFonts w:ascii="Arial Narrow" w:eastAsia="Calibri" w:hAnsi="Arial Narrow" w:cs="Arial"/>
          <w:lang w:eastAsia="en-US"/>
        </w:rPr>
        <w:t xml:space="preserve">Dotyczy </w:t>
      </w:r>
      <w:r w:rsidRPr="00E13226">
        <w:rPr>
          <w:rFonts w:ascii="Arial Narrow" w:hAnsi="Arial Narrow" w:cs="Arial"/>
        </w:rPr>
        <w:t>postępowania o udzielenie zamówienia publicznego</w:t>
      </w:r>
      <w:r w:rsidRPr="00E13226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E13226" w:rsidTr="005A632E">
        <w:tc>
          <w:tcPr>
            <w:tcW w:w="2269" w:type="dxa"/>
            <w:shd w:val="clear" w:color="auto" w:fill="auto"/>
          </w:tcPr>
          <w:p w:rsidR="00986737" w:rsidRPr="00E13226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E13226" w:rsidRDefault="000F1C13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E13226">
              <w:rPr>
                <w:rFonts w:ascii="Arial Narrow" w:hAnsi="Arial Narrow" w:cs="Arial"/>
                <w:b/>
                <w:bCs/>
              </w:rPr>
              <w:t>Przeglądy i naprawy aparatów i urządzeń medycznych dla 10 Wojskowego Szpitala Klinicznego z Polikliniką SPZOZ w Bydgoszczy</w:t>
            </w:r>
            <w:r w:rsidR="00986737" w:rsidRPr="00E13226">
              <w:rPr>
                <w:rFonts w:ascii="Arial Narrow" w:hAnsi="Arial Narrow" w:cs="Arial"/>
                <w:b/>
                <w:bCs/>
              </w:rPr>
              <w:t>.</w:t>
            </w:r>
          </w:p>
        </w:tc>
      </w:tr>
      <w:tr w:rsidR="000F1C13" w:rsidRPr="00E13226" w:rsidTr="00E31811">
        <w:tc>
          <w:tcPr>
            <w:tcW w:w="2269" w:type="dxa"/>
            <w:shd w:val="clear" w:color="auto" w:fill="auto"/>
          </w:tcPr>
          <w:p w:rsidR="000F1C13" w:rsidRPr="00E13226" w:rsidRDefault="000F1C13" w:rsidP="00E3181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F1C13" w:rsidRPr="00E13226" w:rsidRDefault="000F1C13" w:rsidP="00E3181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E13226">
              <w:rPr>
                <w:rFonts w:ascii="Arial Narrow" w:hAnsi="Arial Narrow" w:cs="Arial"/>
                <w:b/>
                <w:bCs/>
              </w:rPr>
              <w:t>110/2025</w:t>
            </w:r>
          </w:p>
        </w:tc>
      </w:tr>
    </w:tbl>
    <w:p w:rsidR="00A80738" w:rsidRPr="00E13226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</w:rPr>
      </w:pPr>
    </w:p>
    <w:p w:rsidR="00D665F5" w:rsidRPr="00E13226" w:rsidRDefault="00D665F5" w:rsidP="00986737">
      <w:pPr>
        <w:spacing w:before="120" w:line="360" w:lineRule="auto"/>
        <w:jc w:val="both"/>
        <w:rPr>
          <w:rFonts w:ascii="Arial Narrow" w:hAnsi="Arial Narrow" w:cs="Arial"/>
        </w:rPr>
      </w:pPr>
      <w:r w:rsidRPr="00E13226">
        <w:rPr>
          <w:rFonts w:ascii="Arial Narrow" w:hAnsi="Arial Narrow" w:cs="Arial"/>
        </w:rPr>
        <w:t>Zamawiający, działając na podstawie art. 22</w:t>
      </w:r>
      <w:r w:rsidR="00FC7F5E" w:rsidRPr="00E13226">
        <w:rPr>
          <w:rFonts w:ascii="Arial Narrow" w:hAnsi="Arial Narrow" w:cs="Arial"/>
        </w:rPr>
        <w:t>2</w:t>
      </w:r>
      <w:r w:rsidRPr="00E13226">
        <w:rPr>
          <w:rFonts w:ascii="Arial Narrow" w:hAnsi="Arial Narrow" w:cs="Arial"/>
        </w:rPr>
        <w:t xml:space="preserve"> ust. 5 </w:t>
      </w:r>
      <w:r w:rsidRPr="00E13226">
        <w:rPr>
          <w:rFonts w:ascii="Arial Narrow" w:hAnsi="Arial Narrow" w:cs="Arial"/>
          <w:bCs/>
        </w:rPr>
        <w:t>ustawy z dnia 11 września 2019 r. Prawo zamówień publicznych</w:t>
      </w:r>
      <w:r w:rsidRPr="00E13226">
        <w:rPr>
          <w:rFonts w:ascii="Arial Narrow" w:hAnsi="Arial Narrow" w:cs="Arial"/>
        </w:rPr>
        <w:t xml:space="preserve"> </w:t>
      </w:r>
      <w:r w:rsidR="000F1C13" w:rsidRPr="00E13226">
        <w:rPr>
          <w:rFonts w:ascii="Arial Narrow" w:hAnsi="Arial Narrow" w:cs="Arial"/>
        </w:rPr>
        <w:t>(</w:t>
      </w:r>
      <w:proofErr w:type="spellStart"/>
      <w:r w:rsidR="000F1C13" w:rsidRPr="00E13226">
        <w:rPr>
          <w:rFonts w:ascii="Arial Narrow" w:hAnsi="Arial Narrow" w:cs="Arial"/>
        </w:rPr>
        <w:t>t.j</w:t>
      </w:r>
      <w:proofErr w:type="spellEnd"/>
      <w:r w:rsidR="000F1C13" w:rsidRPr="00E13226">
        <w:rPr>
          <w:rFonts w:ascii="Arial Narrow" w:hAnsi="Arial Narrow" w:cs="Arial"/>
        </w:rPr>
        <w:t xml:space="preserve">. Dz. U. z 2024 r. poz. 1320 z </w:t>
      </w:r>
      <w:proofErr w:type="spellStart"/>
      <w:r w:rsidR="000F1C13" w:rsidRPr="00E13226">
        <w:rPr>
          <w:rFonts w:ascii="Arial Narrow" w:hAnsi="Arial Narrow" w:cs="Arial"/>
        </w:rPr>
        <w:t>późn</w:t>
      </w:r>
      <w:proofErr w:type="spellEnd"/>
      <w:r w:rsidR="000F1C13" w:rsidRPr="00E13226">
        <w:rPr>
          <w:rFonts w:ascii="Arial Narrow" w:hAnsi="Arial Narrow" w:cs="Arial"/>
        </w:rPr>
        <w:t>. zm.)</w:t>
      </w:r>
      <w:r w:rsidR="00490DC0" w:rsidRPr="00E13226">
        <w:rPr>
          <w:rFonts w:ascii="Arial Narrow" w:hAnsi="Arial Narrow" w:cs="Arial"/>
        </w:rPr>
        <w:t xml:space="preserve"> </w:t>
      </w:r>
      <w:r w:rsidRPr="00E13226">
        <w:rPr>
          <w:rFonts w:ascii="Arial Narrow" w:hAnsi="Arial Narrow" w:cs="Arial"/>
        </w:rPr>
        <w:t>udostępnia</w:t>
      </w:r>
      <w:r w:rsidR="00F95C33" w:rsidRPr="00E13226">
        <w:rPr>
          <w:rFonts w:ascii="Arial Narrow" w:hAnsi="Arial Narrow" w:cs="Arial"/>
        </w:rPr>
        <w:t xml:space="preserve"> </w:t>
      </w:r>
      <w:r w:rsidR="004C7E9B" w:rsidRPr="00E13226">
        <w:rPr>
          <w:rFonts w:ascii="Arial Narrow" w:hAnsi="Arial Narrow" w:cs="Arial"/>
        </w:rPr>
        <w:t>informacj</w:t>
      </w:r>
      <w:r w:rsidR="00577BC6" w:rsidRPr="00E13226">
        <w:rPr>
          <w:rFonts w:ascii="Arial Narrow" w:hAnsi="Arial Narrow" w:cs="Arial"/>
        </w:rPr>
        <w:t>ę</w:t>
      </w:r>
      <w:r w:rsidR="00035488" w:rsidRPr="00E13226">
        <w:rPr>
          <w:rFonts w:ascii="Arial Narrow" w:hAnsi="Arial Narrow" w:cs="Arial"/>
        </w:rPr>
        <w:t xml:space="preserve"> z otwarcia ofert</w:t>
      </w:r>
      <w:r w:rsidR="00577BC6" w:rsidRPr="00E13226">
        <w:rPr>
          <w:rFonts w:ascii="Arial Narrow" w:hAnsi="Arial Narrow" w:cs="Arial"/>
        </w:rPr>
        <w:t>.</w:t>
      </w:r>
    </w:p>
    <w:p w:rsidR="00A80738" w:rsidRPr="00E13226" w:rsidRDefault="00D665F5" w:rsidP="00986737">
      <w:pPr>
        <w:spacing w:before="120" w:after="60" w:line="360" w:lineRule="auto"/>
        <w:jc w:val="both"/>
        <w:rPr>
          <w:rFonts w:ascii="Arial Narrow" w:hAnsi="Arial Narrow" w:cs="Arial"/>
        </w:rPr>
      </w:pPr>
      <w:r w:rsidRPr="00E13226">
        <w:rPr>
          <w:rFonts w:ascii="Arial Narrow" w:hAnsi="Arial Narrow" w:cs="Arial"/>
        </w:rPr>
        <w:t>Podczas otwarcia ofert, mającego miejsce</w:t>
      </w:r>
      <w:r w:rsidR="00FF4AB1" w:rsidRPr="00E13226">
        <w:rPr>
          <w:rFonts w:ascii="Arial Narrow" w:hAnsi="Arial Narrow" w:cs="Arial"/>
        </w:rPr>
        <w:t xml:space="preserve"> w dniu  o godz. </w:t>
      </w:r>
      <w:r w:rsidRPr="00E13226">
        <w:rPr>
          <w:rFonts w:ascii="Arial Narrow" w:hAnsi="Arial Narrow" w:cs="Arial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E13226" w:rsidTr="005A632E">
        <w:tc>
          <w:tcPr>
            <w:tcW w:w="1276" w:type="dxa"/>
            <w:shd w:val="clear" w:color="auto" w:fill="F2F2F2"/>
            <w:vAlign w:val="center"/>
          </w:tcPr>
          <w:p w:rsidR="006B27ED" w:rsidRPr="00E13226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Oferta n</w:t>
            </w:r>
            <w:r w:rsidR="006B27ED" w:rsidRPr="00E13226">
              <w:rPr>
                <w:rFonts w:ascii="Arial Narrow" w:hAnsi="Arial Narrow" w:cs="Arial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E13226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E13226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E13226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Cena oferty</w:t>
            </w:r>
          </w:p>
        </w:tc>
      </w:tr>
      <w:tr w:rsidR="000F1C13" w:rsidRPr="00E13226" w:rsidTr="00E31811">
        <w:tc>
          <w:tcPr>
            <w:tcW w:w="1276" w:type="dxa"/>
            <w:shd w:val="clear" w:color="auto" w:fill="auto"/>
            <w:vAlign w:val="center"/>
          </w:tcPr>
          <w:p w:rsidR="000F1C13" w:rsidRPr="00E13226" w:rsidRDefault="000F1C13" w:rsidP="00E318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1C13" w:rsidRPr="00E13226" w:rsidRDefault="000F1C13" w:rsidP="00E318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32</w:t>
            </w:r>
          </w:p>
        </w:tc>
        <w:tc>
          <w:tcPr>
            <w:tcW w:w="3969" w:type="dxa"/>
            <w:shd w:val="clear" w:color="auto" w:fill="auto"/>
          </w:tcPr>
          <w:p w:rsidR="000F1C13" w:rsidRPr="00E13226" w:rsidRDefault="000F1C13" w:rsidP="00E31811">
            <w:pPr>
              <w:spacing w:before="80" w:after="40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P.U.H. " MEDEA" Sp. z o.o.</w:t>
            </w:r>
          </w:p>
          <w:p w:rsidR="000F1C13" w:rsidRPr="00E13226" w:rsidRDefault="000F1C13" w:rsidP="00E31811">
            <w:pPr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 xml:space="preserve">Tarnogórska 219 </w:t>
            </w:r>
          </w:p>
          <w:p w:rsidR="000F1C13" w:rsidRPr="00E13226" w:rsidRDefault="000F1C13" w:rsidP="00E3181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44-105 Gliwice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F1C13" w:rsidRPr="00E13226" w:rsidRDefault="000F1C13" w:rsidP="00E318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5 130.00 zł</w:t>
            </w:r>
          </w:p>
        </w:tc>
      </w:tr>
      <w:tr w:rsidR="000F1C13" w:rsidRPr="00E13226" w:rsidTr="00E31811">
        <w:tc>
          <w:tcPr>
            <w:tcW w:w="1276" w:type="dxa"/>
            <w:shd w:val="clear" w:color="auto" w:fill="auto"/>
            <w:vAlign w:val="center"/>
          </w:tcPr>
          <w:p w:rsidR="000F1C13" w:rsidRPr="00E13226" w:rsidRDefault="000F1C13" w:rsidP="00E318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1C13" w:rsidRPr="00E13226" w:rsidRDefault="000F1C13" w:rsidP="00E318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23</w:t>
            </w:r>
          </w:p>
        </w:tc>
        <w:tc>
          <w:tcPr>
            <w:tcW w:w="3969" w:type="dxa"/>
            <w:shd w:val="clear" w:color="auto" w:fill="auto"/>
          </w:tcPr>
          <w:p w:rsidR="000F1C13" w:rsidRPr="00E13226" w:rsidRDefault="000F1C13" w:rsidP="00E31811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13226">
              <w:rPr>
                <w:rFonts w:ascii="Arial Narrow" w:hAnsi="Arial Narrow" w:cs="Arial"/>
              </w:rPr>
              <w:t>ABJ-Vision</w:t>
            </w:r>
            <w:proofErr w:type="spellEnd"/>
            <w:r w:rsidRPr="00E13226">
              <w:rPr>
                <w:rFonts w:ascii="Arial Narrow" w:hAnsi="Arial Narrow" w:cs="Arial"/>
              </w:rPr>
              <w:t xml:space="preserve"> Sp. z o.o.</w:t>
            </w:r>
          </w:p>
          <w:p w:rsidR="000F1C13" w:rsidRPr="00E13226" w:rsidRDefault="000F1C13" w:rsidP="00E31811">
            <w:pPr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 xml:space="preserve">Główna 76 </w:t>
            </w:r>
          </w:p>
          <w:p w:rsidR="000F1C13" w:rsidRPr="00E13226" w:rsidRDefault="000F1C13" w:rsidP="00E3181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95-041 Gałków Duży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F1C13" w:rsidRPr="00E13226" w:rsidRDefault="000F1C13" w:rsidP="00E318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5 292.00 zł</w:t>
            </w:r>
          </w:p>
        </w:tc>
      </w:tr>
      <w:tr w:rsidR="000F1C13" w:rsidRPr="00E13226" w:rsidTr="00E31811">
        <w:tc>
          <w:tcPr>
            <w:tcW w:w="1276" w:type="dxa"/>
            <w:shd w:val="clear" w:color="auto" w:fill="auto"/>
            <w:vAlign w:val="center"/>
          </w:tcPr>
          <w:p w:rsidR="000F1C13" w:rsidRPr="00E13226" w:rsidRDefault="000F1C13" w:rsidP="00E318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1C13" w:rsidRPr="00E13226" w:rsidRDefault="000F1C13" w:rsidP="00E318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24</w:t>
            </w:r>
          </w:p>
        </w:tc>
        <w:tc>
          <w:tcPr>
            <w:tcW w:w="3969" w:type="dxa"/>
            <w:shd w:val="clear" w:color="auto" w:fill="auto"/>
          </w:tcPr>
          <w:p w:rsidR="000F1C13" w:rsidRPr="00E13226" w:rsidRDefault="000F1C13" w:rsidP="00E31811">
            <w:pPr>
              <w:spacing w:before="80" w:after="40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 xml:space="preserve">PROMA SERVICE Jacek </w:t>
            </w:r>
            <w:proofErr w:type="spellStart"/>
            <w:r w:rsidRPr="00E13226">
              <w:rPr>
                <w:rFonts w:ascii="Arial Narrow" w:hAnsi="Arial Narrow" w:cs="Arial"/>
              </w:rPr>
              <w:t>Żarczyński</w:t>
            </w:r>
            <w:proofErr w:type="spellEnd"/>
          </w:p>
          <w:p w:rsidR="000F1C13" w:rsidRPr="00E13226" w:rsidRDefault="000F1C13" w:rsidP="00E31811">
            <w:pPr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 xml:space="preserve">ul. </w:t>
            </w:r>
            <w:r w:rsidR="003319AA" w:rsidRPr="00E13226">
              <w:rPr>
                <w:rFonts w:ascii="Arial Narrow" w:hAnsi="Arial Narrow" w:cs="Arial"/>
              </w:rPr>
              <w:t>Kolejowa 25</w:t>
            </w:r>
            <w:r w:rsidRPr="00E13226">
              <w:rPr>
                <w:rFonts w:ascii="Arial Narrow" w:hAnsi="Arial Narrow" w:cs="Arial"/>
              </w:rPr>
              <w:t xml:space="preserve"> </w:t>
            </w:r>
          </w:p>
          <w:p w:rsidR="000F1C13" w:rsidRPr="00E13226" w:rsidRDefault="000F1C13" w:rsidP="003319A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4</w:t>
            </w:r>
            <w:r w:rsidR="003319AA" w:rsidRPr="00E13226">
              <w:rPr>
                <w:rFonts w:ascii="Arial Narrow" w:hAnsi="Arial Narrow" w:cs="Arial"/>
              </w:rPr>
              <w:t>6</w:t>
            </w:r>
            <w:r w:rsidRPr="00E13226">
              <w:rPr>
                <w:rFonts w:ascii="Arial Narrow" w:hAnsi="Arial Narrow" w:cs="Arial"/>
              </w:rPr>
              <w:t>-0</w:t>
            </w:r>
            <w:r w:rsidR="003319AA" w:rsidRPr="00E13226">
              <w:rPr>
                <w:rFonts w:ascii="Arial Narrow" w:hAnsi="Arial Narrow" w:cs="Arial"/>
              </w:rPr>
              <w:t>73</w:t>
            </w:r>
            <w:r w:rsidRPr="00E13226">
              <w:rPr>
                <w:rFonts w:ascii="Arial Narrow" w:hAnsi="Arial Narrow" w:cs="Arial"/>
              </w:rPr>
              <w:t xml:space="preserve"> </w:t>
            </w:r>
            <w:proofErr w:type="spellStart"/>
            <w:r w:rsidR="003319AA" w:rsidRPr="00E13226">
              <w:rPr>
                <w:rFonts w:ascii="Arial Narrow" w:hAnsi="Arial Narrow" w:cs="Arial"/>
              </w:rPr>
              <w:t>Chróścinna</w:t>
            </w:r>
            <w:proofErr w:type="spellEnd"/>
          </w:p>
        </w:tc>
        <w:tc>
          <w:tcPr>
            <w:tcW w:w="2551" w:type="dxa"/>
            <w:shd w:val="clear" w:color="auto" w:fill="auto"/>
            <w:vAlign w:val="center"/>
          </w:tcPr>
          <w:p w:rsidR="000F1C13" w:rsidRPr="00E13226" w:rsidRDefault="000F1C13" w:rsidP="00E318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6 920.64 zł</w:t>
            </w:r>
          </w:p>
        </w:tc>
      </w:tr>
      <w:tr w:rsidR="000F1C13" w:rsidRPr="00E13226" w:rsidTr="00E31811">
        <w:tc>
          <w:tcPr>
            <w:tcW w:w="1276" w:type="dxa"/>
            <w:shd w:val="clear" w:color="auto" w:fill="auto"/>
            <w:vAlign w:val="center"/>
          </w:tcPr>
          <w:p w:rsidR="000F1C13" w:rsidRPr="00E13226" w:rsidRDefault="000F1C13" w:rsidP="00E318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1C13" w:rsidRPr="00E13226" w:rsidRDefault="000F1C13" w:rsidP="00E318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29</w:t>
            </w:r>
          </w:p>
        </w:tc>
        <w:tc>
          <w:tcPr>
            <w:tcW w:w="3969" w:type="dxa"/>
            <w:shd w:val="clear" w:color="auto" w:fill="auto"/>
          </w:tcPr>
          <w:p w:rsidR="000F1C13" w:rsidRPr="00E13226" w:rsidRDefault="003319AA" w:rsidP="00E31811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13226">
              <w:rPr>
                <w:rFonts w:ascii="Arial Narrow" w:hAnsi="Arial Narrow" w:cs="Arial"/>
              </w:rPr>
              <w:t>Eres</w:t>
            </w:r>
            <w:proofErr w:type="spellEnd"/>
            <w:r w:rsidRPr="00E13226">
              <w:rPr>
                <w:rFonts w:ascii="Arial Narrow" w:hAnsi="Arial Narrow" w:cs="Arial"/>
              </w:rPr>
              <w:t xml:space="preserve"> </w:t>
            </w:r>
            <w:proofErr w:type="spellStart"/>
            <w:r w:rsidRPr="00E13226">
              <w:rPr>
                <w:rFonts w:ascii="Arial Narrow" w:hAnsi="Arial Narrow" w:cs="Arial"/>
              </w:rPr>
              <w:t>M</w:t>
            </w:r>
            <w:r w:rsidR="000F1C13" w:rsidRPr="00E13226">
              <w:rPr>
                <w:rFonts w:ascii="Arial Narrow" w:hAnsi="Arial Narrow" w:cs="Arial"/>
              </w:rPr>
              <w:t>edical</w:t>
            </w:r>
            <w:proofErr w:type="spellEnd"/>
            <w:r w:rsidR="000F1C13" w:rsidRPr="00E13226">
              <w:rPr>
                <w:rFonts w:ascii="Arial Narrow" w:hAnsi="Arial Narrow" w:cs="Arial"/>
              </w:rPr>
              <w:t xml:space="preserve"> sp. z o.o.</w:t>
            </w:r>
          </w:p>
          <w:p w:rsidR="000F1C13" w:rsidRPr="00E13226" w:rsidRDefault="003319AA" w:rsidP="00E31811">
            <w:pPr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Pło</w:t>
            </w:r>
            <w:r w:rsidR="000F1C13" w:rsidRPr="00E13226">
              <w:rPr>
                <w:rFonts w:ascii="Arial Narrow" w:hAnsi="Arial Narrow" w:cs="Arial"/>
              </w:rPr>
              <w:t xml:space="preserve">uszowice Kolonia 64B </w:t>
            </w:r>
          </w:p>
          <w:p w:rsidR="000F1C13" w:rsidRPr="00E13226" w:rsidRDefault="000F1C13" w:rsidP="00E3181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21-008 Tomaszowice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F1C13" w:rsidRPr="00E13226" w:rsidRDefault="000F1C13" w:rsidP="00E318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14 688.00 zł</w:t>
            </w:r>
          </w:p>
        </w:tc>
      </w:tr>
      <w:tr w:rsidR="000F1C13" w:rsidRPr="00E13226" w:rsidTr="00E31811">
        <w:tc>
          <w:tcPr>
            <w:tcW w:w="1276" w:type="dxa"/>
            <w:shd w:val="clear" w:color="auto" w:fill="auto"/>
            <w:vAlign w:val="center"/>
          </w:tcPr>
          <w:p w:rsidR="000F1C13" w:rsidRPr="00E13226" w:rsidRDefault="000F1C13" w:rsidP="00E318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1C13" w:rsidRPr="00E13226" w:rsidRDefault="000F1C13" w:rsidP="00E318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30</w:t>
            </w:r>
          </w:p>
        </w:tc>
        <w:tc>
          <w:tcPr>
            <w:tcW w:w="3969" w:type="dxa"/>
            <w:shd w:val="clear" w:color="auto" w:fill="auto"/>
          </w:tcPr>
          <w:p w:rsidR="003319AA" w:rsidRPr="00E13226" w:rsidRDefault="003319AA" w:rsidP="003319AA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13226">
              <w:rPr>
                <w:rFonts w:ascii="Arial Narrow" w:hAnsi="Arial Narrow" w:cs="Arial"/>
              </w:rPr>
              <w:t>Eres</w:t>
            </w:r>
            <w:proofErr w:type="spellEnd"/>
            <w:r w:rsidRPr="00E13226">
              <w:rPr>
                <w:rFonts w:ascii="Arial Narrow" w:hAnsi="Arial Narrow" w:cs="Arial"/>
              </w:rPr>
              <w:t xml:space="preserve"> </w:t>
            </w:r>
            <w:proofErr w:type="spellStart"/>
            <w:r w:rsidRPr="00E13226">
              <w:rPr>
                <w:rFonts w:ascii="Arial Narrow" w:hAnsi="Arial Narrow" w:cs="Arial"/>
              </w:rPr>
              <w:t>Medical</w:t>
            </w:r>
            <w:proofErr w:type="spellEnd"/>
            <w:r w:rsidRPr="00E13226">
              <w:rPr>
                <w:rFonts w:ascii="Arial Narrow" w:hAnsi="Arial Narrow" w:cs="Arial"/>
              </w:rPr>
              <w:t xml:space="preserve"> sp. z o.o.</w:t>
            </w:r>
          </w:p>
          <w:p w:rsidR="003319AA" w:rsidRPr="00E13226" w:rsidRDefault="003319AA" w:rsidP="003319AA">
            <w:pPr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 xml:space="preserve">Płouszowice Kolonia 64B </w:t>
            </w:r>
          </w:p>
          <w:p w:rsidR="000F1C13" w:rsidRPr="00E13226" w:rsidRDefault="003319AA" w:rsidP="003319A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21-008 Tomaszowice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F1C13" w:rsidRPr="00E13226" w:rsidRDefault="000F1C13" w:rsidP="00E318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4 320.00 zł</w:t>
            </w:r>
          </w:p>
        </w:tc>
      </w:tr>
      <w:tr w:rsidR="000F1C13" w:rsidRPr="00E13226" w:rsidTr="00E31811">
        <w:tc>
          <w:tcPr>
            <w:tcW w:w="1276" w:type="dxa"/>
            <w:shd w:val="clear" w:color="auto" w:fill="auto"/>
            <w:vAlign w:val="center"/>
          </w:tcPr>
          <w:p w:rsidR="000F1C13" w:rsidRPr="00E13226" w:rsidRDefault="000F1C13" w:rsidP="00E318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1C13" w:rsidRPr="00E13226" w:rsidRDefault="000F1C13" w:rsidP="00E318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24</w:t>
            </w:r>
          </w:p>
        </w:tc>
        <w:tc>
          <w:tcPr>
            <w:tcW w:w="3969" w:type="dxa"/>
            <w:shd w:val="clear" w:color="auto" w:fill="auto"/>
          </w:tcPr>
          <w:p w:rsidR="000F1C13" w:rsidRPr="00E13226" w:rsidRDefault="000F1C13" w:rsidP="00E31811">
            <w:pPr>
              <w:spacing w:before="80" w:after="40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PLS SERVICES Sp. z o.o.</w:t>
            </w:r>
          </w:p>
          <w:p w:rsidR="000F1C13" w:rsidRPr="00E13226" w:rsidRDefault="000F1C13" w:rsidP="00E31811">
            <w:pPr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 xml:space="preserve">Bukszpanowa 4/15 </w:t>
            </w:r>
          </w:p>
          <w:p w:rsidR="000F1C13" w:rsidRPr="00E13226" w:rsidRDefault="000F1C13" w:rsidP="00E3181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15-585 Białystok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F1C13" w:rsidRPr="00E13226" w:rsidRDefault="000F1C13" w:rsidP="00E318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13 219.20 zł</w:t>
            </w:r>
          </w:p>
        </w:tc>
      </w:tr>
      <w:tr w:rsidR="000F1C13" w:rsidRPr="00E13226" w:rsidTr="00E31811">
        <w:tc>
          <w:tcPr>
            <w:tcW w:w="1276" w:type="dxa"/>
            <w:shd w:val="clear" w:color="auto" w:fill="auto"/>
            <w:vAlign w:val="center"/>
          </w:tcPr>
          <w:p w:rsidR="000F1C13" w:rsidRPr="00E13226" w:rsidRDefault="000F1C13" w:rsidP="00E318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1C13" w:rsidRPr="00E13226" w:rsidRDefault="000F1C13" w:rsidP="00E318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38</w:t>
            </w:r>
          </w:p>
        </w:tc>
        <w:tc>
          <w:tcPr>
            <w:tcW w:w="3969" w:type="dxa"/>
            <w:shd w:val="clear" w:color="auto" w:fill="auto"/>
          </w:tcPr>
          <w:p w:rsidR="000F1C13" w:rsidRPr="00E13226" w:rsidRDefault="000F1C13" w:rsidP="00E31811">
            <w:pPr>
              <w:spacing w:before="80" w:after="40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PLS SERVICES Sp. z o.o.</w:t>
            </w:r>
          </w:p>
          <w:p w:rsidR="000F1C13" w:rsidRPr="00E13226" w:rsidRDefault="000F1C13" w:rsidP="00E31811">
            <w:pPr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 xml:space="preserve">Bukszpanowa 4/15 </w:t>
            </w:r>
          </w:p>
          <w:p w:rsidR="000F1C13" w:rsidRPr="00E13226" w:rsidRDefault="000F1C13" w:rsidP="00E3181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lastRenderedPageBreak/>
              <w:t>15-585 Białystok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F1C13" w:rsidRPr="00E13226" w:rsidRDefault="000F1C13" w:rsidP="00E318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lastRenderedPageBreak/>
              <w:t>3 439.08 zł</w:t>
            </w:r>
          </w:p>
        </w:tc>
      </w:tr>
      <w:tr w:rsidR="000F1C13" w:rsidRPr="00E13226" w:rsidTr="00E31811">
        <w:tc>
          <w:tcPr>
            <w:tcW w:w="1276" w:type="dxa"/>
            <w:shd w:val="clear" w:color="auto" w:fill="auto"/>
            <w:vAlign w:val="center"/>
          </w:tcPr>
          <w:p w:rsidR="000F1C13" w:rsidRPr="00E13226" w:rsidRDefault="000F1C13" w:rsidP="00E318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lastRenderedPageBreak/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1C13" w:rsidRPr="00E13226" w:rsidRDefault="000F1C13" w:rsidP="00E318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0F1C13" w:rsidRPr="00E13226" w:rsidRDefault="000F1C13" w:rsidP="00E31811">
            <w:pPr>
              <w:spacing w:before="80" w:after="40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 xml:space="preserve">Labo </w:t>
            </w:r>
            <w:proofErr w:type="spellStart"/>
            <w:r w:rsidRPr="00E13226">
              <w:rPr>
                <w:rFonts w:ascii="Arial Narrow" w:hAnsi="Arial Narrow" w:cs="Arial"/>
              </w:rPr>
              <w:t>Clinic</w:t>
            </w:r>
            <w:proofErr w:type="spellEnd"/>
            <w:r w:rsidRPr="00E13226">
              <w:rPr>
                <w:rFonts w:ascii="Arial Narrow" w:hAnsi="Arial Narrow" w:cs="Arial"/>
              </w:rPr>
              <w:t xml:space="preserve"> Spółka z ograniczoną odpowiedzialnością</w:t>
            </w:r>
          </w:p>
          <w:p w:rsidR="000F1C13" w:rsidRPr="00E13226" w:rsidRDefault="000F1C13" w:rsidP="00E31811">
            <w:pPr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 xml:space="preserve">F. </w:t>
            </w:r>
            <w:proofErr w:type="spellStart"/>
            <w:r w:rsidRPr="00E13226">
              <w:rPr>
                <w:rFonts w:ascii="Arial Narrow" w:hAnsi="Arial Narrow" w:cs="Arial"/>
              </w:rPr>
              <w:t>Barcza</w:t>
            </w:r>
            <w:proofErr w:type="spellEnd"/>
            <w:r w:rsidRPr="00E13226">
              <w:rPr>
                <w:rFonts w:ascii="Arial Narrow" w:hAnsi="Arial Narrow" w:cs="Arial"/>
              </w:rPr>
              <w:t xml:space="preserve"> 58/U18 </w:t>
            </w:r>
          </w:p>
          <w:p w:rsidR="000F1C13" w:rsidRPr="00E13226" w:rsidRDefault="000F1C13" w:rsidP="00E3181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10-685 Olsztyn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F1C13" w:rsidRPr="00E13226" w:rsidRDefault="000F1C13" w:rsidP="00E318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27 000.00 zł</w:t>
            </w:r>
          </w:p>
        </w:tc>
      </w:tr>
      <w:tr w:rsidR="000F1C13" w:rsidRPr="00E13226" w:rsidTr="00E31811">
        <w:tc>
          <w:tcPr>
            <w:tcW w:w="1276" w:type="dxa"/>
            <w:shd w:val="clear" w:color="auto" w:fill="auto"/>
            <w:vAlign w:val="center"/>
          </w:tcPr>
          <w:p w:rsidR="000F1C13" w:rsidRPr="00E13226" w:rsidRDefault="000F1C13" w:rsidP="00E318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1C13" w:rsidRPr="00E13226" w:rsidRDefault="000F1C13" w:rsidP="00E318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33</w:t>
            </w:r>
          </w:p>
        </w:tc>
        <w:tc>
          <w:tcPr>
            <w:tcW w:w="3969" w:type="dxa"/>
            <w:shd w:val="clear" w:color="auto" w:fill="auto"/>
          </w:tcPr>
          <w:p w:rsidR="000F1C13" w:rsidRPr="00E13226" w:rsidRDefault="000F1C13" w:rsidP="00E31811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13226">
              <w:rPr>
                <w:rFonts w:ascii="Arial Narrow" w:hAnsi="Arial Narrow" w:cs="Arial"/>
              </w:rPr>
              <w:t>Diatec</w:t>
            </w:r>
            <w:proofErr w:type="spellEnd"/>
            <w:r w:rsidRPr="00E13226">
              <w:rPr>
                <w:rFonts w:ascii="Arial Narrow" w:hAnsi="Arial Narrow" w:cs="Arial"/>
              </w:rPr>
              <w:t xml:space="preserve"> Polska Sp. z o.o.</w:t>
            </w:r>
          </w:p>
          <w:p w:rsidR="000F1C13" w:rsidRPr="00E13226" w:rsidRDefault="000F1C13" w:rsidP="00E31811">
            <w:pPr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 xml:space="preserve">al. Jana Pawła II 22 </w:t>
            </w:r>
          </w:p>
          <w:p w:rsidR="000F1C13" w:rsidRPr="00E13226" w:rsidRDefault="000F1C13" w:rsidP="00E3181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00-133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F1C13" w:rsidRPr="00E13226" w:rsidRDefault="000F1C13" w:rsidP="00E318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4 536.00 zł</w:t>
            </w:r>
          </w:p>
        </w:tc>
      </w:tr>
      <w:tr w:rsidR="000F1C13" w:rsidRPr="00E13226" w:rsidTr="00E31811">
        <w:tc>
          <w:tcPr>
            <w:tcW w:w="1276" w:type="dxa"/>
            <w:shd w:val="clear" w:color="auto" w:fill="auto"/>
            <w:vAlign w:val="center"/>
          </w:tcPr>
          <w:p w:rsidR="000F1C13" w:rsidRPr="00E13226" w:rsidRDefault="000F1C13" w:rsidP="00E318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1C13" w:rsidRPr="00E13226" w:rsidRDefault="000F1C13" w:rsidP="00E318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0F1C13" w:rsidRPr="00E13226" w:rsidRDefault="000F1C13" w:rsidP="00E31811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13226">
              <w:rPr>
                <w:rFonts w:ascii="Arial Narrow" w:hAnsi="Arial Narrow" w:cs="Arial"/>
              </w:rPr>
              <w:t>Media-MED</w:t>
            </w:r>
            <w:proofErr w:type="spellEnd"/>
            <w:r w:rsidRPr="00E13226">
              <w:rPr>
                <w:rFonts w:ascii="Arial Narrow" w:hAnsi="Arial Narrow" w:cs="Arial"/>
              </w:rPr>
              <w:t xml:space="preserve"> Sp. z o.o.</w:t>
            </w:r>
          </w:p>
          <w:p w:rsidR="000F1C13" w:rsidRPr="00E13226" w:rsidRDefault="000F1C13" w:rsidP="00E31811">
            <w:pPr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 xml:space="preserve">Promienistych 7 </w:t>
            </w:r>
          </w:p>
          <w:p w:rsidR="000F1C13" w:rsidRPr="00E13226" w:rsidRDefault="000F1C13" w:rsidP="00E3181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31-481 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F1C13" w:rsidRPr="00E13226" w:rsidRDefault="000F1C13" w:rsidP="00E318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5 400.00 zł</w:t>
            </w:r>
          </w:p>
        </w:tc>
      </w:tr>
      <w:tr w:rsidR="000F1C13" w:rsidRPr="00E13226" w:rsidTr="00E31811">
        <w:tc>
          <w:tcPr>
            <w:tcW w:w="1276" w:type="dxa"/>
            <w:shd w:val="clear" w:color="auto" w:fill="auto"/>
            <w:vAlign w:val="center"/>
          </w:tcPr>
          <w:p w:rsidR="000F1C13" w:rsidRPr="00E13226" w:rsidRDefault="000F1C13" w:rsidP="00E318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1C13" w:rsidRPr="00E13226" w:rsidRDefault="000F1C13" w:rsidP="00E318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0F1C13" w:rsidRPr="00E13226" w:rsidRDefault="000F1C13" w:rsidP="00E31811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13226">
              <w:rPr>
                <w:rFonts w:ascii="Arial Narrow" w:hAnsi="Arial Narrow" w:cs="Arial"/>
              </w:rPr>
              <w:t>Inomed</w:t>
            </w:r>
            <w:proofErr w:type="spellEnd"/>
            <w:r w:rsidRPr="00E13226">
              <w:rPr>
                <w:rFonts w:ascii="Arial Narrow" w:hAnsi="Arial Narrow" w:cs="Arial"/>
              </w:rPr>
              <w:t xml:space="preserve"> Polska Sp. z o.o.</w:t>
            </w:r>
          </w:p>
          <w:p w:rsidR="000F1C13" w:rsidRPr="00E13226" w:rsidRDefault="000F1C13" w:rsidP="00E31811">
            <w:pPr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 xml:space="preserve">Bursztynowa 4/D1 </w:t>
            </w:r>
          </w:p>
          <w:p w:rsidR="000F1C13" w:rsidRPr="00E13226" w:rsidRDefault="000F1C13" w:rsidP="00E3181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83-021 Rokitnica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F1C13" w:rsidRPr="00E13226" w:rsidRDefault="000F1C13" w:rsidP="00E318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65 664.00 zł</w:t>
            </w:r>
          </w:p>
        </w:tc>
      </w:tr>
      <w:tr w:rsidR="000F1C13" w:rsidRPr="00E13226" w:rsidTr="00E31811">
        <w:tc>
          <w:tcPr>
            <w:tcW w:w="1276" w:type="dxa"/>
            <w:shd w:val="clear" w:color="auto" w:fill="auto"/>
            <w:vAlign w:val="center"/>
          </w:tcPr>
          <w:p w:rsidR="000F1C13" w:rsidRPr="00E13226" w:rsidRDefault="000F1C13" w:rsidP="00E318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1C13" w:rsidRPr="00E13226" w:rsidRDefault="000F1C13" w:rsidP="00E318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:rsidR="000F1C13" w:rsidRPr="00E13226" w:rsidRDefault="000F1C13" w:rsidP="00E31811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13226">
              <w:rPr>
                <w:rFonts w:ascii="Arial Narrow" w:hAnsi="Arial Narrow" w:cs="Arial"/>
              </w:rPr>
              <w:t>Inomed</w:t>
            </w:r>
            <w:proofErr w:type="spellEnd"/>
            <w:r w:rsidRPr="00E13226">
              <w:rPr>
                <w:rFonts w:ascii="Arial Narrow" w:hAnsi="Arial Narrow" w:cs="Arial"/>
              </w:rPr>
              <w:t xml:space="preserve"> Polska Sp. z o.o.</w:t>
            </w:r>
          </w:p>
          <w:p w:rsidR="000F1C13" w:rsidRPr="00E13226" w:rsidRDefault="000F1C13" w:rsidP="00E31811">
            <w:pPr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 xml:space="preserve">Bursztynowa 4/D1 </w:t>
            </w:r>
          </w:p>
          <w:p w:rsidR="000F1C13" w:rsidRPr="00E13226" w:rsidRDefault="000F1C13" w:rsidP="00E3181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83-021 Rokitnica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F1C13" w:rsidRPr="00E13226" w:rsidRDefault="000F1C13" w:rsidP="00E318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42 552.00 zł</w:t>
            </w:r>
          </w:p>
        </w:tc>
      </w:tr>
      <w:tr w:rsidR="000F1C13" w:rsidRPr="00E13226" w:rsidTr="00E31811">
        <w:tc>
          <w:tcPr>
            <w:tcW w:w="1276" w:type="dxa"/>
            <w:shd w:val="clear" w:color="auto" w:fill="auto"/>
            <w:vAlign w:val="center"/>
          </w:tcPr>
          <w:p w:rsidR="000F1C13" w:rsidRPr="00E13226" w:rsidRDefault="000F1C13" w:rsidP="00E318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1C13" w:rsidRPr="00E13226" w:rsidRDefault="000F1C13" w:rsidP="00E318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:rsidR="000F1C13" w:rsidRPr="00E13226" w:rsidRDefault="000F1C13" w:rsidP="00E31811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13226">
              <w:rPr>
                <w:rFonts w:ascii="Arial Narrow" w:hAnsi="Arial Narrow" w:cs="Arial"/>
              </w:rPr>
              <w:t>Medinco</w:t>
            </w:r>
            <w:proofErr w:type="spellEnd"/>
            <w:r w:rsidRPr="00E13226">
              <w:rPr>
                <w:rFonts w:ascii="Arial Narrow" w:hAnsi="Arial Narrow" w:cs="Arial"/>
              </w:rPr>
              <w:t xml:space="preserve"> Sp. z o.o.</w:t>
            </w:r>
          </w:p>
          <w:p w:rsidR="000F1C13" w:rsidRPr="00E13226" w:rsidRDefault="000F1C13" w:rsidP="00E31811">
            <w:pPr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 xml:space="preserve">Rondo ONZ 1/piętro 27 </w:t>
            </w:r>
          </w:p>
          <w:p w:rsidR="000F1C13" w:rsidRPr="00E13226" w:rsidRDefault="000F1C13" w:rsidP="00E3181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00-124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F1C13" w:rsidRPr="00E13226" w:rsidRDefault="000F1C13" w:rsidP="00E318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4 276.80 zł</w:t>
            </w:r>
          </w:p>
        </w:tc>
      </w:tr>
      <w:tr w:rsidR="000F1C13" w:rsidRPr="00E13226" w:rsidTr="00E31811">
        <w:tc>
          <w:tcPr>
            <w:tcW w:w="1276" w:type="dxa"/>
            <w:shd w:val="clear" w:color="auto" w:fill="auto"/>
            <w:vAlign w:val="center"/>
          </w:tcPr>
          <w:p w:rsidR="000F1C13" w:rsidRPr="00E13226" w:rsidRDefault="000F1C13" w:rsidP="00E318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1C13" w:rsidRPr="00E13226" w:rsidRDefault="000F1C13" w:rsidP="00E318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:rsidR="000F1C13" w:rsidRPr="00E13226" w:rsidRDefault="000F1C13" w:rsidP="00E31811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13226">
              <w:rPr>
                <w:rFonts w:ascii="Arial Narrow" w:hAnsi="Arial Narrow" w:cs="Arial"/>
              </w:rPr>
              <w:t>Medinco</w:t>
            </w:r>
            <w:proofErr w:type="spellEnd"/>
            <w:r w:rsidRPr="00E13226">
              <w:rPr>
                <w:rFonts w:ascii="Arial Narrow" w:hAnsi="Arial Narrow" w:cs="Arial"/>
              </w:rPr>
              <w:t xml:space="preserve"> Sp. z o.o.</w:t>
            </w:r>
          </w:p>
          <w:p w:rsidR="000F1C13" w:rsidRPr="00E13226" w:rsidRDefault="000F1C13" w:rsidP="00E31811">
            <w:pPr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 xml:space="preserve">Rondo ONZ 1/piętro 27 </w:t>
            </w:r>
          </w:p>
          <w:p w:rsidR="000F1C13" w:rsidRPr="00E13226" w:rsidRDefault="000F1C13" w:rsidP="00E3181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00-124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F1C13" w:rsidRPr="00E13226" w:rsidRDefault="000F1C13" w:rsidP="00E318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6 415.20 zł</w:t>
            </w:r>
          </w:p>
        </w:tc>
      </w:tr>
      <w:tr w:rsidR="000F1C13" w:rsidRPr="00E13226" w:rsidTr="00E31811">
        <w:tc>
          <w:tcPr>
            <w:tcW w:w="1276" w:type="dxa"/>
            <w:shd w:val="clear" w:color="auto" w:fill="auto"/>
            <w:vAlign w:val="center"/>
          </w:tcPr>
          <w:p w:rsidR="000F1C13" w:rsidRPr="00E13226" w:rsidRDefault="000F1C13" w:rsidP="00E318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1C13" w:rsidRPr="00E13226" w:rsidRDefault="000F1C13" w:rsidP="00E318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24</w:t>
            </w:r>
          </w:p>
        </w:tc>
        <w:tc>
          <w:tcPr>
            <w:tcW w:w="3969" w:type="dxa"/>
            <w:shd w:val="clear" w:color="auto" w:fill="auto"/>
          </w:tcPr>
          <w:p w:rsidR="000F1C13" w:rsidRPr="00E13226" w:rsidRDefault="000F1C13" w:rsidP="00E31811">
            <w:pPr>
              <w:spacing w:before="80" w:after="40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Konkret Spółka z ograniczoną odpowiedzialnością spółka komandytowa</w:t>
            </w:r>
          </w:p>
          <w:p w:rsidR="000F1C13" w:rsidRPr="00E13226" w:rsidRDefault="000F1C13" w:rsidP="00E31811">
            <w:pPr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 xml:space="preserve">Budowlana 7 </w:t>
            </w:r>
          </w:p>
          <w:p w:rsidR="000F1C13" w:rsidRPr="00E13226" w:rsidRDefault="000F1C13" w:rsidP="00E3181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86-200 Chełmno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F1C13" w:rsidRPr="00E13226" w:rsidRDefault="000F1C13" w:rsidP="00E318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12 558.24 zł</w:t>
            </w:r>
          </w:p>
        </w:tc>
      </w:tr>
      <w:tr w:rsidR="000F1C13" w:rsidRPr="00E13226" w:rsidTr="00E31811">
        <w:tc>
          <w:tcPr>
            <w:tcW w:w="1276" w:type="dxa"/>
            <w:shd w:val="clear" w:color="auto" w:fill="auto"/>
            <w:vAlign w:val="center"/>
          </w:tcPr>
          <w:p w:rsidR="000F1C13" w:rsidRPr="00E13226" w:rsidRDefault="000F1C13" w:rsidP="00E318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1C13" w:rsidRPr="00E13226" w:rsidRDefault="000F1C13" w:rsidP="00E318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0F1C13" w:rsidRPr="00E13226" w:rsidRDefault="000F1C13" w:rsidP="00E31811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13226">
              <w:rPr>
                <w:rFonts w:ascii="Arial Narrow" w:hAnsi="Arial Narrow" w:cs="Arial"/>
              </w:rPr>
              <w:t>Diens</w:t>
            </w:r>
            <w:proofErr w:type="spellEnd"/>
            <w:r w:rsidRPr="00E13226">
              <w:rPr>
                <w:rFonts w:ascii="Arial Narrow" w:hAnsi="Arial Narrow" w:cs="Arial"/>
              </w:rPr>
              <w:t xml:space="preserve"> Serwis Aparatury Medycznej Sebastian Rawecki</w:t>
            </w:r>
          </w:p>
          <w:p w:rsidR="000F1C13" w:rsidRPr="00E13226" w:rsidRDefault="000F1C13" w:rsidP="00E31811">
            <w:pPr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 xml:space="preserve">Cmentarna 9d </w:t>
            </w:r>
          </w:p>
          <w:p w:rsidR="000F1C13" w:rsidRPr="00E13226" w:rsidRDefault="000F1C13" w:rsidP="00E3181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62-025 Kostrzyn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F1C13" w:rsidRPr="00E13226" w:rsidRDefault="000F1C13" w:rsidP="00E318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6 912.00 zł</w:t>
            </w:r>
          </w:p>
        </w:tc>
      </w:tr>
      <w:tr w:rsidR="000F1C13" w:rsidRPr="00E13226" w:rsidTr="00E31811">
        <w:tc>
          <w:tcPr>
            <w:tcW w:w="1276" w:type="dxa"/>
            <w:shd w:val="clear" w:color="auto" w:fill="auto"/>
            <w:vAlign w:val="center"/>
          </w:tcPr>
          <w:p w:rsidR="000F1C13" w:rsidRPr="00E13226" w:rsidRDefault="000F1C13" w:rsidP="00E318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1C13" w:rsidRPr="00E13226" w:rsidRDefault="000F1C13" w:rsidP="00E318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17</w:t>
            </w:r>
          </w:p>
        </w:tc>
        <w:tc>
          <w:tcPr>
            <w:tcW w:w="3969" w:type="dxa"/>
            <w:shd w:val="clear" w:color="auto" w:fill="auto"/>
          </w:tcPr>
          <w:p w:rsidR="000F1C13" w:rsidRPr="00E13226" w:rsidRDefault="000F1C13" w:rsidP="00E31811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13226">
              <w:rPr>
                <w:rFonts w:ascii="Arial Narrow" w:hAnsi="Arial Narrow" w:cs="Arial"/>
              </w:rPr>
              <w:t>Diens</w:t>
            </w:r>
            <w:proofErr w:type="spellEnd"/>
            <w:r w:rsidRPr="00E13226">
              <w:rPr>
                <w:rFonts w:ascii="Arial Narrow" w:hAnsi="Arial Narrow" w:cs="Arial"/>
              </w:rPr>
              <w:t xml:space="preserve"> Serwis Aparatury Medycznej Sebastian Rawecki</w:t>
            </w:r>
          </w:p>
          <w:p w:rsidR="000F1C13" w:rsidRPr="00E13226" w:rsidRDefault="000F1C13" w:rsidP="00E31811">
            <w:pPr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 xml:space="preserve">Cmentarna 9d </w:t>
            </w:r>
          </w:p>
          <w:p w:rsidR="000F1C13" w:rsidRPr="00E13226" w:rsidRDefault="000F1C13" w:rsidP="00E3181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62-025 Kostrzyn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F1C13" w:rsidRPr="00E13226" w:rsidRDefault="000F1C13" w:rsidP="00E318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2 808.00 zł</w:t>
            </w:r>
          </w:p>
        </w:tc>
      </w:tr>
      <w:tr w:rsidR="000F1C13" w:rsidRPr="00E13226" w:rsidTr="00E31811">
        <w:tc>
          <w:tcPr>
            <w:tcW w:w="1276" w:type="dxa"/>
            <w:shd w:val="clear" w:color="auto" w:fill="auto"/>
            <w:vAlign w:val="center"/>
          </w:tcPr>
          <w:p w:rsidR="000F1C13" w:rsidRPr="00E13226" w:rsidRDefault="000F1C13" w:rsidP="00E318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1C13" w:rsidRPr="00E13226" w:rsidRDefault="000F1C13" w:rsidP="00E318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18</w:t>
            </w:r>
          </w:p>
        </w:tc>
        <w:tc>
          <w:tcPr>
            <w:tcW w:w="3969" w:type="dxa"/>
            <w:shd w:val="clear" w:color="auto" w:fill="auto"/>
          </w:tcPr>
          <w:p w:rsidR="000F1C13" w:rsidRPr="00E13226" w:rsidRDefault="000F1C13" w:rsidP="00E31811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13226">
              <w:rPr>
                <w:rFonts w:ascii="Arial Narrow" w:hAnsi="Arial Narrow" w:cs="Arial"/>
              </w:rPr>
              <w:t>Diens</w:t>
            </w:r>
            <w:proofErr w:type="spellEnd"/>
            <w:r w:rsidRPr="00E13226">
              <w:rPr>
                <w:rFonts w:ascii="Arial Narrow" w:hAnsi="Arial Narrow" w:cs="Arial"/>
              </w:rPr>
              <w:t xml:space="preserve"> Serwis Aparatury Medycznej Sebastian Rawecki</w:t>
            </w:r>
          </w:p>
          <w:p w:rsidR="000F1C13" w:rsidRPr="00E13226" w:rsidRDefault="000F1C13" w:rsidP="00E31811">
            <w:pPr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 xml:space="preserve">Cmentarna 9d </w:t>
            </w:r>
          </w:p>
          <w:p w:rsidR="000F1C13" w:rsidRPr="00E13226" w:rsidRDefault="000F1C13" w:rsidP="00E3181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62-025 Kostrzyn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F1C13" w:rsidRPr="00E13226" w:rsidRDefault="000F1C13" w:rsidP="00E318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6 048.00 zł</w:t>
            </w:r>
          </w:p>
        </w:tc>
      </w:tr>
      <w:tr w:rsidR="000F1C13" w:rsidRPr="00E13226" w:rsidTr="00E31811">
        <w:tc>
          <w:tcPr>
            <w:tcW w:w="1276" w:type="dxa"/>
            <w:shd w:val="clear" w:color="auto" w:fill="auto"/>
            <w:vAlign w:val="center"/>
          </w:tcPr>
          <w:p w:rsidR="000F1C13" w:rsidRPr="00E13226" w:rsidRDefault="000F1C13" w:rsidP="00E318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1C13" w:rsidRPr="00E13226" w:rsidRDefault="000F1C13" w:rsidP="00E318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23</w:t>
            </w:r>
          </w:p>
        </w:tc>
        <w:tc>
          <w:tcPr>
            <w:tcW w:w="3969" w:type="dxa"/>
            <w:shd w:val="clear" w:color="auto" w:fill="auto"/>
          </w:tcPr>
          <w:p w:rsidR="000F1C13" w:rsidRPr="00E13226" w:rsidRDefault="000F1C13" w:rsidP="00E31811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13226">
              <w:rPr>
                <w:rFonts w:ascii="Arial Narrow" w:hAnsi="Arial Narrow" w:cs="Arial"/>
              </w:rPr>
              <w:t>Diens</w:t>
            </w:r>
            <w:proofErr w:type="spellEnd"/>
            <w:r w:rsidRPr="00E13226">
              <w:rPr>
                <w:rFonts w:ascii="Arial Narrow" w:hAnsi="Arial Narrow" w:cs="Arial"/>
              </w:rPr>
              <w:t xml:space="preserve"> Serwis Aparatury Medycznej Sebastian Rawecki</w:t>
            </w:r>
          </w:p>
          <w:p w:rsidR="000F1C13" w:rsidRPr="00E13226" w:rsidRDefault="000F1C13" w:rsidP="00E31811">
            <w:pPr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 xml:space="preserve">Cmentarna 9d </w:t>
            </w:r>
          </w:p>
          <w:p w:rsidR="000F1C13" w:rsidRPr="00E13226" w:rsidRDefault="000F1C13" w:rsidP="00E3181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62-025 Kostrzyn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F1C13" w:rsidRPr="00E13226" w:rsidRDefault="000F1C13" w:rsidP="00E318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3 456.00 zł</w:t>
            </w:r>
          </w:p>
        </w:tc>
      </w:tr>
      <w:tr w:rsidR="000F1C13" w:rsidRPr="00E13226" w:rsidTr="00E31811">
        <w:tc>
          <w:tcPr>
            <w:tcW w:w="1276" w:type="dxa"/>
            <w:shd w:val="clear" w:color="auto" w:fill="auto"/>
            <w:vAlign w:val="center"/>
          </w:tcPr>
          <w:p w:rsidR="000F1C13" w:rsidRPr="00E13226" w:rsidRDefault="000F1C13" w:rsidP="00E318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1C13" w:rsidRPr="00E13226" w:rsidRDefault="000F1C13" w:rsidP="00E318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44</w:t>
            </w:r>
          </w:p>
        </w:tc>
        <w:tc>
          <w:tcPr>
            <w:tcW w:w="3969" w:type="dxa"/>
            <w:shd w:val="clear" w:color="auto" w:fill="auto"/>
          </w:tcPr>
          <w:p w:rsidR="000F1C13" w:rsidRPr="00E13226" w:rsidRDefault="000F1C13" w:rsidP="00E31811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13226">
              <w:rPr>
                <w:rFonts w:ascii="Arial Narrow" w:hAnsi="Arial Narrow" w:cs="Arial"/>
              </w:rPr>
              <w:t>DIAG-MED</w:t>
            </w:r>
            <w:proofErr w:type="spellEnd"/>
            <w:r w:rsidRPr="00E13226">
              <w:rPr>
                <w:rFonts w:ascii="Arial Narrow" w:hAnsi="Arial Narrow" w:cs="Arial"/>
              </w:rPr>
              <w:t xml:space="preserve"> Grażyna Konecka</w:t>
            </w:r>
          </w:p>
          <w:p w:rsidR="000F1C13" w:rsidRPr="00E13226" w:rsidRDefault="003319AA" w:rsidP="00E31811">
            <w:pPr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Słowikowskiego 85A</w:t>
            </w:r>
            <w:r w:rsidR="000F1C13" w:rsidRPr="00E13226">
              <w:rPr>
                <w:rFonts w:ascii="Arial Narrow" w:hAnsi="Arial Narrow" w:cs="Arial"/>
              </w:rPr>
              <w:t>/H</w:t>
            </w:r>
            <w:r w:rsidRPr="00E13226">
              <w:rPr>
                <w:rFonts w:ascii="Arial Narrow" w:hAnsi="Arial Narrow" w:cs="Arial"/>
              </w:rPr>
              <w:t>6</w:t>
            </w:r>
            <w:r w:rsidR="000F1C13" w:rsidRPr="00E13226">
              <w:rPr>
                <w:rFonts w:ascii="Arial Narrow" w:hAnsi="Arial Narrow" w:cs="Arial"/>
              </w:rPr>
              <w:t xml:space="preserve"> </w:t>
            </w:r>
          </w:p>
          <w:p w:rsidR="000F1C13" w:rsidRPr="00E13226" w:rsidRDefault="000F1C13" w:rsidP="003319A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0</w:t>
            </w:r>
            <w:r w:rsidR="003319AA" w:rsidRPr="00E13226">
              <w:rPr>
                <w:rFonts w:ascii="Arial Narrow" w:hAnsi="Arial Narrow" w:cs="Arial"/>
              </w:rPr>
              <w:t>5</w:t>
            </w:r>
            <w:r w:rsidRPr="00E13226">
              <w:rPr>
                <w:rFonts w:ascii="Arial Narrow" w:hAnsi="Arial Narrow" w:cs="Arial"/>
              </w:rPr>
              <w:t>-</w:t>
            </w:r>
            <w:r w:rsidR="003319AA" w:rsidRPr="00E13226">
              <w:rPr>
                <w:rFonts w:ascii="Arial Narrow" w:hAnsi="Arial Narrow" w:cs="Arial"/>
              </w:rPr>
              <w:t>090 Raszyn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F1C13" w:rsidRPr="00E13226" w:rsidRDefault="000F1C13" w:rsidP="00E318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1 209.60 zł</w:t>
            </w:r>
          </w:p>
        </w:tc>
      </w:tr>
      <w:tr w:rsidR="000F1C13" w:rsidRPr="00E13226" w:rsidTr="00E31811">
        <w:tc>
          <w:tcPr>
            <w:tcW w:w="1276" w:type="dxa"/>
            <w:shd w:val="clear" w:color="auto" w:fill="auto"/>
            <w:vAlign w:val="center"/>
          </w:tcPr>
          <w:p w:rsidR="000F1C13" w:rsidRPr="00E13226" w:rsidRDefault="000F1C13" w:rsidP="00E318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1C13" w:rsidRPr="00E13226" w:rsidRDefault="000F1C13" w:rsidP="00E318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40</w:t>
            </w:r>
          </w:p>
        </w:tc>
        <w:tc>
          <w:tcPr>
            <w:tcW w:w="3969" w:type="dxa"/>
            <w:shd w:val="clear" w:color="auto" w:fill="auto"/>
          </w:tcPr>
          <w:p w:rsidR="000F1C13" w:rsidRPr="00E13226" w:rsidRDefault="000F1C13" w:rsidP="00E31811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13226">
              <w:rPr>
                <w:rFonts w:ascii="Arial Narrow" w:hAnsi="Arial Narrow" w:cs="Arial"/>
              </w:rPr>
              <w:t>Opta-Tech</w:t>
            </w:r>
            <w:proofErr w:type="spellEnd"/>
            <w:r w:rsidRPr="00E13226">
              <w:rPr>
                <w:rFonts w:ascii="Arial Narrow" w:hAnsi="Arial Narrow" w:cs="Arial"/>
              </w:rPr>
              <w:t xml:space="preserve"> Sp. z o.o.</w:t>
            </w:r>
          </w:p>
          <w:p w:rsidR="000F1C13" w:rsidRPr="00E13226" w:rsidRDefault="000F1C13" w:rsidP="00E31811">
            <w:pPr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 xml:space="preserve">AL. KEN 36/U211 </w:t>
            </w:r>
          </w:p>
          <w:p w:rsidR="000F1C13" w:rsidRPr="00E13226" w:rsidRDefault="000F1C13" w:rsidP="00E3181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lastRenderedPageBreak/>
              <w:t>02-797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F1C13" w:rsidRPr="00E13226" w:rsidRDefault="000F1C13" w:rsidP="00E318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lastRenderedPageBreak/>
              <w:t>6 350.40 zł</w:t>
            </w:r>
          </w:p>
        </w:tc>
      </w:tr>
      <w:tr w:rsidR="000F1C13" w:rsidRPr="00E13226" w:rsidTr="00E31811">
        <w:tc>
          <w:tcPr>
            <w:tcW w:w="1276" w:type="dxa"/>
            <w:shd w:val="clear" w:color="auto" w:fill="auto"/>
            <w:vAlign w:val="center"/>
          </w:tcPr>
          <w:p w:rsidR="000F1C13" w:rsidRPr="00E13226" w:rsidRDefault="000F1C13" w:rsidP="00E318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lastRenderedPageBreak/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1C13" w:rsidRPr="00E13226" w:rsidRDefault="000F1C13" w:rsidP="00E318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0F1C13" w:rsidRPr="00E13226" w:rsidRDefault="000F1C13" w:rsidP="00E31811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13226">
              <w:rPr>
                <w:rFonts w:ascii="Arial Narrow" w:hAnsi="Arial Narrow" w:cs="Arial"/>
              </w:rPr>
              <w:t>Aesculap</w:t>
            </w:r>
            <w:proofErr w:type="spellEnd"/>
            <w:r w:rsidRPr="00E13226">
              <w:rPr>
                <w:rFonts w:ascii="Arial Narrow" w:hAnsi="Arial Narrow" w:cs="Arial"/>
              </w:rPr>
              <w:t xml:space="preserve"> </w:t>
            </w:r>
            <w:proofErr w:type="spellStart"/>
            <w:r w:rsidRPr="00E13226">
              <w:rPr>
                <w:rFonts w:ascii="Arial Narrow" w:hAnsi="Arial Narrow" w:cs="Arial"/>
              </w:rPr>
              <w:t>Chifa</w:t>
            </w:r>
            <w:proofErr w:type="spellEnd"/>
            <w:r w:rsidRPr="00E13226">
              <w:rPr>
                <w:rFonts w:ascii="Arial Narrow" w:hAnsi="Arial Narrow" w:cs="Arial"/>
              </w:rPr>
              <w:t xml:space="preserve"> Spółka z ograniczoną odpowiedzialnością</w:t>
            </w:r>
          </w:p>
          <w:p w:rsidR="000F1C13" w:rsidRPr="00E13226" w:rsidRDefault="000F1C13" w:rsidP="00E31811">
            <w:pPr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 xml:space="preserve">Tysiąclecia 14 </w:t>
            </w:r>
          </w:p>
          <w:p w:rsidR="000F1C13" w:rsidRPr="00E13226" w:rsidRDefault="000F1C13" w:rsidP="00E3181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64-300 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F1C13" w:rsidRPr="00E13226" w:rsidRDefault="000F1C13" w:rsidP="00E318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62 823.60 zł</w:t>
            </w:r>
          </w:p>
        </w:tc>
      </w:tr>
      <w:tr w:rsidR="000F1C13" w:rsidRPr="00E13226" w:rsidTr="00E31811">
        <w:tc>
          <w:tcPr>
            <w:tcW w:w="1276" w:type="dxa"/>
            <w:shd w:val="clear" w:color="auto" w:fill="auto"/>
            <w:vAlign w:val="center"/>
          </w:tcPr>
          <w:p w:rsidR="000F1C13" w:rsidRPr="00E13226" w:rsidRDefault="000F1C13" w:rsidP="00E318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1C13" w:rsidRPr="00E13226" w:rsidRDefault="000F1C13" w:rsidP="00E318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35</w:t>
            </w:r>
          </w:p>
        </w:tc>
        <w:tc>
          <w:tcPr>
            <w:tcW w:w="3969" w:type="dxa"/>
            <w:shd w:val="clear" w:color="auto" w:fill="auto"/>
          </w:tcPr>
          <w:p w:rsidR="000F1C13" w:rsidRPr="00E13226" w:rsidRDefault="000F1C13" w:rsidP="00E31811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13226">
              <w:rPr>
                <w:rFonts w:ascii="Arial Narrow" w:hAnsi="Arial Narrow" w:cs="Arial"/>
              </w:rPr>
              <w:t>Paramedica</w:t>
            </w:r>
            <w:proofErr w:type="spellEnd"/>
            <w:r w:rsidRPr="00E13226">
              <w:rPr>
                <w:rFonts w:ascii="Arial Narrow" w:hAnsi="Arial Narrow" w:cs="Arial"/>
              </w:rPr>
              <w:t xml:space="preserve"> Polska Sp. z o.o. </w:t>
            </w:r>
            <w:proofErr w:type="spellStart"/>
            <w:r w:rsidRPr="00E13226">
              <w:rPr>
                <w:rFonts w:ascii="Arial Narrow" w:hAnsi="Arial Narrow" w:cs="Arial"/>
              </w:rPr>
              <w:t>Sp.k</w:t>
            </w:r>
            <w:proofErr w:type="spellEnd"/>
            <w:r w:rsidRPr="00E13226">
              <w:rPr>
                <w:rFonts w:ascii="Arial Narrow" w:hAnsi="Arial Narrow" w:cs="Arial"/>
              </w:rPr>
              <w:t>.</w:t>
            </w:r>
          </w:p>
          <w:p w:rsidR="000F1C13" w:rsidRPr="00E13226" w:rsidRDefault="000F1C13" w:rsidP="00E31811">
            <w:pPr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 xml:space="preserve">ul. Farbiarska 47 </w:t>
            </w:r>
          </w:p>
          <w:p w:rsidR="000F1C13" w:rsidRPr="00E13226" w:rsidRDefault="000F1C13" w:rsidP="00E3181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02-862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F1C13" w:rsidRPr="00E13226" w:rsidRDefault="000F1C13" w:rsidP="00E318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2 808.00 zł</w:t>
            </w:r>
          </w:p>
        </w:tc>
      </w:tr>
      <w:tr w:rsidR="000F1C13" w:rsidRPr="00E13226" w:rsidTr="00E31811">
        <w:tc>
          <w:tcPr>
            <w:tcW w:w="1276" w:type="dxa"/>
            <w:shd w:val="clear" w:color="auto" w:fill="auto"/>
            <w:vAlign w:val="center"/>
          </w:tcPr>
          <w:p w:rsidR="000F1C13" w:rsidRPr="00E13226" w:rsidRDefault="000F1C13" w:rsidP="00E318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1C13" w:rsidRPr="00E13226" w:rsidRDefault="000F1C13" w:rsidP="00E318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41</w:t>
            </w:r>
          </w:p>
        </w:tc>
        <w:tc>
          <w:tcPr>
            <w:tcW w:w="3969" w:type="dxa"/>
            <w:shd w:val="clear" w:color="auto" w:fill="auto"/>
          </w:tcPr>
          <w:p w:rsidR="000F1C13" w:rsidRPr="00E13226" w:rsidRDefault="000F1C13" w:rsidP="00E31811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13226">
              <w:rPr>
                <w:rFonts w:ascii="Arial Narrow" w:hAnsi="Arial Narrow" w:cs="Arial"/>
              </w:rPr>
              <w:t>Paramedica</w:t>
            </w:r>
            <w:proofErr w:type="spellEnd"/>
            <w:r w:rsidRPr="00E13226">
              <w:rPr>
                <w:rFonts w:ascii="Arial Narrow" w:hAnsi="Arial Narrow" w:cs="Arial"/>
              </w:rPr>
              <w:t xml:space="preserve"> Polska Sp. z o.o. </w:t>
            </w:r>
            <w:proofErr w:type="spellStart"/>
            <w:r w:rsidRPr="00E13226">
              <w:rPr>
                <w:rFonts w:ascii="Arial Narrow" w:hAnsi="Arial Narrow" w:cs="Arial"/>
              </w:rPr>
              <w:t>Sp.k</w:t>
            </w:r>
            <w:proofErr w:type="spellEnd"/>
            <w:r w:rsidRPr="00E13226">
              <w:rPr>
                <w:rFonts w:ascii="Arial Narrow" w:hAnsi="Arial Narrow" w:cs="Arial"/>
              </w:rPr>
              <w:t>.</w:t>
            </w:r>
          </w:p>
          <w:p w:rsidR="000F1C13" w:rsidRPr="00E13226" w:rsidRDefault="000F1C13" w:rsidP="00E31811">
            <w:pPr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 xml:space="preserve">ul. Farbiarska 47 </w:t>
            </w:r>
          </w:p>
          <w:p w:rsidR="000F1C13" w:rsidRPr="00E13226" w:rsidRDefault="000F1C13" w:rsidP="00E3181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02-862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F1C13" w:rsidRPr="00E13226" w:rsidRDefault="000F1C13" w:rsidP="00E318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8 208.00 zł</w:t>
            </w:r>
          </w:p>
        </w:tc>
      </w:tr>
      <w:tr w:rsidR="000F1C13" w:rsidRPr="00E13226" w:rsidTr="00E31811">
        <w:tc>
          <w:tcPr>
            <w:tcW w:w="1276" w:type="dxa"/>
            <w:shd w:val="clear" w:color="auto" w:fill="auto"/>
            <w:vAlign w:val="center"/>
          </w:tcPr>
          <w:p w:rsidR="000F1C13" w:rsidRPr="00E13226" w:rsidRDefault="000F1C13" w:rsidP="00E318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1C13" w:rsidRPr="00E13226" w:rsidRDefault="000F1C13" w:rsidP="00E318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0F1C13" w:rsidRPr="00E13226" w:rsidRDefault="000F1C13" w:rsidP="00E31811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13226">
              <w:rPr>
                <w:rFonts w:ascii="Arial Narrow" w:hAnsi="Arial Narrow" w:cs="Arial"/>
              </w:rPr>
              <w:t>Dräger</w:t>
            </w:r>
            <w:proofErr w:type="spellEnd"/>
            <w:r w:rsidRPr="00E13226">
              <w:rPr>
                <w:rFonts w:ascii="Arial Narrow" w:hAnsi="Arial Narrow" w:cs="Arial"/>
              </w:rPr>
              <w:t xml:space="preserve"> Polska sp. z o. o.</w:t>
            </w:r>
          </w:p>
          <w:p w:rsidR="000F1C13" w:rsidRPr="00E13226" w:rsidRDefault="000F1C13" w:rsidP="00E31811">
            <w:pPr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 xml:space="preserve">Posag 7 Panien 1 </w:t>
            </w:r>
          </w:p>
          <w:p w:rsidR="000F1C13" w:rsidRPr="00E13226" w:rsidRDefault="000F1C13" w:rsidP="00E3181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02-495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F1C13" w:rsidRPr="00E13226" w:rsidRDefault="000F1C13" w:rsidP="00E318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62 993.38 zł</w:t>
            </w:r>
          </w:p>
        </w:tc>
      </w:tr>
      <w:tr w:rsidR="000F1C13" w:rsidRPr="00E13226" w:rsidTr="00E31811">
        <w:tc>
          <w:tcPr>
            <w:tcW w:w="1276" w:type="dxa"/>
            <w:shd w:val="clear" w:color="auto" w:fill="auto"/>
            <w:vAlign w:val="center"/>
          </w:tcPr>
          <w:p w:rsidR="000F1C13" w:rsidRPr="00E13226" w:rsidRDefault="000F1C13" w:rsidP="00E318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1C13" w:rsidRPr="00E13226" w:rsidRDefault="000F1C13" w:rsidP="00E318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0F1C13" w:rsidRPr="00E13226" w:rsidRDefault="000F1C13" w:rsidP="00E31811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13226">
              <w:rPr>
                <w:rFonts w:ascii="Arial Narrow" w:hAnsi="Arial Narrow" w:cs="Arial"/>
              </w:rPr>
              <w:t>Dräger</w:t>
            </w:r>
            <w:proofErr w:type="spellEnd"/>
            <w:r w:rsidRPr="00E13226">
              <w:rPr>
                <w:rFonts w:ascii="Arial Narrow" w:hAnsi="Arial Narrow" w:cs="Arial"/>
              </w:rPr>
              <w:t xml:space="preserve"> Polska sp. z o. o.</w:t>
            </w:r>
          </w:p>
          <w:p w:rsidR="000F1C13" w:rsidRPr="00E13226" w:rsidRDefault="000F1C13" w:rsidP="00E31811">
            <w:pPr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 xml:space="preserve">Posag 7 Panien 1 </w:t>
            </w:r>
          </w:p>
          <w:p w:rsidR="000F1C13" w:rsidRPr="00E13226" w:rsidRDefault="000F1C13" w:rsidP="00E3181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02-495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F1C13" w:rsidRPr="00E13226" w:rsidRDefault="000F1C13" w:rsidP="00E318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27 448.76 zł</w:t>
            </w:r>
          </w:p>
        </w:tc>
      </w:tr>
      <w:tr w:rsidR="000F1C13" w:rsidRPr="00E13226" w:rsidTr="00E31811">
        <w:tc>
          <w:tcPr>
            <w:tcW w:w="1276" w:type="dxa"/>
            <w:shd w:val="clear" w:color="auto" w:fill="auto"/>
            <w:vAlign w:val="center"/>
          </w:tcPr>
          <w:p w:rsidR="000F1C13" w:rsidRPr="00E13226" w:rsidRDefault="000F1C13" w:rsidP="00E318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1C13" w:rsidRPr="00E13226" w:rsidRDefault="000F1C13" w:rsidP="00E318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22</w:t>
            </w:r>
          </w:p>
        </w:tc>
        <w:tc>
          <w:tcPr>
            <w:tcW w:w="3969" w:type="dxa"/>
            <w:shd w:val="clear" w:color="auto" w:fill="auto"/>
          </w:tcPr>
          <w:p w:rsidR="000F1C13" w:rsidRPr="00E13226" w:rsidRDefault="000F1C13" w:rsidP="00E31811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13226">
              <w:rPr>
                <w:rFonts w:ascii="Arial Narrow" w:hAnsi="Arial Narrow" w:cs="Arial"/>
              </w:rPr>
              <w:t>Dräger</w:t>
            </w:r>
            <w:proofErr w:type="spellEnd"/>
            <w:r w:rsidRPr="00E13226">
              <w:rPr>
                <w:rFonts w:ascii="Arial Narrow" w:hAnsi="Arial Narrow" w:cs="Arial"/>
              </w:rPr>
              <w:t xml:space="preserve"> Polska sp. z o. o.</w:t>
            </w:r>
          </w:p>
          <w:p w:rsidR="000F1C13" w:rsidRPr="00E13226" w:rsidRDefault="000F1C13" w:rsidP="00E31811">
            <w:pPr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 xml:space="preserve">Posag 7 Panien 1 </w:t>
            </w:r>
          </w:p>
          <w:p w:rsidR="000F1C13" w:rsidRPr="00E13226" w:rsidRDefault="000F1C13" w:rsidP="00E3181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02-495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F1C13" w:rsidRPr="00E13226" w:rsidRDefault="000F1C13" w:rsidP="00E318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21 667.05 zł</w:t>
            </w:r>
          </w:p>
        </w:tc>
      </w:tr>
      <w:tr w:rsidR="000F1C13" w:rsidRPr="00E13226" w:rsidTr="00E31811">
        <w:tc>
          <w:tcPr>
            <w:tcW w:w="1276" w:type="dxa"/>
            <w:shd w:val="clear" w:color="auto" w:fill="auto"/>
            <w:vAlign w:val="center"/>
          </w:tcPr>
          <w:p w:rsidR="000F1C13" w:rsidRPr="00E13226" w:rsidRDefault="000F1C13" w:rsidP="00E318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1C13" w:rsidRPr="00E13226" w:rsidRDefault="000F1C13" w:rsidP="00E318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14</w:t>
            </w:r>
          </w:p>
        </w:tc>
        <w:tc>
          <w:tcPr>
            <w:tcW w:w="3969" w:type="dxa"/>
            <w:shd w:val="clear" w:color="auto" w:fill="auto"/>
          </w:tcPr>
          <w:p w:rsidR="000F1C13" w:rsidRPr="00E13226" w:rsidRDefault="000F1C13" w:rsidP="00E31811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13226">
              <w:rPr>
                <w:rFonts w:ascii="Arial Narrow" w:hAnsi="Arial Narrow" w:cs="Arial"/>
              </w:rPr>
              <w:t>Medikol</w:t>
            </w:r>
            <w:proofErr w:type="spellEnd"/>
            <w:r w:rsidRPr="00E13226">
              <w:rPr>
                <w:rFonts w:ascii="Arial Narrow" w:hAnsi="Arial Narrow" w:cs="Arial"/>
              </w:rPr>
              <w:t xml:space="preserve"> </w:t>
            </w:r>
            <w:proofErr w:type="spellStart"/>
            <w:r w:rsidRPr="00E13226">
              <w:rPr>
                <w:rFonts w:ascii="Arial Narrow" w:hAnsi="Arial Narrow" w:cs="Arial"/>
              </w:rPr>
              <w:t>Solution</w:t>
            </w:r>
            <w:proofErr w:type="spellEnd"/>
            <w:r w:rsidRPr="00E13226">
              <w:rPr>
                <w:rFonts w:ascii="Arial Narrow" w:hAnsi="Arial Narrow" w:cs="Arial"/>
              </w:rPr>
              <w:t xml:space="preserve"> Sp. z o.o.</w:t>
            </w:r>
          </w:p>
          <w:p w:rsidR="000F1C13" w:rsidRPr="00E13226" w:rsidRDefault="000F1C13" w:rsidP="00E31811">
            <w:pPr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 xml:space="preserve">Polska 118 </w:t>
            </w:r>
          </w:p>
          <w:p w:rsidR="000F1C13" w:rsidRPr="00E13226" w:rsidRDefault="000F1C13" w:rsidP="00E3181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60-401 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F1C13" w:rsidRPr="00E13226" w:rsidRDefault="000F1C13" w:rsidP="00E318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5 918.40 zł</w:t>
            </w:r>
          </w:p>
        </w:tc>
      </w:tr>
      <w:tr w:rsidR="000F1C13" w:rsidRPr="00E13226" w:rsidTr="00E31811">
        <w:tc>
          <w:tcPr>
            <w:tcW w:w="1276" w:type="dxa"/>
            <w:shd w:val="clear" w:color="auto" w:fill="auto"/>
            <w:vAlign w:val="center"/>
          </w:tcPr>
          <w:p w:rsidR="000F1C13" w:rsidRPr="00E13226" w:rsidRDefault="000F1C13" w:rsidP="00E318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19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1C13" w:rsidRPr="00E13226" w:rsidRDefault="000F1C13" w:rsidP="00E318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0F1C13" w:rsidRPr="00E13226" w:rsidRDefault="000F1C13" w:rsidP="00E31811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13226">
              <w:rPr>
                <w:rFonts w:ascii="Arial Narrow" w:hAnsi="Arial Narrow" w:cs="Arial"/>
              </w:rPr>
              <w:t>Resmed</w:t>
            </w:r>
            <w:proofErr w:type="spellEnd"/>
            <w:r w:rsidRPr="00E13226">
              <w:rPr>
                <w:rFonts w:ascii="Arial Narrow" w:hAnsi="Arial Narrow" w:cs="Arial"/>
              </w:rPr>
              <w:t xml:space="preserve"> Polska Sp. z o.o.</w:t>
            </w:r>
          </w:p>
          <w:p w:rsidR="000F1C13" w:rsidRPr="00E13226" w:rsidRDefault="000F1C13" w:rsidP="00E31811">
            <w:pPr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 xml:space="preserve">Przyokopowa 26 </w:t>
            </w:r>
          </w:p>
          <w:p w:rsidR="000F1C13" w:rsidRPr="00E13226" w:rsidRDefault="000F1C13" w:rsidP="00E3181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01-208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F1C13" w:rsidRPr="00E13226" w:rsidRDefault="000F1C13" w:rsidP="00E318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2 724.11 zł</w:t>
            </w:r>
          </w:p>
        </w:tc>
      </w:tr>
      <w:tr w:rsidR="000F1C13" w:rsidRPr="00E13226" w:rsidTr="00E31811">
        <w:tc>
          <w:tcPr>
            <w:tcW w:w="1276" w:type="dxa"/>
            <w:shd w:val="clear" w:color="auto" w:fill="auto"/>
            <w:vAlign w:val="center"/>
          </w:tcPr>
          <w:p w:rsidR="000F1C13" w:rsidRPr="00E13226" w:rsidRDefault="000F1C13" w:rsidP="00E318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20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1C13" w:rsidRPr="00E13226" w:rsidRDefault="000F1C13" w:rsidP="00E318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37</w:t>
            </w:r>
          </w:p>
        </w:tc>
        <w:tc>
          <w:tcPr>
            <w:tcW w:w="3969" w:type="dxa"/>
            <w:shd w:val="clear" w:color="auto" w:fill="auto"/>
          </w:tcPr>
          <w:p w:rsidR="000F1C13" w:rsidRPr="00E13226" w:rsidRDefault="000F1C13" w:rsidP="00E31811">
            <w:pPr>
              <w:spacing w:before="80" w:after="40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VARIMED Sp. z o.o.</w:t>
            </w:r>
          </w:p>
          <w:p w:rsidR="000F1C13" w:rsidRPr="00E13226" w:rsidRDefault="000F1C13" w:rsidP="00E31811">
            <w:pPr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 xml:space="preserve">Tadeusza Kościuszki 115/4U </w:t>
            </w:r>
          </w:p>
          <w:p w:rsidR="000F1C13" w:rsidRPr="00E13226" w:rsidRDefault="000F1C13" w:rsidP="00E3181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50-442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F1C13" w:rsidRPr="00E13226" w:rsidRDefault="000F1C13" w:rsidP="00E318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21 600.00 zł</w:t>
            </w:r>
          </w:p>
        </w:tc>
      </w:tr>
      <w:tr w:rsidR="000F1C13" w:rsidRPr="00E13226" w:rsidTr="00E31811">
        <w:tc>
          <w:tcPr>
            <w:tcW w:w="1276" w:type="dxa"/>
            <w:shd w:val="clear" w:color="auto" w:fill="auto"/>
            <w:vAlign w:val="center"/>
          </w:tcPr>
          <w:p w:rsidR="000F1C13" w:rsidRPr="00E13226" w:rsidRDefault="000F1C13" w:rsidP="00E318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21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1C13" w:rsidRPr="00E13226" w:rsidRDefault="000F1C13" w:rsidP="00E318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:rsidR="000F1C13" w:rsidRPr="00E13226" w:rsidRDefault="000F1C13" w:rsidP="00E31811">
            <w:pPr>
              <w:spacing w:before="80" w:after="40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PHILIPS POLSKA SPÓŁKA Z OGRANICZONĄ ODPOWIEDZIALNOŚCIĄ</w:t>
            </w:r>
          </w:p>
          <w:p w:rsidR="000F1C13" w:rsidRPr="00E13226" w:rsidRDefault="000F1C13" w:rsidP="00E31811">
            <w:pPr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 xml:space="preserve">AL. JEROZOLIMSKIE 195B </w:t>
            </w:r>
          </w:p>
          <w:p w:rsidR="000F1C13" w:rsidRPr="00E13226" w:rsidRDefault="000F1C13" w:rsidP="00E3181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02-222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F1C13" w:rsidRPr="00E13226" w:rsidRDefault="000F1C13" w:rsidP="00E318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4 536.00 zł</w:t>
            </w:r>
          </w:p>
        </w:tc>
      </w:tr>
      <w:tr w:rsidR="000F1C13" w:rsidRPr="00E13226" w:rsidTr="00E31811">
        <w:tc>
          <w:tcPr>
            <w:tcW w:w="1276" w:type="dxa"/>
            <w:shd w:val="clear" w:color="auto" w:fill="auto"/>
            <w:vAlign w:val="center"/>
          </w:tcPr>
          <w:p w:rsidR="000F1C13" w:rsidRPr="00E13226" w:rsidRDefault="000F1C13" w:rsidP="00E318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1C13" w:rsidRPr="00E13226" w:rsidRDefault="000F1C13" w:rsidP="00E318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0F1C13" w:rsidRPr="00E13226" w:rsidRDefault="000F1C13" w:rsidP="00E31811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13226">
              <w:rPr>
                <w:rFonts w:ascii="Arial Narrow" w:hAnsi="Arial Narrow" w:cs="Arial"/>
              </w:rPr>
              <w:t>Becton</w:t>
            </w:r>
            <w:proofErr w:type="spellEnd"/>
            <w:r w:rsidRPr="00E13226">
              <w:rPr>
                <w:rFonts w:ascii="Arial Narrow" w:hAnsi="Arial Narrow" w:cs="Arial"/>
              </w:rPr>
              <w:t xml:space="preserve"> Dickinson Polska Sp. z o.o.</w:t>
            </w:r>
          </w:p>
          <w:p w:rsidR="000F1C13" w:rsidRPr="00E13226" w:rsidRDefault="000F1C13" w:rsidP="00E31811">
            <w:pPr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 xml:space="preserve">Osmańska 14 </w:t>
            </w:r>
          </w:p>
          <w:p w:rsidR="000F1C13" w:rsidRPr="00E13226" w:rsidRDefault="000F1C13" w:rsidP="00E3181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02-823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F1C13" w:rsidRPr="00E13226" w:rsidRDefault="000F1C13" w:rsidP="00E3181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13226">
              <w:rPr>
                <w:rFonts w:ascii="Arial Narrow" w:hAnsi="Arial Narrow" w:cs="Arial"/>
              </w:rPr>
              <w:t>25 920.00 zł</w:t>
            </w:r>
          </w:p>
        </w:tc>
      </w:tr>
    </w:tbl>
    <w:p w:rsidR="00576659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0"/>
        </w:rPr>
      </w:pPr>
      <w:r w:rsidRPr="00E13226">
        <w:rPr>
          <w:rFonts w:ascii="Arial Narrow" w:hAnsi="Arial Narrow" w:cs="Arial"/>
          <w:i/>
          <w:sz w:val="20"/>
        </w:rPr>
        <w:t>Zamawiający</w:t>
      </w:r>
    </w:p>
    <w:p w:rsidR="00576659" w:rsidRPr="00576659" w:rsidRDefault="00576659" w:rsidP="00576659"/>
    <w:p w:rsidR="00576659" w:rsidRDefault="00576659" w:rsidP="00576659"/>
    <w:p w:rsidR="00576659" w:rsidRPr="00576659" w:rsidRDefault="00576659" w:rsidP="00576659"/>
    <w:p w:rsidR="00576659" w:rsidRDefault="00576659" w:rsidP="00576659"/>
    <w:p w:rsidR="00576659" w:rsidRPr="00906D68" w:rsidRDefault="00576659" w:rsidP="0057665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Wykonano w 1 egz. na </w:t>
      </w:r>
      <w:r>
        <w:rPr>
          <w:rFonts w:ascii="Arial Narrow" w:hAnsi="Arial Narrow"/>
          <w:i/>
          <w:iCs/>
          <w:sz w:val="16"/>
          <w:szCs w:val="16"/>
        </w:rPr>
        <w:t>2</w:t>
      </w:r>
      <w:r w:rsidRPr="00906D68">
        <w:rPr>
          <w:rFonts w:ascii="Arial Narrow" w:hAnsi="Arial Narrow"/>
          <w:i/>
          <w:iCs/>
          <w:sz w:val="16"/>
          <w:szCs w:val="16"/>
        </w:rPr>
        <w:t xml:space="preserve"> ark.</w:t>
      </w:r>
    </w:p>
    <w:p w:rsidR="00576659" w:rsidRPr="00906D68" w:rsidRDefault="00576659" w:rsidP="0057665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Egz. 1 –platforma: e-propublico.pl, strona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www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 Zamawiającego,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>. T2612 B5</w:t>
      </w:r>
    </w:p>
    <w:p w:rsidR="00576659" w:rsidRPr="00906D68" w:rsidRDefault="00576659" w:rsidP="00576659">
      <w:pPr>
        <w:rPr>
          <w:rFonts w:ascii="Arial Narrow" w:hAnsi="Arial Narrow"/>
          <w:i/>
          <w:iCs/>
          <w:sz w:val="16"/>
          <w:szCs w:val="16"/>
        </w:rPr>
      </w:pPr>
      <w:r>
        <w:rPr>
          <w:rFonts w:ascii="Arial Narrow" w:hAnsi="Arial Narrow"/>
          <w:i/>
          <w:iCs/>
          <w:sz w:val="16"/>
          <w:szCs w:val="16"/>
        </w:rPr>
        <w:t>Wyk. Katarzyna Szułczyńska</w:t>
      </w:r>
      <w:r w:rsidRPr="00906D68">
        <w:rPr>
          <w:rFonts w:ascii="Arial Narrow" w:hAnsi="Arial Narrow"/>
          <w:i/>
          <w:iCs/>
          <w:sz w:val="16"/>
          <w:szCs w:val="16"/>
        </w:rPr>
        <w:t xml:space="preserve"> – tel. 261 417 44</w:t>
      </w:r>
      <w:r>
        <w:rPr>
          <w:rFonts w:ascii="Arial Narrow" w:hAnsi="Arial Narrow"/>
          <w:i/>
          <w:iCs/>
          <w:sz w:val="16"/>
          <w:szCs w:val="16"/>
        </w:rPr>
        <w:t>8</w:t>
      </w:r>
      <w:r w:rsidRPr="00906D68">
        <w:rPr>
          <w:rFonts w:ascii="Arial Narrow" w:hAnsi="Arial Narrow"/>
          <w:i/>
          <w:iCs/>
          <w:sz w:val="16"/>
          <w:szCs w:val="16"/>
        </w:rPr>
        <w:t xml:space="preserve">, e-mail: </w:t>
      </w:r>
      <w:hyperlink r:id="rId6" w:history="1">
        <w:r w:rsidRPr="00D84863">
          <w:rPr>
            <w:rStyle w:val="Hipercze"/>
            <w:rFonts w:ascii="Arial Narrow" w:hAnsi="Arial Narrow"/>
            <w:i/>
            <w:sz w:val="16"/>
            <w:szCs w:val="16"/>
          </w:rPr>
          <w:t>szulczynska5702@10wsk.mil.pl</w:t>
        </w:r>
      </w:hyperlink>
    </w:p>
    <w:p w:rsidR="00576659" w:rsidRPr="00BB547B" w:rsidRDefault="00576659" w:rsidP="0057665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i/>
        </w:rPr>
      </w:pPr>
      <w:r w:rsidRPr="00906D68">
        <w:rPr>
          <w:rFonts w:ascii="Arial Narrow" w:hAnsi="Arial Narrow"/>
          <w:i/>
          <w:iCs/>
          <w:sz w:val="16"/>
          <w:szCs w:val="16"/>
        </w:rPr>
        <w:t>Data:</w:t>
      </w:r>
      <w:r>
        <w:rPr>
          <w:rFonts w:ascii="Arial Narrow" w:hAnsi="Arial Narrow"/>
          <w:i/>
          <w:iCs/>
          <w:sz w:val="16"/>
          <w:szCs w:val="16"/>
        </w:rPr>
        <w:t xml:space="preserve"> 28-11-</w:t>
      </w:r>
      <w:r w:rsidRPr="00906D68">
        <w:rPr>
          <w:rFonts w:ascii="Arial Narrow" w:hAnsi="Arial Narrow"/>
          <w:i/>
          <w:sz w:val="16"/>
          <w:szCs w:val="16"/>
        </w:rPr>
        <w:t>2025 r.</w:t>
      </w:r>
    </w:p>
    <w:p w:rsidR="00A80738" w:rsidRPr="00576659" w:rsidRDefault="00A80738" w:rsidP="00576659"/>
    <w:sectPr w:rsidR="00A80738" w:rsidRPr="00576659" w:rsidSect="009867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3ADC" w:rsidRDefault="00E43ADC">
      <w:r>
        <w:separator/>
      </w:r>
    </w:p>
  </w:endnote>
  <w:endnote w:type="continuationSeparator" w:id="1">
    <w:p w:rsidR="00E43ADC" w:rsidRDefault="00E43A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29706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29706D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="0029706D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="0029706D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753750">
      <w:rPr>
        <w:rFonts w:ascii="Arial" w:eastAsia="Calibri" w:hAnsi="Arial"/>
        <w:noProof/>
        <w:sz w:val="18"/>
        <w:szCs w:val="18"/>
        <w:lang w:eastAsia="en-US"/>
      </w:rPr>
      <w:t>1</w:t>
    </w:r>
    <w:r w:rsidR="0029706D"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="0029706D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="0029706D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753750">
      <w:rPr>
        <w:rFonts w:ascii="Arial" w:eastAsia="Calibri" w:hAnsi="Arial"/>
        <w:noProof/>
        <w:sz w:val="18"/>
        <w:szCs w:val="18"/>
        <w:lang w:eastAsia="en-US"/>
      </w:rPr>
      <w:t>3</w:t>
    </w:r>
    <w:r w:rsidR="0029706D"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29706D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29706D">
      <w:rPr>
        <w:rStyle w:val="Numerstrony"/>
      </w:rPr>
      <w:fldChar w:fldCharType="separate"/>
    </w:r>
    <w:r>
      <w:rPr>
        <w:rStyle w:val="Numerstrony"/>
        <w:noProof/>
      </w:rPr>
      <w:t>1</w:t>
    </w:r>
    <w:r w:rsidR="0029706D">
      <w:rPr>
        <w:rStyle w:val="Numerstrony"/>
      </w:rPr>
      <w:fldChar w:fldCharType="end"/>
    </w:r>
    <w:r>
      <w:rPr>
        <w:rStyle w:val="Numerstrony"/>
      </w:rPr>
      <w:t>/</w:t>
    </w:r>
    <w:r w:rsidR="0029706D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29706D">
      <w:rPr>
        <w:rStyle w:val="Numerstrony"/>
      </w:rPr>
      <w:fldChar w:fldCharType="separate"/>
    </w:r>
    <w:r w:rsidR="00753750">
      <w:rPr>
        <w:rStyle w:val="Numerstrony"/>
        <w:noProof/>
      </w:rPr>
      <w:t>3</w:t>
    </w:r>
    <w:r w:rsidR="0029706D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3ADC" w:rsidRDefault="00E43ADC">
      <w:r>
        <w:separator/>
      </w:r>
    </w:p>
  </w:footnote>
  <w:footnote w:type="continuationSeparator" w:id="1">
    <w:p w:rsidR="00E43ADC" w:rsidRDefault="00E43A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1C13" w:rsidRDefault="000F1C1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1C13" w:rsidRDefault="000F1C1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1C13" w:rsidRDefault="000F1C13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F1C13"/>
    <w:rsid w:val="00007727"/>
    <w:rsid w:val="00017720"/>
    <w:rsid w:val="00035488"/>
    <w:rsid w:val="000D7F25"/>
    <w:rsid w:val="000E00E5"/>
    <w:rsid w:val="000F1C13"/>
    <w:rsid w:val="00173B20"/>
    <w:rsid w:val="001C69FF"/>
    <w:rsid w:val="0023318D"/>
    <w:rsid w:val="0029706D"/>
    <w:rsid w:val="003319AA"/>
    <w:rsid w:val="003D72FD"/>
    <w:rsid w:val="00423179"/>
    <w:rsid w:val="00490DC0"/>
    <w:rsid w:val="00493F8C"/>
    <w:rsid w:val="004C7E9B"/>
    <w:rsid w:val="005614F2"/>
    <w:rsid w:val="00576659"/>
    <w:rsid w:val="00577BC6"/>
    <w:rsid w:val="005A632E"/>
    <w:rsid w:val="00620726"/>
    <w:rsid w:val="0069085C"/>
    <w:rsid w:val="006B27ED"/>
    <w:rsid w:val="00753750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13226"/>
    <w:rsid w:val="00E43ADC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576659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576659"/>
    <w:rPr>
      <w:b/>
      <w:bCs/>
    </w:rPr>
  </w:style>
  <w:style w:type="character" w:styleId="Hipercze">
    <w:name w:val="Hyperlink"/>
    <w:basedOn w:val="Domylnaczcionkaakapitu"/>
    <w:uiPriority w:val="99"/>
    <w:unhideWhenUsed/>
    <w:rsid w:val="0057665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zulczynska5702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3</Pages>
  <Words>614</Words>
  <Characters>3159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2025-11-28T09:40:00Z</cp:lastPrinted>
  <dcterms:created xsi:type="dcterms:W3CDTF">2025-11-28T09:24:00Z</dcterms:created>
  <dcterms:modified xsi:type="dcterms:W3CDTF">2025-11-28T09:40:00Z</dcterms:modified>
</cp:coreProperties>
</file>