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E08B0" w14:textId="5846A633" w:rsidR="00B049E0" w:rsidRPr="00BC0F0A" w:rsidRDefault="00B049E0" w:rsidP="00B049E0">
      <w:pPr>
        <w:pStyle w:val="Nagwek4"/>
        <w:rPr>
          <w:bCs/>
          <w:i w:val="0"/>
          <w:sz w:val="20"/>
        </w:rPr>
      </w:pPr>
      <w:r w:rsidRPr="00BC0F0A">
        <w:rPr>
          <w:bCs/>
          <w:i w:val="0"/>
          <w:sz w:val="20"/>
        </w:rPr>
        <w:t xml:space="preserve">Załącznik nr </w:t>
      </w:r>
      <w:r w:rsidR="00BC0F0A" w:rsidRPr="00BC0F0A">
        <w:rPr>
          <w:bCs/>
          <w:i w:val="0"/>
          <w:sz w:val="20"/>
        </w:rPr>
        <w:t>6</w:t>
      </w:r>
      <w:r w:rsidRPr="00BC0F0A">
        <w:rPr>
          <w:bCs/>
          <w:i w:val="0"/>
          <w:sz w:val="20"/>
        </w:rPr>
        <w:t xml:space="preserve"> do SWZ</w:t>
      </w:r>
    </w:p>
    <w:p w14:paraId="31A01258" w14:textId="77777777" w:rsidR="00B049E0" w:rsidRPr="00BC0F0A" w:rsidRDefault="00B049E0" w:rsidP="00B049E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4EC7B9B" w14:textId="77777777" w:rsidR="00B049E0" w:rsidRPr="00BC0F0A" w:rsidRDefault="00B049E0" w:rsidP="00B049E0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C0F0A">
        <w:rPr>
          <w:rFonts w:ascii="Times New Roman" w:hAnsi="Times New Roman"/>
          <w:b/>
          <w:sz w:val="20"/>
          <w:szCs w:val="20"/>
        </w:rPr>
        <w:t>Zamawiający:</w:t>
      </w:r>
    </w:p>
    <w:p w14:paraId="5F4EC7A4" w14:textId="77777777" w:rsidR="00B049E0" w:rsidRPr="00BC0F0A" w:rsidRDefault="00544DA0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C0F0A">
        <w:rPr>
          <w:sz w:val="20"/>
          <w:szCs w:val="20"/>
        </w:rPr>
        <w:t>GMINA NIEPOŁOMICE</w:t>
      </w:r>
    </w:p>
    <w:p w14:paraId="6C4DD2B7" w14:textId="77777777" w:rsidR="00B049E0" w:rsidRPr="00BC0F0A" w:rsidRDefault="00544DA0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C0F0A">
        <w:rPr>
          <w:sz w:val="20"/>
          <w:szCs w:val="20"/>
        </w:rPr>
        <w:t>Pl. Zwycięstwa</w:t>
      </w:r>
      <w:r w:rsidR="00B049E0" w:rsidRPr="00BC0F0A">
        <w:rPr>
          <w:sz w:val="20"/>
          <w:szCs w:val="20"/>
        </w:rPr>
        <w:t xml:space="preserve"> </w:t>
      </w:r>
      <w:r w:rsidRPr="00BC0F0A">
        <w:rPr>
          <w:sz w:val="20"/>
          <w:szCs w:val="20"/>
        </w:rPr>
        <w:t>13</w:t>
      </w:r>
      <w:r w:rsidR="00B049E0" w:rsidRPr="00BC0F0A">
        <w:rPr>
          <w:sz w:val="20"/>
          <w:szCs w:val="20"/>
        </w:rPr>
        <w:t xml:space="preserve"> </w:t>
      </w:r>
    </w:p>
    <w:p w14:paraId="0099A527" w14:textId="77777777" w:rsidR="00B049E0" w:rsidRPr="00BC0F0A" w:rsidRDefault="00544DA0" w:rsidP="00B049E0">
      <w:pPr>
        <w:pStyle w:val="Tekstpodstawowy"/>
        <w:spacing w:after="0"/>
        <w:ind w:left="4111"/>
        <w:rPr>
          <w:sz w:val="20"/>
          <w:szCs w:val="20"/>
        </w:rPr>
      </w:pPr>
      <w:r w:rsidRPr="00BC0F0A">
        <w:rPr>
          <w:sz w:val="20"/>
          <w:szCs w:val="20"/>
        </w:rPr>
        <w:t>32-005</w:t>
      </w:r>
      <w:r w:rsidR="00B049E0" w:rsidRPr="00BC0F0A">
        <w:rPr>
          <w:sz w:val="20"/>
          <w:szCs w:val="20"/>
        </w:rPr>
        <w:t xml:space="preserve"> </w:t>
      </w:r>
      <w:r w:rsidRPr="00BC0F0A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BC0F0A" w14:paraId="4E443D27" w14:textId="77777777" w:rsidTr="00B475B8">
        <w:tc>
          <w:tcPr>
            <w:tcW w:w="2800" w:type="dxa"/>
          </w:tcPr>
          <w:p w14:paraId="20A8AAF7" w14:textId="77777777" w:rsidR="00B049E0" w:rsidRPr="00BC0F0A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C0F0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C0F0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1B38C9E" w14:textId="77777777" w:rsidR="00B049E0" w:rsidRPr="00BC0F0A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026366E" w14:textId="77777777" w:rsidR="00B049E0" w:rsidRPr="00BC0F0A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C0F0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3502FA2C" w14:textId="77777777" w:rsidR="00B049E0" w:rsidRPr="00BC0F0A" w:rsidRDefault="00B049E0" w:rsidP="00B475B8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C0F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C0F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C0F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049E0" w:rsidRPr="00BC0F0A" w14:paraId="753A70AB" w14:textId="77777777" w:rsidTr="00B475B8">
        <w:tc>
          <w:tcPr>
            <w:tcW w:w="2800" w:type="dxa"/>
          </w:tcPr>
          <w:p w14:paraId="2AEAF2D6" w14:textId="77777777" w:rsidR="00B049E0" w:rsidRPr="00BC0F0A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C0F0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272C447" w14:textId="77777777" w:rsidR="00B049E0" w:rsidRPr="00BC0F0A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7E084AD" w14:textId="77777777" w:rsidR="00B049E0" w:rsidRPr="00BC0F0A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C0F0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5B4EB31E" w14:textId="77777777" w:rsidR="00B049E0" w:rsidRPr="00BC0F0A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C0F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C0F0A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C0F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E014A1A" w14:textId="77777777" w:rsidR="00B049E0" w:rsidRPr="00BC0F0A" w:rsidRDefault="00B049E0" w:rsidP="00B049E0">
      <w:pPr>
        <w:spacing w:after="240" w:line="36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4DA0" w:rsidRPr="00BC0F0A" w14:paraId="2381FF56" w14:textId="77777777" w:rsidTr="00BA1124">
        <w:tc>
          <w:tcPr>
            <w:tcW w:w="9104" w:type="dxa"/>
            <w:shd w:val="clear" w:color="auto" w:fill="D9D9D9"/>
          </w:tcPr>
          <w:p w14:paraId="7284BC8E" w14:textId="77777777" w:rsidR="00544DA0" w:rsidRPr="00BC0F0A" w:rsidRDefault="00544DA0" w:rsidP="00BA1124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C0F0A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6942901D" w14:textId="77777777" w:rsidR="00544DA0" w:rsidRPr="00BC0F0A" w:rsidRDefault="00544DA0" w:rsidP="00BA1124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0F0A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BC0F0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C0F0A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BC0F0A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BC0F0A">
              <w:rPr>
                <w:rFonts w:ascii="Times New Roman" w:hAnsi="Times New Roman"/>
                <w:sz w:val="20"/>
                <w:szCs w:val="20"/>
              </w:rPr>
              <w:t xml:space="preserve">. zm.) (dalej jako: ustawa </w:t>
            </w:r>
            <w:proofErr w:type="spellStart"/>
            <w:r w:rsidRPr="00BC0F0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C0F0A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14:paraId="399FA48B" w14:textId="77777777" w:rsidR="00544DA0" w:rsidRPr="00BC0F0A" w:rsidRDefault="00544DA0" w:rsidP="00BA1124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0F0A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3C783393" w14:textId="77777777" w:rsidR="00544DA0" w:rsidRPr="00BC0F0A" w:rsidRDefault="00544DA0" w:rsidP="00BA11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0F0A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6A5F6864" w14:textId="77777777" w:rsidR="00544DA0" w:rsidRPr="00BC0F0A" w:rsidRDefault="00544DA0" w:rsidP="00BA112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0F0A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C0F0A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BC0F0A">
              <w:rPr>
                <w:rFonts w:ascii="Times New Roman" w:hAnsi="Times New Roman"/>
                <w:b/>
                <w:bCs/>
                <w:sz w:val="20"/>
                <w:szCs w:val="20"/>
              </w:rPr>
              <w:t>. Dz. U. z 2025 r. poz. 514).</w:t>
            </w:r>
          </w:p>
          <w:p w14:paraId="6934A3EF" w14:textId="77777777" w:rsidR="00544DA0" w:rsidRPr="00BC0F0A" w:rsidRDefault="00544DA0" w:rsidP="00BA1124">
            <w:pPr>
              <w:spacing w:after="120" w:line="276" w:lineRule="auto"/>
              <w:jc w:val="both"/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</w:pPr>
            <w:r w:rsidRPr="00BC0F0A">
              <w:rPr>
                <w:rFonts w:ascii="Times New Roman" w:hAnsi="Times New Roman"/>
                <w:b/>
                <w:bCs/>
                <w:color w:val="0070C0"/>
                <w:sz w:val="20"/>
                <w:szCs w:val="20"/>
                <w:u w:val="single"/>
              </w:rPr>
              <w:t>Uwaga</w:t>
            </w:r>
            <w:r w:rsidRPr="00BC0F0A">
              <w:rPr>
                <w:rFonts w:ascii="Times New Roman" w:hAnsi="Times New Roman"/>
                <w:color w:val="0070C0"/>
                <w:sz w:val="20"/>
                <w:szCs w:val="20"/>
              </w:rPr>
              <w:t>:</w:t>
            </w:r>
            <w:r w:rsidRPr="00BC0F0A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2D5537" w14:textId="77777777" w:rsidR="00B049E0" w:rsidRPr="00BC0F0A" w:rsidRDefault="00544DA0" w:rsidP="00B049E0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C0F0A">
        <w:rPr>
          <w:rFonts w:ascii="Times New Roman" w:hAnsi="Times New Roman"/>
          <w:sz w:val="20"/>
          <w:szCs w:val="20"/>
        </w:rPr>
        <w:t xml:space="preserve"> </w:t>
      </w:r>
      <w:r w:rsidR="00B049E0" w:rsidRPr="00BC0F0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BC0F0A" w14:paraId="1A36169D" w14:textId="77777777" w:rsidTr="00B475B8">
        <w:tc>
          <w:tcPr>
            <w:tcW w:w="2269" w:type="dxa"/>
          </w:tcPr>
          <w:p w14:paraId="5F2B0A0D" w14:textId="77777777" w:rsidR="00B049E0" w:rsidRPr="00BC0F0A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0F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12D8438" w14:textId="1A1085B3" w:rsidR="00B049E0" w:rsidRPr="00BC0F0A" w:rsidRDefault="00544DA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C0F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2026/2027</w:t>
            </w:r>
            <w:r w:rsidR="00B049E0" w:rsidRPr="00BC0F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44DA0" w:rsidRPr="00BC0F0A" w14:paraId="037AA3E7" w14:textId="77777777" w:rsidTr="00BA1124">
        <w:tc>
          <w:tcPr>
            <w:tcW w:w="2269" w:type="dxa"/>
          </w:tcPr>
          <w:p w14:paraId="280E3657" w14:textId="77777777" w:rsidR="00544DA0" w:rsidRPr="00BC0F0A" w:rsidRDefault="00544DA0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0F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4476F03" w14:textId="77777777" w:rsidR="00544DA0" w:rsidRPr="00BC0F0A" w:rsidRDefault="00544DA0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C0F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ZP.271.60.2025</w:t>
            </w:r>
          </w:p>
        </w:tc>
      </w:tr>
    </w:tbl>
    <w:p w14:paraId="12EE9848" w14:textId="77777777" w:rsidR="00B049E0" w:rsidRPr="00BC0F0A" w:rsidRDefault="00B049E0" w:rsidP="00B049E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654C0F2" w14:textId="77777777" w:rsidR="00F90CD1" w:rsidRPr="00BC0F0A" w:rsidRDefault="00B049E0" w:rsidP="00B049E0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C0F0A">
        <w:rPr>
          <w:rFonts w:ascii="Times New Roman" w:hAnsi="Times New Roman"/>
          <w:sz w:val="20"/>
          <w:szCs w:val="20"/>
        </w:rPr>
        <w:t xml:space="preserve">prowadzonego przez </w:t>
      </w:r>
      <w:r w:rsidR="00544DA0" w:rsidRPr="00BC0F0A">
        <w:rPr>
          <w:rFonts w:ascii="Times New Roman" w:hAnsi="Times New Roman"/>
          <w:b/>
          <w:sz w:val="20"/>
          <w:szCs w:val="20"/>
        </w:rPr>
        <w:t>GMINA NIEPOŁOMICE</w:t>
      </w:r>
      <w:r w:rsidRPr="00BC0F0A">
        <w:rPr>
          <w:rFonts w:ascii="Times New Roman" w:hAnsi="Times New Roman"/>
          <w:b/>
          <w:sz w:val="20"/>
          <w:szCs w:val="20"/>
        </w:rPr>
        <w:t>,</w:t>
      </w:r>
      <w:r w:rsidRPr="00BC0F0A">
        <w:rPr>
          <w:rFonts w:ascii="Times New Roman" w:hAnsi="Times New Roman"/>
          <w:sz w:val="20"/>
          <w:szCs w:val="20"/>
        </w:rPr>
        <w:t xml:space="preserve"> oświadczam, co następuje</w:t>
      </w:r>
      <w:r w:rsidR="002B2AD9" w:rsidRPr="00BC0F0A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C0F0A" w14:paraId="71D6388E" w14:textId="77777777" w:rsidTr="00650D6C">
        <w:tc>
          <w:tcPr>
            <w:tcW w:w="9104" w:type="dxa"/>
            <w:shd w:val="clear" w:color="auto" w:fill="D9D9D9"/>
          </w:tcPr>
          <w:p w14:paraId="5C7AE5FE" w14:textId="77777777" w:rsidR="00E50194" w:rsidRPr="00BC0F0A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0F0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BC0F0A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14:paraId="4244A662" w14:textId="4A157216" w:rsidR="00FA2CAA" w:rsidRPr="00BC0F0A" w:rsidRDefault="00FA2CAA" w:rsidP="00B049E0">
      <w:pPr>
        <w:spacing w:before="160" w:after="120" w:line="360" w:lineRule="auto"/>
        <w:jc w:val="both"/>
        <w:rPr>
          <w:rFonts w:ascii="Times New Roman" w:hAnsi="Times New Roman"/>
          <w:color w:val="000000"/>
          <w:sz w:val="20"/>
          <w:szCs w:val="20"/>
          <w:lang w:eastAsia="x-none"/>
        </w:rPr>
      </w:pPr>
      <w:r w:rsidRPr="00BC0F0A">
        <w:rPr>
          <w:rFonts w:ascii="Times New Roman" w:hAnsi="Times New Roman"/>
          <w:color w:val="000000"/>
          <w:sz w:val="20"/>
          <w:szCs w:val="20"/>
          <w:lang w:eastAsia="x-none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</w:t>
      </w:r>
      <w:r w:rsidR="00BC0F0A">
        <w:rPr>
          <w:rFonts w:ascii="Times New Roman" w:hAnsi="Times New Roman"/>
          <w:color w:val="000000"/>
          <w:sz w:val="20"/>
          <w:szCs w:val="20"/>
          <w:lang w:eastAsia="x-none"/>
        </w:rPr>
        <w:t>5</w:t>
      </w:r>
      <w:r w:rsidRPr="00BC0F0A">
        <w:rPr>
          <w:rFonts w:ascii="Times New Roman" w:hAnsi="Times New Roman"/>
          <w:color w:val="000000"/>
          <w:sz w:val="20"/>
          <w:szCs w:val="20"/>
          <w:lang w:eastAsia="x-none"/>
        </w:rPr>
        <w:t>/</w:t>
      </w:r>
      <w:r w:rsidR="00BC0F0A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2033 z 23 października 2025r. </w:t>
      </w:r>
      <w:r w:rsidRPr="00BC0F0A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 w sprawie zmiany rozporządzenia (UE) nr 833/2014 dotyczącego środków ograniczających w związku z działaniami Rosji destabilizującymi sytuację na Ukrainie (Dz. Urz. UE nr L 111 z 8.4.2022, str. 1), dalej: </w:t>
      </w:r>
      <w:r w:rsidRPr="00BC0F0A">
        <w:rPr>
          <w:rFonts w:ascii="Times New Roman" w:hAnsi="Times New Roman"/>
          <w:i/>
          <w:iCs/>
          <w:color w:val="000000"/>
          <w:sz w:val="20"/>
          <w:szCs w:val="20"/>
          <w:lang w:eastAsia="x-none"/>
        </w:rPr>
        <w:t>rozporządzenie 2022/576</w:t>
      </w:r>
      <w:r w:rsidR="00443B23" w:rsidRPr="00BC0F0A">
        <w:rPr>
          <w:rFonts w:ascii="Times New Roman" w:hAnsi="Times New Roman"/>
          <w:color w:val="000000"/>
          <w:sz w:val="20"/>
          <w:szCs w:val="20"/>
          <w:lang w:eastAsia="x-none"/>
        </w:rPr>
        <w:t>.</w:t>
      </w:r>
    </w:p>
    <w:p w14:paraId="5EAFCEBF" w14:textId="28FFB2F0" w:rsidR="00C62F57" w:rsidRPr="00BC0F0A" w:rsidRDefault="007A2BCB" w:rsidP="00B049E0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C0F0A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C0F0A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BC0F0A">
        <w:rPr>
          <w:rFonts w:ascii="Times New Roman" w:hAnsi="Times New Roman"/>
          <w:sz w:val="20"/>
          <w:szCs w:val="20"/>
        </w:rPr>
        <w:t xml:space="preserve"> (</w:t>
      </w:r>
      <w:r w:rsidR="00B9406A" w:rsidRPr="00BC0F0A">
        <w:rPr>
          <w:rFonts w:ascii="Times New Roman" w:hAnsi="Times New Roman"/>
          <w:sz w:val="20"/>
          <w:szCs w:val="20"/>
        </w:rPr>
        <w:t>t.j. Dz.</w:t>
      </w:r>
      <w:r w:rsidR="002A62E8" w:rsidRPr="00BC0F0A">
        <w:rPr>
          <w:rFonts w:ascii="Times New Roman" w:hAnsi="Times New Roman"/>
          <w:sz w:val="20"/>
          <w:szCs w:val="20"/>
        </w:rPr>
        <w:t xml:space="preserve"> </w:t>
      </w:r>
      <w:r w:rsidR="00B9406A" w:rsidRPr="00BC0F0A">
        <w:rPr>
          <w:rFonts w:ascii="Times New Roman" w:hAnsi="Times New Roman"/>
          <w:sz w:val="20"/>
          <w:szCs w:val="20"/>
        </w:rPr>
        <w:t>U. z 202</w:t>
      </w:r>
      <w:r w:rsidR="002A62E8" w:rsidRPr="00BC0F0A">
        <w:rPr>
          <w:rFonts w:ascii="Times New Roman" w:hAnsi="Times New Roman"/>
          <w:sz w:val="20"/>
          <w:szCs w:val="20"/>
        </w:rPr>
        <w:t>5</w:t>
      </w:r>
      <w:r w:rsidR="00B9406A" w:rsidRPr="00BC0F0A">
        <w:rPr>
          <w:rFonts w:ascii="Times New Roman" w:hAnsi="Times New Roman"/>
          <w:sz w:val="20"/>
          <w:szCs w:val="20"/>
        </w:rPr>
        <w:t xml:space="preserve">r. poz. </w:t>
      </w:r>
      <w:r w:rsidR="002A62E8" w:rsidRPr="00BC0F0A">
        <w:rPr>
          <w:rFonts w:ascii="Times New Roman" w:hAnsi="Times New Roman"/>
          <w:sz w:val="20"/>
          <w:szCs w:val="20"/>
        </w:rPr>
        <w:t>514</w:t>
      </w:r>
      <w:r w:rsidRPr="00BC0F0A">
        <w:rPr>
          <w:rFonts w:ascii="Times New Roman" w:hAnsi="Times New Roman"/>
          <w:sz w:val="20"/>
          <w:szCs w:val="20"/>
        </w:rPr>
        <w:t>).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C0F0A" w14:paraId="7A5A2647" w14:textId="77777777" w:rsidTr="00CD4DD1">
        <w:tc>
          <w:tcPr>
            <w:tcW w:w="9104" w:type="dxa"/>
            <w:shd w:val="clear" w:color="auto" w:fill="D9D9D9"/>
          </w:tcPr>
          <w:p w14:paraId="199B6ABA" w14:textId="77777777" w:rsidR="00BE6F04" w:rsidRPr="00BC0F0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C0F0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7B6149" w14:textId="77777777" w:rsidR="00FE4E2B" w:rsidRPr="00BC0F0A" w:rsidRDefault="00E426EB" w:rsidP="00B049E0">
      <w:pPr>
        <w:spacing w:before="16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C0F0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C0F0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C0F0A" w14:paraId="79D5138B" w14:textId="77777777" w:rsidTr="00847232">
        <w:tc>
          <w:tcPr>
            <w:tcW w:w="9104" w:type="dxa"/>
            <w:shd w:val="clear" w:color="auto" w:fill="D9D9D9"/>
          </w:tcPr>
          <w:p w14:paraId="6B501225" w14:textId="77777777" w:rsidR="00E426EB" w:rsidRPr="00BC0F0A" w:rsidRDefault="00E426EB" w:rsidP="00B049E0">
            <w:pPr>
              <w:spacing w:before="12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0F0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E5BB04E" w14:textId="77777777" w:rsidR="00E426EB" w:rsidRPr="00BC0F0A" w:rsidRDefault="00E426EB" w:rsidP="00AD04E8">
      <w:pPr>
        <w:spacing w:before="16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C0F0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E87A76F" w14:textId="77777777" w:rsidR="00E426EB" w:rsidRPr="00BC0F0A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C0F0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52F13FB" w14:textId="77777777" w:rsidR="00E426EB" w:rsidRPr="00BC0F0A" w:rsidRDefault="00AD04E8" w:rsidP="00AD04E8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C0F0A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BC0F0A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</w:t>
      </w:r>
      <w:r w:rsidRPr="00BC0F0A">
        <w:rPr>
          <w:rFonts w:ascii="Times New Roman" w:hAnsi="Times New Roman"/>
          <w:i/>
          <w:iCs/>
          <w:sz w:val="20"/>
          <w:szCs w:val="20"/>
        </w:rPr>
        <w:t>)</w:t>
      </w:r>
    </w:p>
    <w:p w14:paraId="0A1E690A" w14:textId="77777777" w:rsidR="00E426EB" w:rsidRPr="00BC0F0A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C0F0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BB06AD7" w14:textId="77777777" w:rsidR="00F92B90" w:rsidRDefault="00AD04E8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C0F0A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BC0F0A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dokumentacji)</w:t>
      </w:r>
    </w:p>
    <w:p w14:paraId="0213F0A4" w14:textId="77777777" w:rsidR="00BC0F0A" w:rsidRDefault="00BC0F0A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B84F40A" w14:textId="77777777" w:rsidR="00BC0F0A" w:rsidRDefault="00BC0F0A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14E307" w14:textId="77777777" w:rsidR="00BC0F0A" w:rsidRDefault="00BC0F0A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107DB49" w14:textId="55747455" w:rsidR="00BC0F0A" w:rsidRPr="00BC0F0A" w:rsidRDefault="00BC0F0A" w:rsidP="00B049E0">
      <w:pPr>
        <w:spacing w:after="0" w:line="276" w:lineRule="auto"/>
        <w:ind w:left="284"/>
        <w:jc w:val="both"/>
        <w:rPr>
          <w:rFonts w:ascii="Times New Roman" w:hAnsi="Times New Roman"/>
          <w:i/>
          <w:sz w:val="16"/>
          <w:szCs w:val="16"/>
        </w:rPr>
      </w:pPr>
      <w:r w:rsidRPr="00BC0F0A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p w14:paraId="49FF9B83" w14:textId="77777777" w:rsidR="00524951" w:rsidRPr="00BC0F0A" w:rsidRDefault="00524951" w:rsidP="002D758B">
      <w:pPr>
        <w:spacing w:after="48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7302F04" w14:textId="77777777" w:rsidR="00484F88" w:rsidRPr="00BC0F0A" w:rsidRDefault="00484F88" w:rsidP="002D758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BC0F0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FBC34" w14:textId="77777777" w:rsidR="001F6EC2" w:rsidRDefault="001F6EC2" w:rsidP="0038231F">
      <w:pPr>
        <w:spacing w:after="0" w:line="240" w:lineRule="auto"/>
      </w:pPr>
      <w:r>
        <w:separator/>
      </w:r>
    </w:p>
  </w:endnote>
  <w:endnote w:type="continuationSeparator" w:id="0">
    <w:p w14:paraId="42D3A534" w14:textId="77777777" w:rsidR="001F6EC2" w:rsidRDefault="001F6E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64F4B" w14:textId="77777777" w:rsidR="00544DA0" w:rsidRDefault="00544D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B1E2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D1D7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45FE3" w14:textId="77777777" w:rsidR="00544DA0" w:rsidRDefault="00544D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D32B6" w14:textId="77777777" w:rsidR="001F6EC2" w:rsidRDefault="001F6EC2" w:rsidP="0038231F">
      <w:pPr>
        <w:spacing w:after="0" w:line="240" w:lineRule="auto"/>
      </w:pPr>
      <w:r>
        <w:separator/>
      </w:r>
    </w:p>
  </w:footnote>
  <w:footnote w:type="continuationSeparator" w:id="0">
    <w:p w14:paraId="2C8A7226" w14:textId="77777777" w:rsidR="001F6EC2" w:rsidRDefault="001F6EC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F5D30" w14:textId="77777777" w:rsidR="00544DA0" w:rsidRDefault="00544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6AB3E" w14:textId="77777777" w:rsidR="00544DA0" w:rsidRDefault="00544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D9993" w14:textId="77777777" w:rsidR="00544DA0" w:rsidRDefault="00544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132601">
    <w:abstractNumId w:val="12"/>
  </w:num>
  <w:num w:numId="2" w16cid:durableId="1492328561">
    <w:abstractNumId w:val="0"/>
  </w:num>
  <w:num w:numId="3" w16cid:durableId="940458337">
    <w:abstractNumId w:val="11"/>
  </w:num>
  <w:num w:numId="4" w16cid:durableId="2036231942">
    <w:abstractNumId w:val="14"/>
  </w:num>
  <w:num w:numId="5" w16cid:durableId="36397350">
    <w:abstractNumId w:val="13"/>
  </w:num>
  <w:num w:numId="6" w16cid:durableId="1270240279">
    <w:abstractNumId w:val="10"/>
  </w:num>
  <w:num w:numId="7" w16cid:durableId="894778637">
    <w:abstractNumId w:val="1"/>
  </w:num>
  <w:num w:numId="8" w16cid:durableId="1568106499">
    <w:abstractNumId w:val="6"/>
  </w:num>
  <w:num w:numId="9" w16cid:durableId="119347592">
    <w:abstractNumId w:val="4"/>
  </w:num>
  <w:num w:numId="10" w16cid:durableId="998965803">
    <w:abstractNumId w:val="7"/>
  </w:num>
  <w:num w:numId="11" w16cid:durableId="1434477289">
    <w:abstractNumId w:val="5"/>
  </w:num>
  <w:num w:numId="12" w16cid:durableId="1303274642">
    <w:abstractNumId w:val="9"/>
  </w:num>
  <w:num w:numId="13" w16cid:durableId="1866596504">
    <w:abstractNumId w:val="3"/>
  </w:num>
  <w:num w:numId="14" w16cid:durableId="97218989">
    <w:abstractNumId w:val="2"/>
  </w:num>
  <w:num w:numId="15" w16cid:durableId="992291901">
    <w:abstractNumId w:val="8"/>
  </w:num>
  <w:num w:numId="16" w16cid:durableId="16384929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EC2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1F6EC2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44DA0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66F4E"/>
    <w:rsid w:val="00B740E2"/>
    <w:rsid w:val="00B8005E"/>
    <w:rsid w:val="00B90E42"/>
    <w:rsid w:val="00B9406A"/>
    <w:rsid w:val="00B96C86"/>
    <w:rsid w:val="00BB0C3C"/>
    <w:rsid w:val="00BC0F0A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3DC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47244"/>
  <w15:docId w15:val="{1FCE9803-92CF-4C70-9904-4AA45854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2025-11-27T10:04:00Z</cp:lastPrinted>
  <dcterms:created xsi:type="dcterms:W3CDTF">2025-11-27T10:04:00Z</dcterms:created>
  <dcterms:modified xsi:type="dcterms:W3CDTF">2025-11-27T10:04:00Z</dcterms:modified>
</cp:coreProperties>
</file>