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1142A" w14:textId="742DC946" w:rsidR="00D62E6E" w:rsidRPr="00B76226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B76226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B76226" w:rsidRPr="00B76226">
        <w:rPr>
          <w:rFonts w:ascii="Times New Roman" w:eastAsia="Times New Roman" w:hAnsi="Times New Roman"/>
          <w:bCs/>
          <w:sz w:val="20"/>
          <w:szCs w:val="20"/>
          <w:lang w:eastAsia="pl-PL"/>
        </w:rPr>
        <w:t>9</w:t>
      </w:r>
      <w:r w:rsidRPr="00B76226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76226" w14:paraId="02BE895B" w14:textId="77777777" w:rsidTr="00D62E6E">
        <w:tc>
          <w:tcPr>
            <w:tcW w:w="2800" w:type="dxa"/>
          </w:tcPr>
          <w:p w14:paraId="4FBF8545" w14:textId="77777777" w:rsidR="00D62E6E" w:rsidRPr="00B7622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7622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B7622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1688522" w14:textId="77777777" w:rsidR="00D62E6E" w:rsidRPr="00B7622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1C80D65" w14:textId="77777777" w:rsidR="00D62E6E" w:rsidRPr="00B7622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B69D55" w14:textId="77777777" w:rsidR="00D62E6E" w:rsidRPr="00B76226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762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762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B76226" w14:paraId="4841B657" w14:textId="77777777" w:rsidTr="00D62E6E">
        <w:tc>
          <w:tcPr>
            <w:tcW w:w="2800" w:type="dxa"/>
          </w:tcPr>
          <w:p w14:paraId="62A81E1E" w14:textId="77777777" w:rsidR="00D62E6E" w:rsidRPr="00B7622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7622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69853FB" w14:textId="77777777" w:rsidR="00D62E6E" w:rsidRPr="00B7622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CDAACA1" w14:textId="77777777" w:rsidR="00D62E6E" w:rsidRPr="00B7622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1DA4A1" w14:textId="77777777" w:rsidR="00D62E6E" w:rsidRPr="00B7622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762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7622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762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BFCF934" w14:textId="77777777" w:rsidR="00BC121E" w:rsidRPr="00B7622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757A" w:rsidRPr="00B76226" w14:paraId="653143D5" w14:textId="77777777" w:rsidTr="00BA112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F11250" w14:textId="77777777" w:rsidR="0064757A" w:rsidRPr="00B76226" w:rsidRDefault="0064757A" w:rsidP="00BA112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0558596A" w14:textId="77777777" w:rsidR="0064757A" w:rsidRPr="00B76226" w:rsidRDefault="0064757A" w:rsidP="00BA112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2024 r. poz. 1320 z </w:t>
            </w:r>
            <w:proofErr w:type="spellStart"/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późn</w:t>
            </w:r>
            <w:proofErr w:type="spellEnd"/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zm.) (dalej jako: ustawa </w:t>
            </w:r>
            <w:proofErr w:type="spellStart"/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296ADC86" w14:textId="77777777" w:rsidR="0064757A" w:rsidRPr="00B76226" w:rsidRDefault="0064757A" w:rsidP="00BA11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039AD02F" w14:textId="77777777" w:rsidR="0064757A" w:rsidRPr="00B76226" w:rsidRDefault="0064757A" w:rsidP="00BA11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E043B64" w14:textId="77777777" w:rsidR="00BC121E" w:rsidRPr="00B76226" w:rsidRDefault="0064757A" w:rsidP="00B76226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7622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B76226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B76226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76226" w14:paraId="3077DD1F" w14:textId="77777777" w:rsidTr="00D62E6E">
        <w:tc>
          <w:tcPr>
            <w:tcW w:w="2269" w:type="dxa"/>
          </w:tcPr>
          <w:p w14:paraId="73672C37" w14:textId="77777777" w:rsidR="00D62E6E" w:rsidRPr="00B7622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8181F5B" w14:textId="3B982ECE" w:rsidR="00D62E6E" w:rsidRPr="00B76226" w:rsidRDefault="0064757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2026/2027</w:t>
            </w:r>
            <w:r w:rsidR="00D62E6E" w:rsidRPr="00B762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4757A" w:rsidRPr="00B76226" w14:paraId="4F43DA2C" w14:textId="77777777" w:rsidTr="00BA1124">
        <w:tc>
          <w:tcPr>
            <w:tcW w:w="2269" w:type="dxa"/>
          </w:tcPr>
          <w:p w14:paraId="016AB9CB" w14:textId="77777777" w:rsidR="0064757A" w:rsidRPr="00B76226" w:rsidRDefault="0064757A" w:rsidP="00BA11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66657D1" w14:textId="77777777" w:rsidR="0064757A" w:rsidRPr="00B76226" w:rsidRDefault="0064757A" w:rsidP="00BA11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ZP.271.60.2025</w:t>
            </w:r>
          </w:p>
        </w:tc>
      </w:tr>
    </w:tbl>
    <w:p w14:paraId="7915A8EA" w14:textId="77777777" w:rsidR="00BC121E" w:rsidRPr="00B76226" w:rsidRDefault="0064757A" w:rsidP="00A64FCF">
      <w:pPr>
        <w:spacing w:before="240" w:after="24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B7622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B76226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B76226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B76226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B76226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B76226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4EFE1E88" w14:textId="77777777" w:rsidR="00BC121E" w:rsidRPr="00B76226" w:rsidRDefault="00A64FC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B76226">
        <w:rPr>
          <w:rFonts w:ascii="Times New Roman" w:eastAsia="Times New Roman" w:hAnsi="Times New Roman"/>
          <w:b/>
          <w:bCs/>
          <w:sz w:val="20"/>
          <w:szCs w:val="20"/>
        </w:rPr>
        <w:t xml:space="preserve">Nie przynależę / Przynależę </w:t>
      </w:r>
      <w:r w:rsidRPr="00B76226">
        <w:rPr>
          <w:rFonts w:ascii="Times New Roman" w:eastAsia="Times New Roman" w:hAnsi="Times New Roman"/>
          <w:b/>
          <w:bCs/>
          <w:color w:val="0070C0"/>
          <w:sz w:val="20"/>
          <w:szCs w:val="20"/>
        </w:rPr>
        <w:t xml:space="preserve">* </w:t>
      </w:r>
      <w:r w:rsidR="00BC121E" w:rsidRPr="00B76226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</w:t>
      </w:r>
      <w:r w:rsidRPr="00B7622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B76226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B76226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B76226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B76226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05E61543" w14:textId="77777777" w:rsidR="00BF69A4" w:rsidRPr="00B76226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76226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  <w:r w:rsidR="00CF03EF" w:rsidRPr="00B7622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1E4022" w:rsidRPr="00B76226">
        <w:rPr>
          <w:rFonts w:ascii="Times New Roman" w:eastAsia="Times New Roman" w:hAnsi="Times New Roman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B76226" w14:paraId="136F311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A5440" w14:textId="77777777" w:rsidR="00BC121E" w:rsidRPr="00B7622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FBD4" w14:textId="77777777" w:rsidR="00BC121E" w:rsidRPr="00B7622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FF964" w14:textId="77777777" w:rsidR="00BC121E" w:rsidRPr="00B7622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B76226" w14:paraId="45AA356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2F4D" w14:textId="77777777" w:rsidR="00BC121E" w:rsidRPr="00B7622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5EAF" w14:textId="77777777" w:rsidR="00BC121E" w:rsidRPr="00B7622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44E1" w14:textId="77777777" w:rsidR="00BC121E" w:rsidRPr="00B7622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B76226" w14:paraId="471FF0D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F2C60" w14:textId="77777777" w:rsidR="00BC121E" w:rsidRPr="00B7622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6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19B1" w14:textId="77777777" w:rsidR="00BC121E" w:rsidRPr="00B7622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8BB2" w14:textId="77777777" w:rsidR="00BC121E" w:rsidRPr="00B7622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F669B3B" w14:textId="77777777" w:rsidR="00BC121E" w:rsidRPr="00B7622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B76226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0E5DF257" w14:textId="77777777" w:rsidR="00BC121E" w:rsidRPr="00B7622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76226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526A728" w14:textId="77777777" w:rsidR="00067B62" w:rsidRPr="00B7622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B76226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B76226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B76226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B76226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Niepotrzebne skreślić lub usunąć</w:t>
      </w:r>
    </w:p>
    <w:p w14:paraId="2A79A741" w14:textId="7617BA04" w:rsidR="00067B62" w:rsidRPr="00B76226" w:rsidRDefault="00CF03EF" w:rsidP="00B76226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B76226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** Wypełnić jeżeli dotyczy</w:t>
      </w:r>
    </w:p>
    <w:p w14:paraId="01AAF3C2" w14:textId="77777777" w:rsidR="00B76226" w:rsidRDefault="00B76226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DE58231" w14:textId="68C08ABC" w:rsidR="00B76226" w:rsidRPr="00B76226" w:rsidRDefault="00B76226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6226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p w14:paraId="5EE1744D" w14:textId="77777777" w:rsidR="00106AC7" w:rsidRPr="00B76226" w:rsidRDefault="00106AC7" w:rsidP="001E4022">
      <w:pPr>
        <w:rPr>
          <w:rFonts w:ascii="Times New Roman" w:hAnsi="Times New Roman"/>
          <w:sz w:val="20"/>
          <w:szCs w:val="20"/>
        </w:rPr>
      </w:pPr>
    </w:p>
    <w:p w14:paraId="3FA10AD8" w14:textId="77777777" w:rsidR="00B76226" w:rsidRPr="00B76226" w:rsidRDefault="00B76226">
      <w:pPr>
        <w:rPr>
          <w:rFonts w:ascii="Times New Roman" w:hAnsi="Times New Roman"/>
          <w:sz w:val="20"/>
          <w:szCs w:val="20"/>
        </w:rPr>
      </w:pPr>
    </w:p>
    <w:sectPr w:rsidR="00B76226" w:rsidRPr="00B76226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2ABA8" w14:textId="77777777" w:rsidR="00442F81" w:rsidRDefault="00442F81">
      <w:r>
        <w:separator/>
      </w:r>
    </w:p>
  </w:endnote>
  <w:endnote w:type="continuationSeparator" w:id="0">
    <w:p w14:paraId="4DC85381" w14:textId="77777777" w:rsidR="00442F81" w:rsidRDefault="00442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DB6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BAECD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2437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4E305F0" w14:textId="2EDB1BDC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243E5" w14:textId="77777777" w:rsidR="0064757A" w:rsidRDefault="00647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54729" w14:textId="77777777" w:rsidR="00442F81" w:rsidRDefault="00442F81">
      <w:r>
        <w:separator/>
      </w:r>
    </w:p>
  </w:footnote>
  <w:footnote w:type="continuationSeparator" w:id="0">
    <w:p w14:paraId="1C53B556" w14:textId="77777777" w:rsidR="00442F81" w:rsidRDefault="00442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9F7B4" w14:textId="77777777" w:rsidR="0064757A" w:rsidRDefault="00647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355DE" w14:textId="77777777" w:rsidR="0064757A" w:rsidRDefault="00647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24B78" w14:textId="77777777" w:rsidR="0064757A" w:rsidRDefault="00647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5081103">
    <w:abstractNumId w:val="13"/>
  </w:num>
  <w:num w:numId="2" w16cid:durableId="105278228">
    <w:abstractNumId w:val="0"/>
  </w:num>
  <w:num w:numId="3" w16cid:durableId="1026566313">
    <w:abstractNumId w:val="11"/>
  </w:num>
  <w:num w:numId="4" w16cid:durableId="413864259">
    <w:abstractNumId w:val="8"/>
  </w:num>
  <w:num w:numId="5" w16cid:durableId="1825732821">
    <w:abstractNumId w:val="7"/>
  </w:num>
  <w:num w:numId="6" w16cid:durableId="1338508509">
    <w:abstractNumId w:val="1"/>
  </w:num>
  <w:num w:numId="7" w16cid:durableId="1302343590">
    <w:abstractNumId w:val="6"/>
  </w:num>
  <w:num w:numId="8" w16cid:durableId="501236547">
    <w:abstractNumId w:val="3"/>
  </w:num>
  <w:num w:numId="9" w16cid:durableId="413018960">
    <w:abstractNumId w:val="2"/>
  </w:num>
  <w:num w:numId="10" w16cid:durableId="1257446406">
    <w:abstractNumId w:val="5"/>
  </w:num>
  <w:num w:numId="11" w16cid:durableId="927931399">
    <w:abstractNumId w:val="10"/>
  </w:num>
  <w:num w:numId="12" w16cid:durableId="1912689322">
    <w:abstractNumId w:val="4"/>
  </w:num>
  <w:num w:numId="13" w16cid:durableId="150021886">
    <w:abstractNumId w:val="9"/>
  </w:num>
  <w:num w:numId="14" w16cid:durableId="2032515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F8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2F81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4757A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348C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6F4E"/>
    <w:rsid w:val="00B76226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3CEFD2"/>
  <w15:chartTrackingRefBased/>
  <w15:docId w15:val="{4367A4AC-648F-44D4-AB70-71BAD18A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2025-11-27T10:05:00Z</cp:lastPrinted>
  <dcterms:created xsi:type="dcterms:W3CDTF">2025-11-27T10:05:00Z</dcterms:created>
  <dcterms:modified xsi:type="dcterms:W3CDTF">2025-11-27T10:05:00Z</dcterms:modified>
</cp:coreProperties>
</file>