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BD20F" w14:textId="6CBBD89D" w:rsidR="00025386" w:rsidRPr="001A017B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1A017B">
        <w:rPr>
          <w:bCs/>
          <w:i w:val="0"/>
          <w:sz w:val="20"/>
        </w:rPr>
        <w:t xml:space="preserve">Załącznik nr </w:t>
      </w:r>
      <w:r w:rsidR="001A017B" w:rsidRPr="001A017B">
        <w:rPr>
          <w:bCs/>
          <w:i w:val="0"/>
          <w:sz w:val="20"/>
        </w:rPr>
        <w:t>5</w:t>
      </w:r>
      <w:r w:rsidR="007666D6" w:rsidRPr="001A017B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1A017B" w14:paraId="1ADEF73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D66D54" w14:textId="77777777" w:rsidR="008D442B" w:rsidRPr="001A017B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017B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202D0E3A" w14:textId="77777777" w:rsidR="00053927" w:rsidRPr="001A017B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017B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1A017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7B879152" w14:textId="77777777" w:rsidR="00053927" w:rsidRPr="001A017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1A017B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1A017B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1A017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1A017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1A017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1A017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1A017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1A017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1A017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6BEDFB4" w14:textId="77777777" w:rsidR="00A137C9" w:rsidRPr="001A017B" w:rsidRDefault="00A137C9" w:rsidP="001A017B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A017B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1A017B" w14:paraId="0EFD0C52" w14:textId="77777777" w:rsidTr="004F10A0">
        <w:tc>
          <w:tcPr>
            <w:tcW w:w="2269" w:type="dxa"/>
          </w:tcPr>
          <w:p w14:paraId="1398FDB8" w14:textId="77777777" w:rsidR="00A137C9" w:rsidRPr="001A017B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017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F4A4319" w14:textId="77896125" w:rsidR="00A137C9" w:rsidRPr="001A017B" w:rsidRDefault="001E36E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A017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</w:t>
            </w:r>
            <w:r w:rsidR="00E12B5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  <w:r w:rsidRPr="001A017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2026/2027</w:t>
            </w:r>
            <w:r w:rsidR="00A137C9" w:rsidRPr="001A017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E36EA" w:rsidRPr="001A017B" w14:paraId="4A99DBD7" w14:textId="77777777" w:rsidTr="00BA1124">
        <w:tc>
          <w:tcPr>
            <w:tcW w:w="2269" w:type="dxa"/>
          </w:tcPr>
          <w:p w14:paraId="1CCE718B" w14:textId="77777777" w:rsidR="001E36EA" w:rsidRPr="001A017B" w:rsidRDefault="001E36EA" w:rsidP="00BA11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017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6E6AD79" w14:textId="77777777" w:rsidR="001E36EA" w:rsidRPr="001A017B" w:rsidRDefault="001E36EA" w:rsidP="00BA11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A017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ZP.271.60.2025</w:t>
            </w:r>
          </w:p>
        </w:tc>
      </w:tr>
    </w:tbl>
    <w:p w14:paraId="0B939BA1" w14:textId="77777777" w:rsidR="00A137C9" w:rsidRPr="001A017B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C61EC5" w14:textId="77777777" w:rsidR="003A486D" w:rsidRPr="001A017B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A017B">
        <w:rPr>
          <w:rFonts w:ascii="Times New Roman" w:hAnsi="Times New Roman"/>
          <w:sz w:val="20"/>
          <w:szCs w:val="20"/>
        </w:rPr>
        <w:t xml:space="preserve">prowadzonego przez </w:t>
      </w:r>
      <w:r w:rsidR="001E36EA" w:rsidRPr="001A017B">
        <w:rPr>
          <w:rFonts w:ascii="Times New Roman" w:hAnsi="Times New Roman"/>
          <w:b/>
          <w:sz w:val="20"/>
          <w:szCs w:val="20"/>
        </w:rPr>
        <w:t>GMINA NIEPOŁOMICE</w:t>
      </w:r>
      <w:r w:rsidRPr="001A017B">
        <w:rPr>
          <w:rFonts w:ascii="Times New Roman" w:hAnsi="Times New Roman"/>
          <w:b/>
          <w:sz w:val="20"/>
          <w:szCs w:val="20"/>
        </w:rPr>
        <w:t>,</w:t>
      </w:r>
      <w:r w:rsidRPr="001A017B">
        <w:rPr>
          <w:rFonts w:ascii="Times New Roman" w:hAnsi="Times New Roman"/>
          <w:sz w:val="20"/>
          <w:szCs w:val="20"/>
        </w:rPr>
        <w:t xml:space="preserve"> d</w:t>
      </w:r>
      <w:r w:rsidR="008D442B" w:rsidRPr="001A017B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1A017B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1A017B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239736A6" w14:textId="77777777" w:rsidR="00A137C9" w:rsidRPr="001A017B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1A017B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1A017B" w14:paraId="12FB14EA" w14:textId="77777777" w:rsidTr="00A137C9">
        <w:tc>
          <w:tcPr>
            <w:tcW w:w="617" w:type="dxa"/>
            <w:vAlign w:val="center"/>
          </w:tcPr>
          <w:p w14:paraId="7B1831ED" w14:textId="77777777" w:rsidR="003A486D" w:rsidRPr="001A017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017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6A405711" w14:textId="77777777" w:rsidR="003A486D" w:rsidRPr="001A017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017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1A017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A017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41591EB0" w14:textId="77777777" w:rsidR="003A486D" w:rsidRPr="001A017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017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1A017B" w14:paraId="6C6854A8" w14:textId="77777777" w:rsidTr="00A137C9">
        <w:tc>
          <w:tcPr>
            <w:tcW w:w="617" w:type="dxa"/>
            <w:vAlign w:val="center"/>
          </w:tcPr>
          <w:p w14:paraId="455E19B8" w14:textId="77777777" w:rsidR="003A486D" w:rsidRPr="001A017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017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460D70F9" w14:textId="77777777" w:rsidR="003A486D" w:rsidRPr="001A017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0CB3E517" w14:textId="77777777" w:rsidR="003A486D" w:rsidRPr="001A017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1A017B" w14:paraId="07A3C9BB" w14:textId="77777777" w:rsidTr="00A137C9">
        <w:tc>
          <w:tcPr>
            <w:tcW w:w="617" w:type="dxa"/>
            <w:vAlign w:val="center"/>
          </w:tcPr>
          <w:p w14:paraId="79849ECC" w14:textId="77777777" w:rsidR="003A486D" w:rsidRPr="001A017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017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6FCCFC5B" w14:textId="77777777" w:rsidR="003A486D" w:rsidRPr="001A017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25FA1FD4" w14:textId="77777777" w:rsidR="003A486D" w:rsidRPr="001A017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17EC9E0" w14:textId="77777777" w:rsidR="00DC652A" w:rsidRPr="001A017B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1A017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1A017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1A017B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1A017B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1E36EA" w:rsidRPr="001A017B">
        <w:rPr>
          <w:rFonts w:ascii="Times New Roman" w:hAnsi="Times New Roman"/>
          <w:sz w:val="20"/>
          <w:szCs w:val="20"/>
        </w:rPr>
        <w:t>(</w:t>
      </w:r>
      <w:proofErr w:type="spellStart"/>
      <w:r w:rsidR="001E36EA" w:rsidRPr="001A017B">
        <w:rPr>
          <w:rFonts w:ascii="Times New Roman" w:hAnsi="Times New Roman"/>
          <w:sz w:val="20"/>
          <w:szCs w:val="20"/>
        </w:rPr>
        <w:t>t.j</w:t>
      </w:r>
      <w:proofErr w:type="spellEnd"/>
      <w:r w:rsidR="001E36EA" w:rsidRPr="001A017B">
        <w:rPr>
          <w:rFonts w:ascii="Times New Roman" w:hAnsi="Times New Roman"/>
          <w:sz w:val="20"/>
          <w:szCs w:val="20"/>
        </w:rPr>
        <w:t xml:space="preserve">. Dz. U. z 2024 r. poz. 1320 z </w:t>
      </w:r>
      <w:proofErr w:type="spellStart"/>
      <w:r w:rsidR="001E36EA" w:rsidRPr="001A017B">
        <w:rPr>
          <w:rFonts w:ascii="Times New Roman" w:hAnsi="Times New Roman"/>
          <w:sz w:val="20"/>
          <w:szCs w:val="20"/>
        </w:rPr>
        <w:t>późn</w:t>
      </w:r>
      <w:proofErr w:type="spellEnd"/>
      <w:r w:rsidR="001E36EA" w:rsidRPr="001A017B">
        <w:rPr>
          <w:rFonts w:ascii="Times New Roman" w:hAnsi="Times New Roman"/>
          <w:sz w:val="20"/>
          <w:szCs w:val="20"/>
        </w:rPr>
        <w:t>. zm.)</w:t>
      </w:r>
      <w:r w:rsidRPr="001A017B">
        <w:rPr>
          <w:rFonts w:ascii="Times New Roman" w:hAnsi="Times New Roman"/>
          <w:sz w:val="20"/>
          <w:szCs w:val="20"/>
        </w:rPr>
        <w:t>, że w ramach zamówienia</w:t>
      </w:r>
      <w:r w:rsidR="00A137C9" w:rsidRPr="001A017B">
        <w:rPr>
          <w:rFonts w:ascii="Times New Roman" w:hAnsi="Times New Roman"/>
          <w:sz w:val="20"/>
          <w:szCs w:val="20"/>
        </w:rPr>
        <w:t>,</w:t>
      </w:r>
      <w:r w:rsidR="00A137C9" w:rsidRPr="001A017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A017B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1A017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A017B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1A017B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1A017B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1A017B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1A017B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1A017B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1A017B" w14:paraId="572AB8E0" w14:textId="77777777" w:rsidTr="00A137C9">
        <w:tc>
          <w:tcPr>
            <w:tcW w:w="617" w:type="dxa"/>
            <w:vAlign w:val="center"/>
          </w:tcPr>
          <w:p w14:paraId="68136007" w14:textId="77777777" w:rsidR="00B641BE" w:rsidRPr="001A017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017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4A57DB96" w14:textId="77777777" w:rsidR="00B641BE" w:rsidRPr="001A017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017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278FEAAD" w14:textId="77777777" w:rsidR="00B641BE" w:rsidRPr="001A017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017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1A017B" w14:paraId="786F7386" w14:textId="77777777" w:rsidTr="00A137C9">
        <w:tc>
          <w:tcPr>
            <w:tcW w:w="617" w:type="dxa"/>
            <w:vAlign w:val="center"/>
          </w:tcPr>
          <w:p w14:paraId="1D0354E6" w14:textId="77777777" w:rsidR="00B641BE" w:rsidRPr="001A017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017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23DCC822" w14:textId="77777777" w:rsidR="00B641BE" w:rsidRPr="001A017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67F68C40" w14:textId="77777777" w:rsidR="00B641BE" w:rsidRPr="001A017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1A017B" w14:paraId="482C7DA9" w14:textId="77777777" w:rsidTr="00A137C9">
        <w:tc>
          <w:tcPr>
            <w:tcW w:w="617" w:type="dxa"/>
            <w:vAlign w:val="center"/>
          </w:tcPr>
          <w:p w14:paraId="66AFDAAE" w14:textId="77777777" w:rsidR="00B641BE" w:rsidRPr="001A017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A017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036540EC" w14:textId="77777777" w:rsidR="00B641BE" w:rsidRPr="001A017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5E784CF0" w14:textId="77777777" w:rsidR="00B641BE" w:rsidRPr="001A017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DDD9A81" w14:textId="77777777" w:rsidR="007A2C38" w:rsidRPr="001A017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697D261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D049DAD" w14:textId="77777777" w:rsidR="001A017B" w:rsidRDefault="001A017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76C86B1" w14:textId="19782FEF" w:rsidR="001A017B" w:rsidRPr="001A017B" w:rsidRDefault="001A017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A017B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</w:t>
      </w:r>
    </w:p>
    <w:p w14:paraId="2C7AEA31" w14:textId="77777777" w:rsidR="00A137C9" w:rsidRPr="001A017B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1A017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73EE" w14:textId="77777777" w:rsidR="00F87264" w:rsidRDefault="00F87264" w:rsidP="00025386">
      <w:pPr>
        <w:spacing w:after="0" w:line="240" w:lineRule="auto"/>
      </w:pPr>
      <w:r>
        <w:separator/>
      </w:r>
    </w:p>
  </w:endnote>
  <w:endnote w:type="continuationSeparator" w:id="0">
    <w:p w14:paraId="08A23B5A" w14:textId="77777777" w:rsidR="00F87264" w:rsidRDefault="00F872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1951D" w14:textId="77777777" w:rsidR="001E36EA" w:rsidRDefault="001E36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1FB5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E21C3" w14:textId="77777777" w:rsidR="001E36EA" w:rsidRDefault="001E36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A9CE9" w14:textId="77777777" w:rsidR="00F87264" w:rsidRDefault="00F87264" w:rsidP="00025386">
      <w:pPr>
        <w:spacing w:after="0" w:line="240" w:lineRule="auto"/>
      </w:pPr>
      <w:r>
        <w:separator/>
      </w:r>
    </w:p>
  </w:footnote>
  <w:footnote w:type="continuationSeparator" w:id="0">
    <w:p w14:paraId="2934F084" w14:textId="77777777" w:rsidR="00F87264" w:rsidRDefault="00F8726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AAD2C" w14:textId="77777777" w:rsidR="001E36EA" w:rsidRDefault="001E36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476A6" w14:textId="77777777" w:rsidR="001E36EA" w:rsidRDefault="001E36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E7D7C" w14:textId="77777777" w:rsidR="001E36EA" w:rsidRDefault="001E36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955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7264"/>
    <w:rsid w:val="00025386"/>
    <w:rsid w:val="000423B9"/>
    <w:rsid w:val="00053927"/>
    <w:rsid w:val="00084786"/>
    <w:rsid w:val="0016158F"/>
    <w:rsid w:val="001A017B"/>
    <w:rsid w:val="001C2314"/>
    <w:rsid w:val="001E36EA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66F4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12B5A"/>
    <w:rsid w:val="00E27ABB"/>
    <w:rsid w:val="00E67109"/>
    <w:rsid w:val="00E86D3B"/>
    <w:rsid w:val="00EC10EE"/>
    <w:rsid w:val="00EF3368"/>
    <w:rsid w:val="00F334B4"/>
    <w:rsid w:val="00F8726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0FDE67"/>
  <w15:chartTrackingRefBased/>
  <w15:docId w15:val="{BF53A63C-8BA3-4E60-A736-273186C5E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2025-11-27T10:03:00Z</cp:lastPrinted>
  <dcterms:created xsi:type="dcterms:W3CDTF">2025-11-27T10:03:00Z</dcterms:created>
  <dcterms:modified xsi:type="dcterms:W3CDTF">2025-11-27T10:03:00Z</dcterms:modified>
</cp:coreProperties>
</file>