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8FFF8" w14:textId="08453E90" w:rsidR="00025386" w:rsidRPr="00794DC6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794DC6">
        <w:rPr>
          <w:bCs/>
          <w:i w:val="0"/>
          <w:sz w:val="20"/>
        </w:rPr>
        <w:t xml:space="preserve">Załącznik nr </w:t>
      </w:r>
      <w:r w:rsidR="00794DC6" w:rsidRPr="00794DC6">
        <w:rPr>
          <w:bCs/>
          <w:i w:val="0"/>
          <w:sz w:val="20"/>
        </w:rPr>
        <w:t>4</w:t>
      </w:r>
      <w:r w:rsidR="007666D6" w:rsidRPr="00794DC6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94DC6" w14:paraId="2C0A7E09" w14:textId="77777777" w:rsidTr="00467CA2">
        <w:tc>
          <w:tcPr>
            <w:tcW w:w="2800" w:type="dxa"/>
          </w:tcPr>
          <w:p w14:paraId="1CA08511" w14:textId="77777777" w:rsidR="00D520D3" w:rsidRPr="00794DC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94DC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94DC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51DAAF3" w14:textId="77777777" w:rsidR="00D520D3" w:rsidRPr="00794D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E341AF2" w14:textId="77777777" w:rsidR="00D520D3" w:rsidRPr="00794D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FA9A9E" w14:textId="77777777" w:rsidR="00D520D3" w:rsidRPr="00794DC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94D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794DC6" w14:paraId="521DB890" w14:textId="77777777" w:rsidTr="00467CA2">
        <w:tc>
          <w:tcPr>
            <w:tcW w:w="2800" w:type="dxa"/>
          </w:tcPr>
          <w:p w14:paraId="2991E28F" w14:textId="77777777" w:rsidR="00D520D3" w:rsidRPr="00794DC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94DC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CAD3FC5" w14:textId="77777777" w:rsidR="00D520D3" w:rsidRPr="00794D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D744EC4" w14:textId="77777777" w:rsidR="00D520D3" w:rsidRPr="00794D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FEAC1D" w14:textId="77777777" w:rsidR="00D520D3" w:rsidRPr="00794DC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94DC6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93E5908" w14:textId="77777777" w:rsidR="00B62AD0" w:rsidRPr="00794DC6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94DC6" w14:paraId="2077057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EA7740" w14:textId="77777777" w:rsidR="00053927" w:rsidRPr="00794DC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4DC6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08EDA8F2" w14:textId="77777777" w:rsidR="00053927" w:rsidRPr="00794DC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94DC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94DC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94DC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194687" w14:textId="77777777" w:rsidR="0071340C" w:rsidRPr="00794DC6" w:rsidRDefault="0071340C" w:rsidP="00794DC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94DC6">
        <w:rPr>
          <w:rFonts w:ascii="Times New Roman" w:hAnsi="Times New Roman"/>
          <w:sz w:val="20"/>
          <w:szCs w:val="20"/>
        </w:rPr>
        <w:t xml:space="preserve"> ustawy </w:t>
      </w:r>
      <w:r w:rsidR="00EF3368" w:rsidRPr="00794DC6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46173" w:rsidRPr="00794DC6">
        <w:rPr>
          <w:rFonts w:ascii="Times New Roman" w:hAnsi="Times New Roman"/>
          <w:sz w:val="20"/>
          <w:szCs w:val="20"/>
        </w:rPr>
        <w:t>(</w:t>
      </w:r>
      <w:proofErr w:type="spellStart"/>
      <w:r w:rsidR="00746173" w:rsidRPr="00794DC6">
        <w:rPr>
          <w:rFonts w:ascii="Times New Roman" w:hAnsi="Times New Roman"/>
          <w:sz w:val="20"/>
          <w:szCs w:val="20"/>
        </w:rPr>
        <w:t>t.j</w:t>
      </w:r>
      <w:proofErr w:type="spellEnd"/>
      <w:r w:rsidR="00746173" w:rsidRPr="00794DC6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746173" w:rsidRPr="00794DC6">
        <w:rPr>
          <w:rFonts w:ascii="Times New Roman" w:hAnsi="Times New Roman"/>
          <w:sz w:val="20"/>
          <w:szCs w:val="20"/>
        </w:rPr>
        <w:t>późn</w:t>
      </w:r>
      <w:proofErr w:type="spellEnd"/>
      <w:r w:rsidR="00746173" w:rsidRPr="00794DC6">
        <w:rPr>
          <w:rFonts w:ascii="Times New Roman" w:hAnsi="Times New Roman"/>
          <w:sz w:val="20"/>
          <w:szCs w:val="20"/>
        </w:rPr>
        <w:t>. zm.)</w:t>
      </w:r>
      <w:r w:rsidR="00E27ABB"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94D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94DC6" w14:paraId="19A0303B" w14:textId="77777777" w:rsidTr="00467CA2">
        <w:tc>
          <w:tcPr>
            <w:tcW w:w="2269" w:type="dxa"/>
          </w:tcPr>
          <w:p w14:paraId="11B36789" w14:textId="77777777" w:rsidR="00D520D3" w:rsidRPr="00794DC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94D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97B8FB" w14:textId="114535B9" w:rsidR="00D520D3" w:rsidRPr="00794DC6" w:rsidRDefault="0074617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2026/2027</w:t>
            </w:r>
            <w:r w:rsidR="00D520D3"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46173" w:rsidRPr="00794DC6" w14:paraId="3278B362" w14:textId="77777777" w:rsidTr="00BA1124">
        <w:tc>
          <w:tcPr>
            <w:tcW w:w="2269" w:type="dxa"/>
          </w:tcPr>
          <w:p w14:paraId="31670001" w14:textId="77777777" w:rsidR="00746173" w:rsidRPr="00794DC6" w:rsidRDefault="00746173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94D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780585" w14:textId="77777777" w:rsidR="00746173" w:rsidRPr="00794DC6" w:rsidRDefault="00746173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94D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ZP.271.60.2025</w:t>
            </w:r>
          </w:p>
        </w:tc>
      </w:tr>
    </w:tbl>
    <w:p w14:paraId="5B8677F0" w14:textId="77777777" w:rsidR="00DC652A" w:rsidRPr="00794DC6" w:rsidRDefault="0074617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94DC6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50B41B03" w14:textId="77777777" w:rsidR="00DC652A" w:rsidRPr="00794D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87D205A" w14:textId="77777777" w:rsidR="0071340C" w:rsidRPr="00794DC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94DC6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94DC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34EE380" w14:textId="77777777" w:rsidR="0071340C" w:rsidRPr="00794DC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47A984A" w14:textId="77777777" w:rsidR="0071340C" w:rsidRPr="00794DC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313336" w14:textId="77777777" w:rsidR="0071340C" w:rsidRPr="00794D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F2A6B9A" w14:textId="511ACA5E" w:rsidR="0071340C" w:rsidRPr="00794DC6" w:rsidRDefault="00D520D3" w:rsidP="00794D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94DC6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94DC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96EC465" w14:textId="77777777" w:rsidR="00DC652A" w:rsidRPr="00794D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94D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94DC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9711B2E" w14:textId="77777777" w:rsidR="00DC652A" w:rsidRPr="00794D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94DC6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94DC6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232C67F0" w14:textId="77777777" w:rsidR="0093388F" w:rsidRPr="00794D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99C2CD0" w14:textId="77777777" w:rsidR="0093388F" w:rsidRPr="00794D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7702477" w14:textId="77777777" w:rsidR="0093388F" w:rsidRPr="00794D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433E1A4" w14:textId="77777777" w:rsidR="00CB29AC" w:rsidRPr="00794DC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5642685" w14:textId="77777777" w:rsidR="00CB29AC" w:rsidRPr="00794D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E26A345" w14:textId="77777777" w:rsidR="00830970" w:rsidRPr="00794D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94DC6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4B5257B8" w14:textId="77777777" w:rsidR="00E27ABB" w:rsidRPr="00794DC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4D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11C4948" w14:textId="24452EFD" w:rsidR="00E27ABB" w:rsidRPr="00794DC6" w:rsidRDefault="00794DC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794DC6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p w14:paraId="064FAF9B" w14:textId="77777777" w:rsidR="00794DC6" w:rsidRPr="00794DC6" w:rsidRDefault="00794D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794DC6" w:rsidRPr="00794DC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BCD66" w14:textId="77777777" w:rsidR="003E0B85" w:rsidRDefault="003E0B85" w:rsidP="00025386">
      <w:pPr>
        <w:spacing w:after="0" w:line="240" w:lineRule="auto"/>
      </w:pPr>
      <w:r>
        <w:separator/>
      </w:r>
    </w:p>
  </w:endnote>
  <w:endnote w:type="continuationSeparator" w:id="0">
    <w:p w14:paraId="78AA464B" w14:textId="77777777" w:rsidR="003E0B85" w:rsidRDefault="003E0B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BBFB6" w14:textId="77777777" w:rsidR="00746173" w:rsidRDefault="00746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B40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95E80" w14:textId="77777777" w:rsidR="00746173" w:rsidRDefault="00746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18883" w14:textId="77777777" w:rsidR="003E0B85" w:rsidRDefault="003E0B85" w:rsidP="00025386">
      <w:pPr>
        <w:spacing w:after="0" w:line="240" w:lineRule="auto"/>
      </w:pPr>
      <w:r>
        <w:separator/>
      </w:r>
    </w:p>
  </w:footnote>
  <w:footnote w:type="continuationSeparator" w:id="0">
    <w:p w14:paraId="0A6A5EF4" w14:textId="77777777" w:rsidR="003E0B85" w:rsidRDefault="003E0B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FAF1D" w14:textId="77777777" w:rsidR="00746173" w:rsidRDefault="00746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E92AE" w14:textId="77777777" w:rsidR="00746173" w:rsidRDefault="00746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2F2A1" w14:textId="77777777" w:rsidR="00746173" w:rsidRDefault="00746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93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B8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0B8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46173"/>
    <w:rsid w:val="007666D6"/>
    <w:rsid w:val="00794DC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66F4E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355F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F52A90"/>
  <w15:chartTrackingRefBased/>
  <w15:docId w15:val="{81A5CE4F-B64F-4892-A74D-7FF3556C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2025-11-27T10:03:00Z</cp:lastPrinted>
  <dcterms:created xsi:type="dcterms:W3CDTF">2025-11-27T10:03:00Z</dcterms:created>
  <dcterms:modified xsi:type="dcterms:W3CDTF">2025-11-27T10:03:00Z</dcterms:modified>
</cp:coreProperties>
</file>