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9333" w14:textId="169C5681" w:rsidR="00025386" w:rsidRPr="009816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81632">
        <w:rPr>
          <w:bCs/>
          <w:i w:val="0"/>
          <w:sz w:val="20"/>
        </w:rPr>
        <w:t xml:space="preserve">Załącznik nr </w:t>
      </w:r>
      <w:r w:rsidR="002E5FC1">
        <w:rPr>
          <w:bCs/>
          <w:i w:val="0"/>
          <w:sz w:val="20"/>
        </w:rPr>
        <w:t>6</w:t>
      </w:r>
      <w:r w:rsidR="007666D6" w:rsidRPr="009816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81632" w14:paraId="5414C52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FD914" w14:textId="77777777" w:rsidR="008D442B" w:rsidRPr="009816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757AE09" w14:textId="77777777" w:rsidR="00053927" w:rsidRPr="009816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C339C" w14:textId="77777777" w:rsidR="00053927" w:rsidRPr="009816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816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816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BDD69ED" w14:textId="77777777" w:rsidR="00A137C9" w:rsidRPr="00981632" w:rsidRDefault="00A137C9" w:rsidP="009816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16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1632" w14:paraId="1DCB38BB" w14:textId="77777777" w:rsidTr="004F10A0">
        <w:tc>
          <w:tcPr>
            <w:tcW w:w="2269" w:type="dxa"/>
          </w:tcPr>
          <w:p w14:paraId="3835785F" w14:textId="77777777" w:rsidR="00A137C9" w:rsidRPr="009816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57B517" w14:textId="7938C576" w:rsidR="00A137C9" w:rsidRPr="00981632" w:rsidRDefault="0015533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Dostawa paliw płynnych dla Urzędu Miasta i Gminy w Niepołomicach w latach 2026 - 2029</w:t>
            </w:r>
          </w:p>
        </w:tc>
      </w:tr>
      <w:tr w:rsidR="009C0E69" w:rsidRPr="00981632" w14:paraId="068AD555" w14:textId="77777777" w:rsidTr="0048596E">
        <w:tc>
          <w:tcPr>
            <w:tcW w:w="2269" w:type="dxa"/>
          </w:tcPr>
          <w:p w14:paraId="148197D4" w14:textId="77777777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AA68FF" w14:textId="419AF58F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15533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58</w:t>
            </w:r>
            <w:r w:rsidRPr="009816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FB1FBE8" w14:textId="77777777" w:rsidR="00A137C9" w:rsidRPr="009816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19BCF0" w14:textId="73D8309B" w:rsidR="003A486D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1632">
        <w:rPr>
          <w:rFonts w:ascii="Times New Roman" w:hAnsi="Times New Roman"/>
          <w:sz w:val="20"/>
          <w:szCs w:val="20"/>
        </w:rPr>
        <w:t xml:space="preserve">prowadzonego przez </w:t>
      </w:r>
      <w:r w:rsidR="009C0E69" w:rsidRPr="00981632">
        <w:rPr>
          <w:rFonts w:ascii="Times New Roman" w:hAnsi="Times New Roman"/>
          <w:b/>
          <w:sz w:val="20"/>
          <w:szCs w:val="20"/>
        </w:rPr>
        <w:t>GMINA NIEPOŁOMICE</w:t>
      </w:r>
      <w:r w:rsidRPr="00981632">
        <w:rPr>
          <w:rFonts w:ascii="Times New Roman" w:hAnsi="Times New Roman"/>
          <w:b/>
          <w:sz w:val="20"/>
          <w:szCs w:val="20"/>
        </w:rPr>
        <w:t>,</w:t>
      </w:r>
      <w:r w:rsidRPr="00981632">
        <w:rPr>
          <w:rFonts w:ascii="Times New Roman" w:hAnsi="Times New Roman"/>
          <w:sz w:val="20"/>
          <w:szCs w:val="20"/>
        </w:rPr>
        <w:t xml:space="preserve"> d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8720BDF" w14:textId="77777777" w:rsidR="00A137C9" w:rsidRPr="009816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816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81632" w14:paraId="5DAB2AFC" w14:textId="77777777" w:rsidTr="00A137C9">
        <w:tc>
          <w:tcPr>
            <w:tcW w:w="617" w:type="dxa"/>
            <w:vAlign w:val="center"/>
          </w:tcPr>
          <w:p w14:paraId="6A3E24D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D17C968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496864E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81632" w14:paraId="4243357E" w14:textId="77777777" w:rsidTr="00A137C9">
        <w:tc>
          <w:tcPr>
            <w:tcW w:w="617" w:type="dxa"/>
            <w:vAlign w:val="center"/>
          </w:tcPr>
          <w:p w14:paraId="0A9CFEC9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E71473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30858CC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81632" w14:paraId="08E61450" w14:textId="77777777" w:rsidTr="00A137C9">
        <w:tc>
          <w:tcPr>
            <w:tcW w:w="617" w:type="dxa"/>
            <w:vAlign w:val="center"/>
          </w:tcPr>
          <w:p w14:paraId="2768032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4CF97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00AC9A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DA5E6F9" w14:textId="75C3ABA0" w:rsidR="00DC652A" w:rsidRPr="009816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816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E69" w:rsidRPr="00981632">
        <w:rPr>
          <w:rFonts w:ascii="Times New Roman" w:hAnsi="Times New Roman"/>
          <w:sz w:val="20"/>
          <w:szCs w:val="20"/>
        </w:rPr>
        <w:t>(</w:t>
      </w:r>
      <w:proofErr w:type="spellStart"/>
      <w:r w:rsidR="009C0E69" w:rsidRPr="00981632">
        <w:rPr>
          <w:rFonts w:ascii="Times New Roman" w:hAnsi="Times New Roman"/>
          <w:sz w:val="20"/>
          <w:szCs w:val="20"/>
        </w:rPr>
        <w:t>t.j</w:t>
      </w:r>
      <w:proofErr w:type="spellEnd"/>
      <w:r w:rsidR="009C0E69" w:rsidRPr="00981632">
        <w:rPr>
          <w:rFonts w:ascii="Times New Roman" w:hAnsi="Times New Roman"/>
          <w:sz w:val="20"/>
          <w:szCs w:val="20"/>
        </w:rPr>
        <w:t>. Dz. U. z 2024 poz. 1320)</w:t>
      </w:r>
      <w:r w:rsidRPr="00981632">
        <w:rPr>
          <w:rFonts w:ascii="Times New Roman" w:hAnsi="Times New Roman"/>
          <w:sz w:val="20"/>
          <w:szCs w:val="20"/>
        </w:rPr>
        <w:t>, że w ramach zamówienia</w:t>
      </w:r>
      <w:r w:rsidR="00A137C9" w:rsidRPr="00981632">
        <w:rPr>
          <w:rFonts w:ascii="Times New Roman" w:hAnsi="Times New Roman"/>
          <w:sz w:val="20"/>
          <w:szCs w:val="20"/>
        </w:rPr>
        <w:t>,</w:t>
      </w:r>
      <w:r w:rsidR="00A137C9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816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81632" w14:paraId="7F029D76" w14:textId="77777777" w:rsidTr="00A137C9">
        <w:tc>
          <w:tcPr>
            <w:tcW w:w="617" w:type="dxa"/>
            <w:vAlign w:val="center"/>
          </w:tcPr>
          <w:p w14:paraId="609ADB36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FD8911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42FD78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81632" w14:paraId="51AB19BE" w14:textId="77777777" w:rsidTr="00A137C9">
        <w:tc>
          <w:tcPr>
            <w:tcW w:w="617" w:type="dxa"/>
            <w:vAlign w:val="center"/>
          </w:tcPr>
          <w:p w14:paraId="225FB2E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C5F0549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45A924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81632" w14:paraId="5ED409B3" w14:textId="77777777" w:rsidTr="00A137C9">
        <w:tc>
          <w:tcPr>
            <w:tcW w:w="617" w:type="dxa"/>
            <w:vAlign w:val="center"/>
          </w:tcPr>
          <w:p w14:paraId="2C07676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3171BBC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8FC70D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784F8EA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D409EB" w14:textId="77777777" w:rsid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EC525C" w14:textId="1CC9C9F1" w:rsidR="00981632" w:rsidRP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8163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34DD72B" w14:textId="77777777" w:rsidR="007A2C38" w:rsidRPr="009816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D6352C4" w14:textId="77777777" w:rsidR="00A137C9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8163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20B7A" w14:textId="77777777" w:rsidR="003B2470" w:rsidRDefault="003B2470" w:rsidP="00025386">
      <w:pPr>
        <w:spacing w:after="0" w:line="240" w:lineRule="auto"/>
      </w:pPr>
      <w:r>
        <w:separator/>
      </w:r>
    </w:p>
  </w:endnote>
  <w:endnote w:type="continuationSeparator" w:id="0">
    <w:p w14:paraId="7031A0BD" w14:textId="77777777" w:rsidR="003B2470" w:rsidRDefault="003B24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2257" w14:textId="77777777" w:rsidR="009C0E69" w:rsidRDefault="009C0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4D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4881" w14:textId="77777777" w:rsidR="009C0E69" w:rsidRDefault="009C0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D7C0" w14:textId="77777777" w:rsidR="003B2470" w:rsidRDefault="003B2470" w:rsidP="00025386">
      <w:pPr>
        <w:spacing w:after="0" w:line="240" w:lineRule="auto"/>
      </w:pPr>
      <w:r>
        <w:separator/>
      </w:r>
    </w:p>
  </w:footnote>
  <w:footnote w:type="continuationSeparator" w:id="0">
    <w:p w14:paraId="23959FE4" w14:textId="77777777" w:rsidR="003B2470" w:rsidRDefault="003B24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45FC2" w14:textId="77777777" w:rsidR="009C0E69" w:rsidRDefault="009C0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8B" w14:textId="77777777" w:rsidR="009C0E69" w:rsidRDefault="009C0E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C887" w14:textId="77777777" w:rsidR="009C0E69" w:rsidRDefault="009C0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3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70"/>
    <w:rsid w:val="00025386"/>
    <w:rsid w:val="000423B9"/>
    <w:rsid w:val="00053927"/>
    <w:rsid w:val="00084786"/>
    <w:rsid w:val="00155339"/>
    <w:rsid w:val="0016158F"/>
    <w:rsid w:val="001C2314"/>
    <w:rsid w:val="00213980"/>
    <w:rsid w:val="0024648D"/>
    <w:rsid w:val="002E5FC1"/>
    <w:rsid w:val="0037681A"/>
    <w:rsid w:val="003A486D"/>
    <w:rsid w:val="003B2470"/>
    <w:rsid w:val="004374F2"/>
    <w:rsid w:val="00460705"/>
    <w:rsid w:val="00485239"/>
    <w:rsid w:val="004A0686"/>
    <w:rsid w:val="004E27D7"/>
    <w:rsid w:val="004F10A0"/>
    <w:rsid w:val="0055145C"/>
    <w:rsid w:val="005624D8"/>
    <w:rsid w:val="005743A6"/>
    <w:rsid w:val="00620476"/>
    <w:rsid w:val="00624069"/>
    <w:rsid w:val="00657A47"/>
    <w:rsid w:val="0067771A"/>
    <w:rsid w:val="006974D1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1632"/>
    <w:rsid w:val="009C0E69"/>
    <w:rsid w:val="00A137C9"/>
    <w:rsid w:val="00A56A6F"/>
    <w:rsid w:val="00A87380"/>
    <w:rsid w:val="00AF4E90"/>
    <w:rsid w:val="00AF7375"/>
    <w:rsid w:val="00B23516"/>
    <w:rsid w:val="00B641BE"/>
    <w:rsid w:val="00B77707"/>
    <w:rsid w:val="00B93A5F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0DE0"/>
    <w:rsid w:val="00FA42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115"/>
  <w15:chartTrackingRefBased/>
  <w15:docId w15:val="{8194A9C0-C2F6-48FF-85C4-9B2EE4B4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2025-07-18T07:33:00Z</cp:lastPrinted>
  <dcterms:created xsi:type="dcterms:W3CDTF">2025-11-27T17:15:00Z</dcterms:created>
  <dcterms:modified xsi:type="dcterms:W3CDTF">2025-11-27T17:15:00Z</dcterms:modified>
</cp:coreProperties>
</file>