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C5EF1" w14:textId="0FD58B61" w:rsidR="00025386" w:rsidRPr="007536A0" w:rsidRDefault="00657A47" w:rsidP="007536A0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7536A0">
        <w:rPr>
          <w:bCs/>
          <w:i w:val="0"/>
          <w:sz w:val="20"/>
        </w:rPr>
        <w:t xml:space="preserve">Załącznik nr </w:t>
      </w:r>
      <w:r w:rsidR="008E55CE">
        <w:rPr>
          <w:bCs/>
          <w:i w:val="0"/>
          <w:sz w:val="20"/>
        </w:rPr>
        <w:t>5</w:t>
      </w:r>
      <w:r w:rsidR="007666D6" w:rsidRPr="007536A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536A0" w14:paraId="66CFE00D" w14:textId="77777777" w:rsidTr="00467CA2">
        <w:tc>
          <w:tcPr>
            <w:tcW w:w="2800" w:type="dxa"/>
          </w:tcPr>
          <w:p w14:paraId="70D32C00" w14:textId="77777777" w:rsidR="00D520D3" w:rsidRPr="007536A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536A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536A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04BDDC7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881D25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D2E609" w14:textId="77777777" w:rsidR="00D520D3" w:rsidRPr="007536A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7536A0" w14:paraId="47871C3B" w14:textId="77777777" w:rsidTr="00467CA2">
        <w:tc>
          <w:tcPr>
            <w:tcW w:w="2800" w:type="dxa"/>
          </w:tcPr>
          <w:p w14:paraId="4FD34B6E" w14:textId="77777777" w:rsidR="00D520D3" w:rsidRPr="007536A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536A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801ACB3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34B44E3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9EAE07" w14:textId="77777777" w:rsidR="00D520D3" w:rsidRPr="007536A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536A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552ED89" w14:textId="77777777" w:rsidR="00B62AD0" w:rsidRPr="007536A0" w:rsidRDefault="00B62AD0" w:rsidP="007536A0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7536A0" w14:paraId="420C3A1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6F5C09" w14:textId="77777777" w:rsidR="00053927" w:rsidRPr="007536A0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36A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02AB91C" w14:textId="77777777" w:rsidR="00053927" w:rsidRPr="007536A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536A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536A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536A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A1E6DA8" w14:textId="04E54E1C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536A0">
        <w:rPr>
          <w:rFonts w:ascii="Times New Roman" w:hAnsi="Times New Roman"/>
          <w:sz w:val="20"/>
          <w:szCs w:val="20"/>
        </w:rPr>
        <w:t xml:space="preserve"> ustawy </w:t>
      </w:r>
      <w:r w:rsidR="00EF3368" w:rsidRPr="007536A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57449A" w:rsidRPr="007536A0">
        <w:rPr>
          <w:rFonts w:ascii="Times New Roman" w:hAnsi="Times New Roman"/>
          <w:sz w:val="20"/>
          <w:szCs w:val="20"/>
        </w:rPr>
        <w:t>(</w:t>
      </w:r>
      <w:proofErr w:type="spellStart"/>
      <w:r w:rsidR="0057449A" w:rsidRPr="007536A0">
        <w:rPr>
          <w:rFonts w:ascii="Times New Roman" w:hAnsi="Times New Roman"/>
          <w:sz w:val="20"/>
          <w:szCs w:val="20"/>
        </w:rPr>
        <w:t>t.j</w:t>
      </w:r>
      <w:proofErr w:type="spellEnd"/>
      <w:r w:rsidR="0057449A" w:rsidRPr="007536A0">
        <w:rPr>
          <w:rFonts w:ascii="Times New Roman" w:hAnsi="Times New Roman"/>
          <w:sz w:val="20"/>
          <w:szCs w:val="20"/>
        </w:rPr>
        <w:t>. Dz. U. z 2024 poz. 1320)</w:t>
      </w:r>
      <w:r w:rsidR="00E27ABB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536A0" w14:paraId="02903134" w14:textId="77777777" w:rsidTr="00467CA2">
        <w:tc>
          <w:tcPr>
            <w:tcW w:w="2269" w:type="dxa"/>
          </w:tcPr>
          <w:p w14:paraId="2C61C14A" w14:textId="77777777" w:rsidR="00D520D3" w:rsidRPr="007536A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D410601" w14:textId="1E8422A8" w:rsidR="004C1D88" w:rsidRPr="007536A0" w:rsidRDefault="005C09E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B34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Dostawa paliw płynnych dla Urzędu Miasta i Gminy w Niepołomicach w latach 2026 - 2029</w:t>
            </w:r>
          </w:p>
        </w:tc>
      </w:tr>
      <w:tr w:rsidR="0057449A" w:rsidRPr="007536A0" w14:paraId="1FBBCFD1" w14:textId="77777777" w:rsidTr="0048596E">
        <w:tc>
          <w:tcPr>
            <w:tcW w:w="2269" w:type="dxa"/>
          </w:tcPr>
          <w:p w14:paraId="181B86E2" w14:textId="77777777" w:rsidR="0057449A" w:rsidRPr="007536A0" w:rsidRDefault="0057449A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3124A5D" w14:textId="7DAFBB2D" w:rsidR="0057449A" w:rsidRPr="007536A0" w:rsidRDefault="0057449A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5C0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587</w:t>
            </w: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07B51237" w14:textId="03204C7D" w:rsidR="00DC652A" w:rsidRPr="007536A0" w:rsidRDefault="0057449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88872D7" w14:textId="77777777" w:rsidR="00DC652A" w:rsidRPr="007536A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7CC4B4F" w14:textId="1FD4189A" w:rsidR="0071340C" w:rsidRPr="007536A0" w:rsidRDefault="00D520D3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3720592" w14:textId="77777777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84C6CC8" w14:textId="77777777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AB0BAD9" w14:textId="26C08917" w:rsidR="0071340C" w:rsidRPr="007536A0" w:rsidRDefault="00D520D3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8FCE641" w14:textId="77777777" w:rsidR="00DC652A" w:rsidRPr="007536A0" w:rsidRDefault="00CB29A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91A3A21" w14:textId="77777777" w:rsidR="00DC652A" w:rsidRPr="007536A0" w:rsidRDefault="0093388F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7E35011D" w14:textId="77777777" w:rsidR="0093388F" w:rsidRPr="007536A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278C2ED" w14:textId="77777777" w:rsidR="0093388F" w:rsidRPr="007536A0" w:rsidRDefault="0093388F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DDACEA4" w14:textId="77777777" w:rsidR="0093388F" w:rsidRPr="007536A0" w:rsidRDefault="0093388F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E3673E5" w14:textId="77777777" w:rsidR="00CB29AC" w:rsidRPr="007536A0" w:rsidRDefault="00CB29AC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1A08FE06" w14:textId="77777777" w:rsidR="00CB29AC" w:rsidRPr="007536A0" w:rsidRDefault="00CB29A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605D9E2" w14:textId="77777777" w:rsidR="00830970" w:rsidRPr="007536A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536A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0984ABAA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E6A8F8" w14:textId="46FA5AFA" w:rsidR="00E27ABB" w:rsidRPr="003E1204" w:rsidRDefault="007536A0" w:rsidP="003E1204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7536A0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  <w:bookmarkEnd w:id="0"/>
    </w:p>
    <w:sectPr w:rsidR="00E27ABB" w:rsidRPr="003E120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D5560" w14:textId="77777777" w:rsidR="00B26232" w:rsidRDefault="00B26232" w:rsidP="00025386">
      <w:pPr>
        <w:spacing w:after="0" w:line="240" w:lineRule="auto"/>
      </w:pPr>
      <w:r>
        <w:separator/>
      </w:r>
    </w:p>
  </w:endnote>
  <w:endnote w:type="continuationSeparator" w:id="0">
    <w:p w14:paraId="16D5DFFC" w14:textId="77777777" w:rsidR="00B26232" w:rsidRDefault="00B262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2A802" w14:textId="77777777" w:rsidR="0057449A" w:rsidRDefault="005744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6AD6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11AA5" w14:textId="77777777" w:rsidR="0057449A" w:rsidRDefault="005744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A7881" w14:textId="77777777" w:rsidR="00B26232" w:rsidRDefault="00B26232" w:rsidP="00025386">
      <w:pPr>
        <w:spacing w:after="0" w:line="240" w:lineRule="auto"/>
      </w:pPr>
      <w:r>
        <w:separator/>
      </w:r>
    </w:p>
  </w:footnote>
  <w:footnote w:type="continuationSeparator" w:id="0">
    <w:p w14:paraId="2819526A" w14:textId="77777777" w:rsidR="00B26232" w:rsidRDefault="00B262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49C4C" w14:textId="77777777" w:rsidR="0057449A" w:rsidRDefault="005744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277A" w14:textId="77777777" w:rsidR="0057449A" w:rsidRDefault="005744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78F14" w14:textId="77777777" w:rsidR="0057449A" w:rsidRDefault="005744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751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23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7681A"/>
    <w:rsid w:val="003E1204"/>
    <w:rsid w:val="004374F2"/>
    <w:rsid w:val="00460705"/>
    <w:rsid w:val="00467CA2"/>
    <w:rsid w:val="00482F98"/>
    <w:rsid w:val="00485239"/>
    <w:rsid w:val="004C1D88"/>
    <w:rsid w:val="004E27D7"/>
    <w:rsid w:val="0055145C"/>
    <w:rsid w:val="005624D8"/>
    <w:rsid w:val="005743A6"/>
    <w:rsid w:val="0057449A"/>
    <w:rsid w:val="005C09E4"/>
    <w:rsid w:val="00620476"/>
    <w:rsid w:val="00624069"/>
    <w:rsid w:val="00657A47"/>
    <w:rsid w:val="006974D1"/>
    <w:rsid w:val="0071340C"/>
    <w:rsid w:val="00745A44"/>
    <w:rsid w:val="007536A0"/>
    <w:rsid w:val="007666D6"/>
    <w:rsid w:val="007D6755"/>
    <w:rsid w:val="007F49C7"/>
    <w:rsid w:val="00824D73"/>
    <w:rsid w:val="00830970"/>
    <w:rsid w:val="008833CF"/>
    <w:rsid w:val="008B797E"/>
    <w:rsid w:val="008E55CE"/>
    <w:rsid w:val="008F2498"/>
    <w:rsid w:val="0093388F"/>
    <w:rsid w:val="00A56A6F"/>
    <w:rsid w:val="00A87380"/>
    <w:rsid w:val="00AF4E90"/>
    <w:rsid w:val="00AF7375"/>
    <w:rsid w:val="00B26232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75F0"/>
    <w:rsid w:val="00F334B4"/>
    <w:rsid w:val="00F70DE0"/>
    <w:rsid w:val="00F91DE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D6446"/>
  <w15:chartTrackingRefBased/>
  <w15:docId w15:val="{BEF49365-9AB3-4273-9368-9D887A7A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2025-07-18T07:32:00Z</cp:lastPrinted>
  <dcterms:created xsi:type="dcterms:W3CDTF">2025-11-27T17:15:00Z</dcterms:created>
  <dcterms:modified xsi:type="dcterms:W3CDTF">2025-11-27T17:15:00Z</dcterms:modified>
</cp:coreProperties>
</file>