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C01F4" w14:textId="3FD30F9B" w:rsidR="005103B9" w:rsidRPr="00C6079A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C6079A">
        <w:rPr>
          <w:bCs/>
          <w:i w:val="0"/>
          <w:sz w:val="20"/>
        </w:rPr>
        <w:t xml:space="preserve">Załącznik nr </w:t>
      </w:r>
      <w:r w:rsidR="007105A9">
        <w:rPr>
          <w:bCs/>
          <w:i w:val="0"/>
          <w:sz w:val="20"/>
        </w:rPr>
        <w:t>4</w:t>
      </w:r>
      <w:r w:rsidR="00B36ABD" w:rsidRPr="00C6079A">
        <w:rPr>
          <w:bCs/>
          <w:i w:val="0"/>
          <w:sz w:val="20"/>
        </w:rPr>
        <w:t xml:space="preserve"> do SWZ</w:t>
      </w:r>
    </w:p>
    <w:p w14:paraId="1E13EF7E" w14:textId="77777777" w:rsidR="00C4103F" w:rsidRPr="00C6079A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C6079A">
        <w:rPr>
          <w:rFonts w:ascii="Times New Roman" w:hAnsi="Times New Roman"/>
          <w:b/>
          <w:sz w:val="20"/>
          <w:szCs w:val="20"/>
        </w:rPr>
        <w:t>Zamawiający</w:t>
      </w:r>
      <w:r w:rsidR="007936D6" w:rsidRPr="00C6079A">
        <w:rPr>
          <w:rFonts w:ascii="Times New Roman" w:hAnsi="Times New Roman"/>
          <w:b/>
          <w:sz w:val="20"/>
          <w:szCs w:val="20"/>
        </w:rPr>
        <w:t>:</w:t>
      </w:r>
    </w:p>
    <w:p w14:paraId="7DD7864B" w14:textId="48B5AB8E" w:rsidR="006676AE" w:rsidRPr="00C6079A" w:rsidRDefault="0089598E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C6079A">
        <w:rPr>
          <w:sz w:val="20"/>
          <w:szCs w:val="20"/>
        </w:rPr>
        <w:t>GMINA NIEPOŁOMICE</w:t>
      </w:r>
    </w:p>
    <w:p w14:paraId="5047DD10" w14:textId="08F550AE" w:rsidR="006676AE" w:rsidRPr="00C6079A" w:rsidRDefault="0089598E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C6079A">
        <w:rPr>
          <w:sz w:val="20"/>
          <w:szCs w:val="20"/>
        </w:rPr>
        <w:t>Pl. Zwycięstwa</w:t>
      </w:r>
      <w:r w:rsidR="006676AE" w:rsidRPr="00C6079A">
        <w:rPr>
          <w:sz w:val="20"/>
          <w:szCs w:val="20"/>
        </w:rPr>
        <w:t xml:space="preserve"> </w:t>
      </w:r>
      <w:r w:rsidRPr="00C6079A">
        <w:rPr>
          <w:sz w:val="20"/>
          <w:szCs w:val="20"/>
        </w:rPr>
        <w:t>13</w:t>
      </w:r>
      <w:r w:rsidR="006676AE" w:rsidRPr="00C6079A">
        <w:rPr>
          <w:sz w:val="20"/>
          <w:szCs w:val="20"/>
        </w:rPr>
        <w:t xml:space="preserve"> </w:t>
      </w:r>
    </w:p>
    <w:p w14:paraId="155755AF" w14:textId="5BCC7A87" w:rsidR="002578E4" w:rsidRPr="00C6079A" w:rsidRDefault="0089598E" w:rsidP="000751E8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C6079A">
        <w:rPr>
          <w:sz w:val="20"/>
          <w:szCs w:val="20"/>
        </w:rPr>
        <w:t>32-005</w:t>
      </w:r>
      <w:r w:rsidR="006676AE" w:rsidRPr="00C6079A">
        <w:rPr>
          <w:sz w:val="20"/>
          <w:szCs w:val="20"/>
        </w:rPr>
        <w:t xml:space="preserve"> </w:t>
      </w:r>
      <w:r w:rsidRPr="00C6079A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6079A" w14:paraId="01E14C03" w14:textId="77777777" w:rsidTr="0018769E">
        <w:tc>
          <w:tcPr>
            <w:tcW w:w="2800" w:type="dxa"/>
          </w:tcPr>
          <w:p w14:paraId="527EDF95" w14:textId="77777777" w:rsidR="002578E4" w:rsidRPr="00C6079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6079A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C6079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8544A7F" w14:textId="77777777" w:rsidR="002578E4" w:rsidRPr="00C6079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4BAE7B8" w14:textId="77777777" w:rsidR="002578E4" w:rsidRPr="00C6079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6079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5841CF" w14:textId="77777777" w:rsidR="002578E4" w:rsidRPr="00C6079A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6079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C6079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6079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C6079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C6079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C6079A" w14:paraId="016297BF" w14:textId="77777777" w:rsidTr="0018769E">
        <w:tc>
          <w:tcPr>
            <w:tcW w:w="2800" w:type="dxa"/>
          </w:tcPr>
          <w:p w14:paraId="3B2DD034" w14:textId="77777777" w:rsidR="002578E4" w:rsidRPr="00C6079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6079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7992ED0" w14:textId="77777777" w:rsidR="002578E4" w:rsidRPr="00C6079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AA5BCD2" w14:textId="77777777" w:rsidR="002578E4" w:rsidRPr="00C6079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6079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49CDA2" w14:textId="77777777" w:rsidR="002578E4" w:rsidRPr="00C6079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C6079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C6079A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C6079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E643056" w14:textId="77777777" w:rsidR="002578E4" w:rsidRPr="00C6079A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9598E" w:rsidRPr="00C6079A" w14:paraId="7CAD772D" w14:textId="77777777" w:rsidTr="0048596E">
        <w:tc>
          <w:tcPr>
            <w:tcW w:w="9104" w:type="dxa"/>
            <w:shd w:val="clear" w:color="auto" w:fill="D9D9D9"/>
          </w:tcPr>
          <w:p w14:paraId="04D4643B" w14:textId="77777777" w:rsidR="0089598E" w:rsidRPr="00C6079A" w:rsidRDefault="0089598E" w:rsidP="0048596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079A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6315D4CB" w14:textId="7B89B1E2" w:rsidR="0089598E" w:rsidRPr="00C6079A" w:rsidRDefault="0089598E" w:rsidP="0048596E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079A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C6079A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C6079A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C6079A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C6079A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579153C6" w14:textId="77777777" w:rsidR="0089598E" w:rsidRPr="00C6079A" w:rsidRDefault="0089598E" w:rsidP="0048596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079A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7D47BF93" w14:textId="77777777" w:rsidR="0089598E" w:rsidRPr="00C6079A" w:rsidRDefault="0089598E" w:rsidP="0048596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079A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448D52C7" w14:textId="77777777" w:rsidR="0089598E" w:rsidRPr="00C6079A" w:rsidRDefault="0089598E" w:rsidP="0048596E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79A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27F26AAF" w14:textId="77777777" w:rsidR="00E50194" w:rsidRPr="00C6079A" w:rsidRDefault="001F027E" w:rsidP="000751E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>Na potrzeby postę</w:t>
      </w:r>
      <w:r w:rsidR="008D0487" w:rsidRPr="00C6079A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C6079A">
        <w:rPr>
          <w:rFonts w:ascii="Times New Roman" w:hAnsi="Times New Roman"/>
          <w:sz w:val="20"/>
          <w:szCs w:val="20"/>
        </w:rPr>
        <w:t>zamówienia publicznego</w:t>
      </w:r>
      <w:r w:rsidR="00E50194" w:rsidRPr="00C6079A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6079A" w14:paraId="3B2B8589" w14:textId="77777777" w:rsidTr="0018769E">
        <w:tc>
          <w:tcPr>
            <w:tcW w:w="2269" w:type="dxa"/>
          </w:tcPr>
          <w:p w14:paraId="19F38B86" w14:textId="77777777" w:rsidR="002578E4" w:rsidRPr="00C6079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079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F3C6641" w14:textId="70C3A512" w:rsidR="000751E8" w:rsidRPr="005B3401" w:rsidRDefault="005B340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34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Dostawa paliw płynnych dla Urzędu Miasta i Gminy w Niepołomicach w latach 2026 - 2029</w:t>
            </w:r>
          </w:p>
        </w:tc>
      </w:tr>
      <w:tr w:rsidR="0089598E" w:rsidRPr="00C6079A" w14:paraId="68A90250" w14:textId="77777777" w:rsidTr="0048596E">
        <w:tc>
          <w:tcPr>
            <w:tcW w:w="2269" w:type="dxa"/>
          </w:tcPr>
          <w:p w14:paraId="35F188F2" w14:textId="77777777" w:rsidR="0089598E" w:rsidRPr="00C6079A" w:rsidRDefault="0089598E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6079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E1F7A71" w14:textId="664BA9CA" w:rsidR="0089598E" w:rsidRPr="005B3401" w:rsidRDefault="0089598E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34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ZP.271.</w:t>
            </w:r>
            <w:r w:rsidR="005B3401" w:rsidRPr="005B34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58</w:t>
            </w:r>
            <w:r w:rsidRPr="005B34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.2025</w:t>
            </w:r>
          </w:p>
        </w:tc>
      </w:tr>
    </w:tbl>
    <w:p w14:paraId="3F61AB36" w14:textId="77777777" w:rsidR="002578E4" w:rsidRPr="00C6079A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0F1FB41" w14:textId="24D99C41" w:rsidR="00F90CD1" w:rsidRPr="00C6079A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 xml:space="preserve">prowadzonego przez </w:t>
      </w:r>
      <w:r w:rsidR="0089598E" w:rsidRPr="00C6079A">
        <w:rPr>
          <w:rFonts w:ascii="Times New Roman" w:hAnsi="Times New Roman"/>
          <w:b/>
          <w:sz w:val="20"/>
          <w:szCs w:val="20"/>
        </w:rPr>
        <w:t>GMINA NIEPOŁOMICE</w:t>
      </w:r>
      <w:r w:rsidRPr="00C6079A">
        <w:rPr>
          <w:rFonts w:ascii="Times New Roman" w:hAnsi="Times New Roman"/>
          <w:b/>
          <w:sz w:val="20"/>
          <w:szCs w:val="20"/>
        </w:rPr>
        <w:t>,</w:t>
      </w:r>
      <w:r w:rsidR="002B2AD9" w:rsidRPr="00C6079A">
        <w:rPr>
          <w:rFonts w:ascii="Times New Roman" w:hAnsi="Times New Roman"/>
          <w:sz w:val="20"/>
          <w:szCs w:val="20"/>
        </w:rPr>
        <w:t xml:space="preserve"> </w:t>
      </w:r>
      <w:r w:rsidR="00E65685" w:rsidRPr="00C6079A">
        <w:rPr>
          <w:rFonts w:ascii="Times New Roman" w:hAnsi="Times New Roman"/>
          <w:sz w:val="20"/>
          <w:szCs w:val="20"/>
        </w:rPr>
        <w:t>oświa</w:t>
      </w:r>
      <w:r w:rsidR="00825A09" w:rsidRPr="00C6079A">
        <w:rPr>
          <w:rFonts w:ascii="Times New Roman" w:hAnsi="Times New Roman"/>
          <w:sz w:val="20"/>
          <w:szCs w:val="20"/>
        </w:rPr>
        <w:t>dczam</w:t>
      </w:r>
      <w:r w:rsidR="00E65685" w:rsidRPr="00C6079A">
        <w:rPr>
          <w:rFonts w:ascii="Times New Roman" w:hAnsi="Times New Roman"/>
          <w:sz w:val="20"/>
          <w:szCs w:val="20"/>
        </w:rPr>
        <w:t>,</w:t>
      </w:r>
      <w:r w:rsidR="002B2AD9" w:rsidRPr="00C6079A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6079A" w14:paraId="127DCAAF" w14:textId="77777777" w:rsidTr="00650D6C">
        <w:tc>
          <w:tcPr>
            <w:tcW w:w="9104" w:type="dxa"/>
            <w:shd w:val="clear" w:color="auto" w:fill="D9D9D9"/>
          </w:tcPr>
          <w:p w14:paraId="7E40AEC6" w14:textId="77777777" w:rsidR="00E50194" w:rsidRPr="00C6079A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6079A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ED54CA6" w14:textId="77777777" w:rsidR="00C113BF" w:rsidRPr="00C6079A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C6079A">
        <w:rPr>
          <w:rFonts w:ascii="Times New Roman" w:hAnsi="Times New Roman"/>
          <w:sz w:val="20"/>
          <w:szCs w:val="20"/>
        </w:rPr>
        <w:t xml:space="preserve">dstawie </w:t>
      </w:r>
      <w:r w:rsidR="002C4137" w:rsidRPr="00C6079A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C6079A">
        <w:rPr>
          <w:rFonts w:ascii="Times New Roman" w:hAnsi="Times New Roman"/>
          <w:sz w:val="20"/>
          <w:szCs w:val="20"/>
        </w:rPr>
        <w:t>108</w:t>
      </w:r>
      <w:r w:rsidR="002C4137" w:rsidRPr="00C6079A">
        <w:rPr>
          <w:rFonts w:ascii="Times New Roman" w:hAnsi="Times New Roman"/>
          <w:sz w:val="20"/>
          <w:szCs w:val="20"/>
        </w:rPr>
        <w:t xml:space="preserve"> ust 1 </w:t>
      </w:r>
      <w:r w:rsidRPr="00C6079A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C6079A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C6079A">
        <w:rPr>
          <w:rFonts w:ascii="Times New Roman" w:hAnsi="Times New Roman"/>
          <w:sz w:val="20"/>
          <w:szCs w:val="20"/>
        </w:rPr>
        <w:t>.</w:t>
      </w:r>
    </w:p>
    <w:p w14:paraId="57EA7B88" w14:textId="77777777" w:rsidR="002426FF" w:rsidRPr="00C6079A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5B97AFD6" w14:textId="67F97F27" w:rsidR="00023477" w:rsidRPr="00C6079A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65417A1F" w14:textId="77777777" w:rsidR="00023477" w:rsidRPr="00C6079A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BF6E376" w14:textId="734575F5" w:rsidR="00992BD8" w:rsidRPr="00C6079A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C6079A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C6079A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C6079A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C6079A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C6079A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C6079A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C6079A">
        <w:rPr>
          <w:rFonts w:ascii="Times New Roman" w:hAnsi="Times New Roman"/>
          <w:color w:val="0070C0"/>
          <w:sz w:val="20"/>
          <w:szCs w:val="20"/>
        </w:rPr>
        <w:t>]</w:t>
      </w:r>
    </w:p>
    <w:p w14:paraId="6980E46E" w14:textId="4ACB2D57" w:rsidR="00023477" w:rsidRPr="00C6079A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6079A">
        <w:rPr>
          <w:rFonts w:ascii="Times New Roman" w:hAnsi="Times New Roman"/>
          <w:sz w:val="20"/>
          <w:szCs w:val="20"/>
        </w:rPr>
        <w:t>Pzp</w:t>
      </w:r>
      <w:proofErr w:type="spellEnd"/>
      <w:r w:rsidRPr="00C6079A">
        <w:rPr>
          <w:rFonts w:ascii="Times New Roman" w:hAnsi="Times New Roman"/>
          <w:sz w:val="20"/>
          <w:szCs w:val="20"/>
        </w:rPr>
        <w:t xml:space="preserve"> </w:t>
      </w:r>
      <w:r w:rsidR="00E426EB" w:rsidRPr="00C6079A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C6079A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C6079A">
        <w:rPr>
          <w:rFonts w:ascii="Times New Roman" w:hAnsi="Times New Roman"/>
          <w:i/>
          <w:sz w:val="20"/>
          <w:szCs w:val="20"/>
        </w:rPr>
        <w:t>)</w:t>
      </w:r>
      <w:r w:rsidRPr="00C6079A">
        <w:rPr>
          <w:rFonts w:ascii="Times New Roman" w:hAnsi="Times New Roman"/>
          <w:i/>
          <w:sz w:val="20"/>
          <w:szCs w:val="20"/>
        </w:rPr>
        <w:t>.</w:t>
      </w:r>
      <w:r w:rsidRPr="00C6079A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C6079A">
        <w:rPr>
          <w:rFonts w:ascii="Times New Roman" w:hAnsi="Times New Roman"/>
          <w:sz w:val="20"/>
          <w:szCs w:val="20"/>
        </w:rPr>
        <w:t>110</w:t>
      </w:r>
      <w:r w:rsidRPr="00C6079A">
        <w:rPr>
          <w:rFonts w:ascii="Times New Roman" w:hAnsi="Times New Roman"/>
          <w:sz w:val="20"/>
          <w:szCs w:val="20"/>
        </w:rPr>
        <w:t xml:space="preserve"> ust. </w:t>
      </w:r>
      <w:r w:rsidR="00710937" w:rsidRPr="00C6079A">
        <w:rPr>
          <w:rFonts w:ascii="Times New Roman" w:hAnsi="Times New Roman"/>
          <w:sz w:val="20"/>
          <w:szCs w:val="20"/>
        </w:rPr>
        <w:t>2</w:t>
      </w:r>
      <w:r w:rsidRPr="00C6079A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C6079A">
        <w:rPr>
          <w:rFonts w:ascii="Times New Roman" w:hAnsi="Times New Roman"/>
          <w:sz w:val="20"/>
          <w:szCs w:val="20"/>
        </w:rPr>
        <w:t>Pzp</w:t>
      </w:r>
      <w:proofErr w:type="spellEnd"/>
      <w:r w:rsidRPr="00C6079A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C6079A">
        <w:rPr>
          <w:rFonts w:ascii="Times New Roman" w:hAnsi="Times New Roman"/>
          <w:sz w:val="20"/>
          <w:szCs w:val="20"/>
        </w:rPr>
        <w:t xml:space="preserve"> i zapobiegawcze</w:t>
      </w:r>
      <w:r w:rsidRPr="00C6079A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C6079A">
        <w:rPr>
          <w:rFonts w:ascii="Times New Roman" w:hAnsi="Times New Roman"/>
          <w:sz w:val="20"/>
          <w:szCs w:val="20"/>
        </w:rPr>
        <w:t>..</w:t>
      </w:r>
      <w:r w:rsidRPr="00C6079A">
        <w:rPr>
          <w:rFonts w:ascii="Times New Roman" w:hAnsi="Times New Roman"/>
          <w:sz w:val="20"/>
          <w:szCs w:val="20"/>
        </w:rPr>
        <w:t>……………</w:t>
      </w:r>
      <w:r w:rsidR="00023477" w:rsidRPr="00C6079A">
        <w:rPr>
          <w:rFonts w:ascii="Times New Roman" w:hAnsi="Times New Roman"/>
          <w:sz w:val="20"/>
          <w:szCs w:val="20"/>
        </w:rPr>
        <w:t>…</w:t>
      </w:r>
      <w:r w:rsidRPr="00C6079A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C6079A">
        <w:rPr>
          <w:rFonts w:ascii="Times New Roman" w:hAnsi="Times New Roman"/>
          <w:sz w:val="20"/>
          <w:szCs w:val="20"/>
        </w:rPr>
        <w:t>.</w:t>
      </w:r>
      <w:r w:rsidRPr="00C6079A">
        <w:rPr>
          <w:rFonts w:ascii="Times New Roman" w:hAnsi="Times New Roman"/>
          <w:sz w:val="20"/>
          <w:szCs w:val="20"/>
        </w:rPr>
        <w:t>…</w:t>
      </w:r>
      <w:r w:rsidR="007A2BCB" w:rsidRPr="00C6079A">
        <w:rPr>
          <w:rFonts w:ascii="Times New Roman" w:hAnsi="Times New Roman"/>
          <w:sz w:val="20"/>
          <w:szCs w:val="20"/>
        </w:rPr>
        <w:t>.</w:t>
      </w:r>
    </w:p>
    <w:p w14:paraId="10C84381" w14:textId="77777777" w:rsidR="007A2BCB" w:rsidRPr="00C6079A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6DD262C9" w14:textId="77777777" w:rsidR="0011306C" w:rsidRPr="00C6079A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C6079A">
        <w:rPr>
          <w:rFonts w:ascii="Times New Roman" w:hAnsi="Times New Roman"/>
          <w:sz w:val="20"/>
          <w:szCs w:val="20"/>
        </w:rPr>
        <w:t>t.j</w:t>
      </w:r>
      <w:proofErr w:type="spellEnd"/>
      <w:r w:rsidR="000B430B" w:rsidRPr="00C6079A">
        <w:rPr>
          <w:rFonts w:ascii="Times New Roman" w:hAnsi="Times New Roman"/>
          <w:sz w:val="20"/>
          <w:szCs w:val="20"/>
        </w:rPr>
        <w:t>. Dz.U. z 2024r. poz. 507 z późn. zm.</w:t>
      </w:r>
      <w:r w:rsidRPr="00C6079A">
        <w:rPr>
          <w:rFonts w:ascii="Times New Roman" w:hAnsi="Times New Roman"/>
          <w:sz w:val="20"/>
          <w:szCs w:val="20"/>
        </w:rPr>
        <w:t>)</w:t>
      </w:r>
      <w:r w:rsidR="0011306C" w:rsidRPr="00C6079A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C6079A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C6079A" w14:paraId="05F4AA28" w14:textId="77777777" w:rsidTr="00CD4DD1">
        <w:tc>
          <w:tcPr>
            <w:tcW w:w="9104" w:type="dxa"/>
            <w:shd w:val="clear" w:color="auto" w:fill="D9D9D9"/>
          </w:tcPr>
          <w:p w14:paraId="3B249854" w14:textId="77777777" w:rsidR="0011306C" w:rsidRPr="00C6079A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6079A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C6079A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163079A1" w14:textId="77777777" w:rsidR="00D2702A" w:rsidRPr="00C6079A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>Oświadczam,</w:t>
      </w:r>
      <w:r w:rsidR="00313417" w:rsidRPr="00C6079A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C6079A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C6079A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C6079A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6079A" w14:paraId="4CC28ED9" w14:textId="77777777" w:rsidTr="00C607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6D8B3" w14:textId="77777777" w:rsidR="00D2702A" w:rsidRPr="00C6079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079A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4223E" w14:textId="77777777" w:rsidR="00D2702A" w:rsidRPr="00C6079A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C6079A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C6079A" w:rsidRPr="00C6079A" w14:paraId="5C8F9ECE" w14:textId="77777777" w:rsidTr="00C607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B6A3" w14:textId="6BEFCB16" w:rsidR="00C6079A" w:rsidRPr="00C6079A" w:rsidRDefault="00C6079A" w:rsidP="00C6079A">
            <w:pPr>
              <w:spacing w:before="60" w:after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6079A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F6149" w14:textId="77777777" w:rsidR="0023026B" w:rsidRDefault="0023026B" w:rsidP="0023026B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427D50C0" w14:textId="31B1846C" w:rsidR="00C6079A" w:rsidRPr="00C6079A" w:rsidRDefault="0023026B" w:rsidP="0023026B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posiadanie  co najmniej jednej stacji paliw w odległości nie przekraczającej 5 km od siedziby Zamawiającego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tj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: Urząd Miasta i Gminy w Niepołomicach, pl. Zwycięstwa 13, czynnej 24 h/dobę. Na potwierdzenie spełniania warunku należy złożyć oświadczenie o lokalizacji i godzinach pracy stacji</w:t>
            </w:r>
          </w:p>
        </w:tc>
      </w:tr>
      <w:tr w:rsidR="0089598E" w:rsidRPr="00C6079A" w14:paraId="4F8DC079" w14:textId="77777777" w:rsidTr="005B34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D9784" w14:textId="2F7955BE" w:rsidR="0089598E" w:rsidRPr="00C6079A" w:rsidRDefault="00C6079A" w:rsidP="0048596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79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E4B5" w14:textId="77777777" w:rsidR="0023026B" w:rsidRDefault="0023026B" w:rsidP="0023026B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14:paraId="2FAB093A" w14:textId="766BD947" w:rsidR="0089598E" w:rsidRPr="00C6079A" w:rsidRDefault="0023026B" w:rsidP="0023026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uzna warunek za spełniony poprzez posiadanie aktualnej koncesji na sprzedaż paliw wydanej przez organ uprawniony</w:t>
            </w:r>
          </w:p>
        </w:tc>
      </w:tr>
    </w:tbl>
    <w:p w14:paraId="1EEF951E" w14:textId="77777777" w:rsidR="005B3401" w:rsidRDefault="005B3401" w:rsidP="004655E7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</w:p>
    <w:p w14:paraId="0AE5CA31" w14:textId="683854A5" w:rsidR="004655E7" w:rsidRPr="00C6079A" w:rsidRDefault="004655E7" w:rsidP="004655E7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C6079A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2C8A5EBE" w14:textId="77777777" w:rsidR="004655E7" w:rsidRPr="00C6079A" w:rsidRDefault="004655E7" w:rsidP="004655E7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C6079A">
        <w:rPr>
          <w:rFonts w:ascii="Times New Roman" w:hAnsi="Times New Roman"/>
          <w:bCs/>
          <w:sz w:val="20"/>
          <w:szCs w:val="20"/>
        </w:rPr>
        <w:t xml:space="preserve">□ </w:t>
      </w:r>
      <w:r w:rsidRPr="00C6079A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5361678E" w14:textId="77777777" w:rsidR="004655E7" w:rsidRPr="00C6079A" w:rsidRDefault="004655E7" w:rsidP="004655E7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C6079A">
        <w:rPr>
          <w:rFonts w:ascii="Times New Roman" w:hAnsi="Times New Roman"/>
          <w:bCs/>
          <w:sz w:val="20"/>
          <w:szCs w:val="20"/>
        </w:rPr>
        <w:t xml:space="preserve">□ </w:t>
      </w:r>
      <w:r w:rsidRPr="00C6079A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5ACE85D4" w14:textId="77777777" w:rsidR="004655E7" w:rsidRPr="00C6079A" w:rsidRDefault="004655E7" w:rsidP="004655E7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4655E7" w:rsidRPr="00C6079A" w14:paraId="124AC638" w14:textId="77777777" w:rsidTr="0048596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10EA7" w14:textId="77777777" w:rsidR="004655E7" w:rsidRPr="00C6079A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C6079A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BE114" w14:textId="77777777" w:rsidR="004655E7" w:rsidRPr="00C6079A" w:rsidRDefault="004655E7" w:rsidP="0048596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C6079A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68FE3" w14:textId="77777777" w:rsidR="004655E7" w:rsidRPr="00C6079A" w:rsidRDefault="004655E7" w:rsidP="0048596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C6079A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4655E7" w:rsidRPr="00C6079A" w14:paraId="75630EC3" w14:textId="77777777" w:rsidTr="0048596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30226" w14:textId="77777777" w:rsidR="004655E7" w:rsidRPr="00C6079A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C6079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414C" w14:textId="77777777" w:rsidR="004655E7" w:rsidRPr="00C6079A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E41D" w14:textId="77777777" w:rsidR="004655E7" w:rsidRPr="00C6079A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55E7" w:rsidRPr="00C6079A" w14:paraId="0CAB1021" w14:textId="77777777" w:rsidTr="0048596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A540F" w14:textId="77777777" w:rsidR="004655E7" w:rsidRPr="00C6079A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C6079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C226" w14:textId="77777777" w:rsidR="004655E7" w:rsidRPr="00C6079A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03201" w14:textId="77777777" w:rsidR="004655E7" w:rsidRPr="00C6079A" w:rsidRDefault="004655E7" w:rsidP="0048596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9968B92" w14:textId="008E97E0" w:rsidR="004655E7" w:rsidRPr="00C6079A" w:rsidRDefault="004655E7" w:rsidP="004655E7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lastRenderedPageBreak/>
        <w:t>Oświadczam, że ww. podmioty będą realizować usługi  do realizacji których ich zdolności są wymagane</w:t>
      </w:r>
    </w:p>
    <w:p w14:paraId="00EF93E4" w14:textId="3F7521C0" w:rsidR="00E21BB4" w:rsidRPr="00C6079A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>______________________________________________________________________</w:t>
      </w:r>
    </w:p>
    <w:p w14:paraId="0209544B" w14:textId="77777777" w:rsidR="00E21BB4" w:rsidRPr="00C6079A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C6079A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C6079A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C6079A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C6079A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C6079A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AF37925" w14:textId="77777777" w:rsidR="00C62F57" w:rsidRPr="00C6079A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297B52C0" w14:textId="77777777" w:rsidR="00C62F57" w:rsidRPr="00C6079A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7B2253DB" w14:textId="77777777" w:rsidR="00721D87" w:rsidRPr="00C6079A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C6079A">
        <w:rPr>
          <w:rFonts w:ascii="Times New Roman" w:hAnsi="Times New Roman"/>
          <w:sz w:val="20"/>
          <w:szCs w:val="20"/>
        </w:rPr>
        <w:t>ych</w:t>
      </w:r>
      <w:proofErr w:type="spellEnd"/>
      <w:r w:rsidRPr="00C6079A">
        <w:rPr>
          <w:rFonts w:ascii="Times New Roman" w:hAnsi="Times New Roman"/>
          <w:sz w:val="20"/>
          <w:szCs w:val="20"/>
        </w:rPr>
        <w:t xml:space="preserve"> podmiotu/ów udostępniając</w:t>
      </w:r>
      <w:r w:rsidR="00721D87" w:rsidRPr="00C6079A">
        <w:rPr>
          <w:rFonts w:ascii="Times New Roman" w:hAnsi="Times New Roman"/>
          <w:sz w:val="20"/>
          <w:szCs w:val="20"/>
        </w:rPr>
        <w:t>ego/</w:t>
      </w:r>
      <w:proofErr w:type="spellStart"/>
      <w:r w:rsidRPr="00C6079A">
        <w:rPr>
          <w:rFonts w:ascii="Times New Roman" w:hAnsi="Times New Roman"/>
          <w:sz w:val="20"/>
          <w:szCs w:val="20"/>
        </w:rPr>
        <w:t>ych</w:t>
      </w:r>
      <w:proofErr w:type="spellEnd"/>
      <w:r w:rsidRPr="00C6079A">
        <w:rPr>
          <w:rFonts w:ascii="Times New Roman" w:hAnsi="Times New Roman"/>
          <w:sz w:val="20"/>
          <w:szCs w:val="20"/>
        </w:rPr>
        <w:t xml:space="preserve"> zasoby: </w:t>
      </w:r>
    </w:p>
    <w:p w14:paraId="6EF7FD07" w14:textId="77777777" w:rsidR="00721D87" w:rsidRPr="00C6079A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>……………</w:t>
      </w:r>
      <w:r w:rsidR="00721D87" w:rsidRPr="00C6079A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3AB2FB24" w14:textId="77777777" w:rsidR="00721D87" w:rsidRPr="00C6079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C6079A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7F5968D2" w14:textId="77777777" w:rsidR="00721D87" w:rsidRPr="00C6079A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24172AD7" w14:textId="77777777" w:rsidR="00E21BB4" w:rsidRPr="00C6079A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>……………</w:t>
      </w:r>
      <w:r w:rsidR="00721D87" w:rsidRPr="00C6079A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C6079A">
        <w:rPr>
          <w:rFonts w:ascii="Times New Roman" w:hAnsi="Times New Roman"/>
          <w:sz w:val="20"/>
          <w:szCs w:val="20"/>
        </w:rPr>
        <w:t>………………………….</w:t>
      </w:r>
    </w:p>
    <w:p w14:paraId="27D338F9" w14:textId="77777777" w:rsidR="00E21BB4" w:rsidRPr="00C6079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C6079A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6D3D6B24" w14:textId="77777777" w:rsidR="00C62F57" w:rsidRPr="00C6079A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6079A" w14:paraId="1C082669" w14:textId="77777777" w:rsidTr="00CD4DD1">
        <w:tc>
          <w:tcPr>
            <w:tcW w:w="9104" w:type="dxa"/>
            <w:shd w:val="clear" w:color="auto" w:fill="D9D9D9"/>
          </w:tcPr>
          <w:p w14:paraId="6844373E" w14:textId="77777777" w:rsidR="00BE6F04" w:rsidRPr="00C6079A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6079A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FB6384C" w14:textId="77777777" w:rsidR="00FE4E2B" w:rsidRPr="00C6079A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6079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6079A" w14:paraId="2682F38E" w14:textId="77777777" w:rsidTr="00847232">
        <w:tc>
          <w:tcPr>
            <w:tcW w:w="9104" w:type="dxa"/>
            <w:shd w:val="clear" w:color="auto" w:fill="D9D9D9"/>
          </w:tcPr>
          <w:p w14:paraId="0C9AB79F" w14:textId="77777777" w:rsidR="00E426EB" w:rsidRPr="00C6079A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6079A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8C6492F" w14:textId="77777777" w:rsidR="00E426EB" w:rsidRPr="00C6079A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9F24533" w14:textId="77777777" w:rsidR="00E426EB" w:rsidRPr="00C6079A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E55870D" w14:textId="77777777" w:rsidR="00E426EB" w:rsidRPr="00C6079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22AC92D" w14:textId="77777777" w:rsidR="00E426EB" w:rsidRPr="00C6079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6079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E7499D0" w14:textId="77777777" w:rsidR="00E426EB" w:rsidRPr="00C6079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A3DB1ED" w14:textId="77777777" w:rsidR="00E426EB" w:rsidRPr="00C6079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6079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BDFCA7B" w14:textId="77777777" w:rsidR="00E426EB" w:rsidRPr="00C6079A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367B46A" w14:textId="77777777" w:rsidR="0012157F" w:rsidRPr="00C6079A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811748" w14:textId="77777777" w:rsidR="00524951" w:rsidRPr="00C6079A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ab/>
      </w:r>
      <w:r w:rsidRPr="00C6079A">
        <w:rPr>
          <w:rFonts w:ascii="Times New Roman" w:hAnsi="Times New Roman"/>
          <w:sz w:val="20"/>
          <w:szCs w:val="20"/>
        </w:rPr>
        <w:tab/>
      </w:r>
      <w:r w:rsidRPr="00C6079A">
        <w:rPr>
          <w:rFonts w:ascii="Times New Roman" w:hAnsi="Times New Roman"/>
          <w:sz w:val="20"/>
          <w:szCs w:val="20"/>
        </w:rPr>
        <w:tab/>
      </w:r>
      <w:r w:rsidRPr="00C6079A">
        <w:rPr>
          <w:rFonts w:ascii="Times New Roman" w:hAnsi="Times New Roman"/>
          <w:sz w:val="20"/>
          <w:szCs w:val="20"/>
        </w:rPr>
        <w:tab/>
      </w:r>
      <w:r w:rsidRPr="00C6079A">
        <w:rPr>
          <w:rFonts w:ascii="Times New Roman" w:hAnsi="Times New Roman"/>
          <w:sz w:val="20"/>
          <w:szCs w:val="20"/>
        </w:rPr>
        <w:tab/>
      </w:r>
      <w:r w:rsidRPr="00C6079A">
        <w:rPr>
          <w:rFonts w:ascii="Times New Roman" w:hAnsi="Times New Roman"/>
          <w:sz w:val="20"/>
          <w:szCs w:val="20"/>
        </w:rPr>
        <w:tab/>
      </w:r>
      <w:r w:rsidRPr="00C6079A">
        <w:rPr>
          <w:rFonts w:ascii="Times New Roman" w:hAnsi="Times New Roman"/>
          <w:sz w:val="20"/>
          <w:szCs w:val="20"/>
        </w:rPr>
        <w:tab/>
      </w:r>
    </w:p>
    <w:p w14:paraId="6F66F7A6" w14:textId="77777777" w:rsidR="00524951" w:rsidRPr="00C6079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5C379AFB" w14:textId="796526F7" w:rsidR="00FE4E2B" w:rsidRPr="00C6079A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sz w:val="20"/>
          <w:szCs w:val="20"/>
        </w:rPr>
        <w:t xml:space="preserve">  </w:t>
      </w:r>
    </w:p>
    <w:p w14:paraId="5C417CCD" w14:textId="24EBF968" w:rsidR="00484F88" w:rsidRPr="00C6079A" w:rsidRDefault="00524951" w:rsidP="004655E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6079A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C6079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A2C08" w14:textId="77777777" w:rsidR="005A289B" w:rsidRDefault="005A289B" w:rsidP="0038231F">
      <w:pPr>
        <w:spacing w:after="0" w:line="240" w:lineRule="auto"/>
      </w:pPr>
      <w:r>
        <w:separator/>
      </w:r>
    </w:p>
  </w:endnote>
  <w:endnote w:type="continuationSeparator" w:id="0">
    <w:p w14:paraId="25121CD4" w14:textId="77777777" w:rsidR="005A289B" w:rsidRDefault="005A2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BFC93" w14:textId="77777777" w:rsidR="0089598E" w:rsidRDefault="008959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375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FF76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4AF07" w14:textId="77777777" w:rsidR="0089598E" w:rsidRDefault="008959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A9003" w14:textId="77777777" w:rsidR="005A289B" w:rsidRDefault="005A289B" w:rsidP="0038231F">
      <w:pPr>
        <w:spacing w:after="0" w:line="240" w:lineRule="auto"/>
      </w:pPr>
      <w:r>
        <w:separator/>
      </w:r>
    </w:p>
  </w:footnote>
  <w:footnote w:type="continuationSeparator" w:id="0">
    <w:p w14:paraId="1912327B" w14:textId="77777777" w:rsidR="005A289B" w:rsidRDefault="005A289B" w:rsidP="0038231F">
      <w:pPr>
        <w:spacing w:after="0" w:line="240" w:lineRule="auto"/>
      </w:pPr>
      <w:r>
        <w:continuationSeparator/>
      </w:r>
    </w:p>
  </w:footnote>
  <w:footnote w:id="1">
    <w:p w14:paraId="0A2F2C2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EBCC89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B67A06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81193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CE4A9" w14:textId="77777777" w:rsidR="0089598E" w:rsidRDefault="00895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6C6F6" w14:textId="77777777" w:rsidR="0089598E" w:rsidRDefault="008959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DF46B" w14:textId="77777777" w:rsidR="0089598E" w:rsidRDefault="008959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A71605"/>
    <w:multiLevelType w:val="hybridMultilevel"/>
    <w:tmpl w:val="402E7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4875063">
    <w:abstractNumId w:val="11"/>
  </w:num>
  <w:num w:numId="2" w16cid:durableId="1117866924">
    <w:abstractNumId w:val="0"/>
  </w:num>
  <w:num w:numId="3" w16cid:durableId="1168598444">
    <w:abstractNumId w:val="10"/>
  </w:num>
  <w:num w:numId="4" w16cid:durableId="898439980">
    <w:abstractNumId w:val="14"/>
  </w:num>
  <w:num w:numId="5" w16cid:durableId="803548057">
    <w:abstractNumId w:val="12"/>
  </w:num>
  <w:num w:numId="6" w16cid:durableId="1264805817">
    <w:abstractNumId w:val="9"/>
  </w:num>
  <w:num w:numId="7" w16cid:durableId="1911579606">
    <w:abstractNumId w:val="1"/>
  </w:num>
  <w:num w:numId="8" w16cid:durableId="1542134611">
    <w:abstractNumId w:val="6"/>
  </w:num>
  <w:num w:numId="9" w16cid:durableId="1775249728">
    <w:abstractNumId w:val="4"/>
  </w:num>
  <w:num w:numId="10" w16cid:durableId="1042442689">
    <w:abstractNumId w:val="7"/>
  </w:num>
  <w:num w:numId="11" w16cid:durableId="1589078694">
    <w:abstractNumId w:val="5"/>
  </w:num>
  <w:num w:numId="12" w16cid:durableId="925915457">
    <w:abstractNumId w:val="8"/>
  </w:num>
  <w:num w:numId="13" w16cid:durableId="1379282242">
    <w:abstractNumId w:val="3"/>
  </w:num>
  <w:num w:numId="14" w16cid:durableId="143162721">
    <w:abstractNumId w:val="2"/>
  </w:num>
  <w:num w:numId="15" w16cid:durableId="16940406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89B"/>
    <w:rsid w:val="00013BAE"/>
    <w:rsid w:val="00023477"/>
    <w:rsid w:val="000247FF"/>
    <w:rsid w:val="00025C8D"/>
    <w:rsid w:val="000303EE"/>
    <w:rsid w:val="00037D12"/>
    <w:rsid w:val="0005473D"/>
    <w:rsid w:val="00057FC1"/>
    <w:rsid w:val="000642B4"/>
    <w:rsid w:val="00073C3D"/>
    <w:rsid w:val="000751E8"/>
    <w:rsid w:val="000809B6"/>
    <w:rsid w:val="000857C0"/>
    <w:rsid w:val="000B1025"/>
    <w:rsid w:val="000B1F1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026B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681A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655E7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43A6"/>
    <w:rsid w:val="005A289B"/>
    <w:rsid w:val="005B11F3"/>
    <w:rsid w:val="005B3401"/>
    <w:rsid w:val="005C39CA"/>
    <w:rsid w:val="005E176A"/>
    <w:rsid w:val="005E24AA"/>
    <w:rsid w:val="005E579C"/>
    <w:rsid w:val="00612283"/>
    <w:rsid w:val="00624069"/>
    <w:rsid w:val="006259EF"/>
    <w:rsid w:val="00634311"/>
    <w:rsid w:val="00641874"/>
    <w:rsid w:val="00650D6C"/>
    <w:rsid w:val="006676AE"/>
    <w:rsid w:val="006974D1"/>
    <w:rsid w:val="006A3A1F"/>
    <w:rsid w:val="006A52B6"/>
    <w:rsid w:val="006B53D6"/>
    <w:rsid w:val="006D536F"/>
    <w:rsid w:val="006F0034"/>
    <w:rsid w:val="006F3D32"/>
    <w:rsid w:val="007020E3"/>
    <w:rsid w:val="007105A9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07CB"/>
    <w:rsid w:val="00825A09"/>
    <w:rsid w:val="00830AB1"/>
    <w:rsid w:val="00833FCD"/>
    <w:rsid w:val="00842991"/>
    <w:rsid w:val="00847232"/>
    <w:rsid w:val="008757E1"/>
    <w:rsid w:val="00892E48"/>
    <w:rsid w:val="0089598E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079A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674A0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0DE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B3BF07"/>
  <w15:docId w15:val="{0F8278F9-2ED1-4E15-B947-90D0EAE77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825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2025-07-18T07:28:00Z</cp:lastPrinted>
  <dcterms:created xsi:type="dcterms:W3CDTF">2025-11-27T17:15:00Z</dcterms:created>
  <dcterms:modified xsi:type="dcterms:W3CDTF">2025-11-27T17:15:00Z</dcterms:modified>
</cp:coreProperties>
</file>