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C240E" w14:textId="167F2F90" w:rsidR="00D665F5" w:rsidRPr="001955C3" w:rsidRDefault="003D673B" w:rsidP="001955C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1955C3">
        <w:rPr>
          <w:rFonts w:ascii="Verdana" w:hAnsi="Verdana"/>
          <w:sz w:val="18"/>
          <w:szCs w:val="18"/>
        </w:rPr>
        <w:t>Kraków</w:t>
      </w:r>
      <w:r w:rsidR="00D665F5" w:rsidRPr="001955C3">
        <w:rPr>
          <w:rFonts w:ascii="Verdana" w:hAnsi="Verdana"/>
          <w:sz w:val="18"/>
          <w:szCs w:val="18"/>
        </w:rPr>
        <w:t xml:space="preserve"> dnia: </w:t>
      </w:r>
      <w:r w:rsidRPr="001955C3">
        <w:rPr>
          <w:rFonts w:ascii="Verdana" w:hAnsi="Verdana"/>
          <w:sz w:val="18"/>
          <w:szCs w:val="18"/>
        </w:rPr>
        <w:t>2025-11-27</w:t>
      </w:r>
    </w:p>
    <w:p w14:paraId="5BC019A8" w14:textId="77777777" w:rsidR="003D673B" w:rsidRPr="001955C3" w:rsidRDefault="003D673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955C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A5236F" w14:textId="77777777" w:rsidR="003D673B" w:rsidRPr="001955C3" w:rsidRDefault="003D673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955C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14D5EA0" w14:textId="77777777" w:rsidR="00D665F5" w:rsidRPr="001955C3" w:rsidRDefault="003D673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955C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033D8FF" w14:textId="77777777" w:rsidR="00D665F5" w:rsidRPr="001955C3" w:rsidRDefault="003D673B" w:rsidP="00D665F5">
      <w:pPr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sz w:val="18"/>
          <w:szCs w:val="18"/>
        </w:rPr>
        <w:t>Al. Mickiewicza</w:t>
      </w:r>
      <w:r w:rsidR="00D665F5" w:rsidRPr="001955C3">
        <w:rPr>
          <w:rFonts w:ascii="Verdana" w:hAnsi="Verdana"/>
          <w:sz w:val="18"/>
          <w:szCs w:val="18"/>
        </w:rPr>
        <w:t xml:space="preserve"> </w:t>
      </w:r>
      <w:r w:rsidRPr="001955C3">
        <w:rPr>
          <w:rFonts w:ascii="Verdana" w:hAnsi="Verdana"/>
          <w:sz w:val="18"/>
          <w:szCs w:val="18"/>
        </w:rPr>
        <w:t>30</w:t>
      </w:r>
    </w:p>
    <w:p w14:paraId="57722AEA" w14:textId="320C4AE1" w:rsidR="00D665F5" w:rsidRPr="001955C3" w:rsidRDefault="003D673B" w:rsidP="004562F2">
      <w:pPr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sz w:val="18"/>
          <w:szCs w:val="18"/>
        </w:rPr>
        <w:t>30-059</w:t>
      </w:r>
      <w:r w:rsidR="00D665F5" w:rsidRPr="001955C3">
        <w:rPr>
          <w:rFonts w:ascii="Verdana" w:hAnsi="Verdana"/>
          <w:sz w:val="18"/>
          <w:szCs w:val="18"/>
        </w:rPr>
        <w:t xml:space="preserve"> </w:t>
      </w:r>
      <w:r w:rsidRPr="001955C3">
        <w:rPr>
          <w:rFonts w:ascii="Verdana" w:hAnsi="Verdana"/>
          <w:sz w:val="18"/>
          <w:szCs w:val="18"/>
        </w:rPr>
        <w:t>Kraków</w:t>
      </w:r>
    </w:p>
    <w:p w14:paraId="51E53C35" w14:textId="77777777" w:rsidR="00D665F5" w:rsidRPr="001955C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624397FE" w14:textId="77777777" w:rsidR="00A80738" w:rsidRPr="001955C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sz w:val="18"/>
          <w:szCs w:val="18"/>
        </w:rPr>
        <w:t>Znak sprawy:</w:t>
      </w:r>
      <w:r w:rsidRPr="001955C3">
        <w:rPr>
          <w:rFonts w:ascii="Verdana" w:hAnsi="Verdana"/>
          <w:b/>
          <w:sz w:val="18"/>
          <w:szCs w:val="18"/>
        </w:rPr>
        <w:t xml:space="preserve"> </w:t>
      </w:r>
      <w:r w:rsidR="003D673B" w:rsidRPr="001955C3">
        <w:rPr>
          <w:rFonts w:ascii="Verdana" w:hAnsi="Verdana"/>
          <w:b/>
          <w:sz w:val="18"/>
          <w:szCs w:val="18"/>
        </w:rPr>
        <w:t>KC-DE-zp.272-626/25</w:t>
      </w:r>
      <w:r w:rsidR="00A80738" w:rsidRPr="001955C3">
        <w:rPr>
          <w:rFonts w:ascii="Verdana" w:hAnsi="Verdana"/>
          <w:sz w:val="18"/>
          <w:szCs w:val="18"/>
        </w:rPr>
        <w:tab/>
        <w:t xml:space="preserve"> </w:t>
      </w:r>
    </w:p>
    <w:p w14:paraId="5FE5B180" w14:textId="77777777" w:rsidR="00A80738" w:rsidRPr="001955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D769B9" w14:textId="77777777" w:rsidR="00A80738" w:rsidRPr="001955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955C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7FF991A" w14:textId="77777777" w:rsidR="00A80738" w:rsidRPr="001955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F667671" w14:textId="1CA17394" w:rsidR="004562F2" w:rsidRPr="004562F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bCs/>
          <w:sz w:val="18"/>
          <w:szCs w:val="18"/>
        </w:rPr>
        <w:t xml:space="preserve">Dotyczy </w:t>
      </w:r>
      <w:r w:rsidRPr="001955C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D673B" w:rsidRPr="001955C3">
        <w:rPr>
          <w:rFonts w:ascii="Verdana" w:hAnsi="Verdana"/>
          <w:sz w:val="18"/>
          <w:szCs w:val="18"/>
        </w:rPr>
        <w:t>przetarg nieograniczony</w:t>
      </w:r>
      <w:r w:rsidRPr="001955C3">
        <w:rPr>
          <w:rFonts w:ascii="Verdana" w:hAnsi="Verdana"/>
          <w:sz w:val="18"/>
          <w:szCs w:val="18"/>
        </w:rPr>
        <w:t xml:space="preserve"> na: </w:t>
      </w:r>
    </w:p>
    <w:p w14:paraId="2DD81574" w14:textId="4A88EA17" w:rsidR="00A80738" w:rsidRPr="001955C3" w:rsidRDefault="003D673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b/>
          <w:sz w:val="18"/>
          <w:szCs w:val="18"/>
        </w:rPr>
        <w:t>dostaw</w:t>
      </w:r>
      <w:r w:rsidR="001955C3" w:rsidRPr="001955C3">
        <w:rPr>
          <w:rFonts w:ascii="Verdana" w:hAnsi="Verdana"/>
          <w:b/>
          <w:sz w:val="18"/>
          <w:szCs w:val="18"/>
        </w:rPr>
        <w:t>ę</w:t>
      </w:r>
      <w:r w:rsidRPr="001955C3">
        <w:rPr>
          <w:rFonts w:ascii="Verdana" w:hAnsi="Verdana"/>
          <w:b/>
          <w:sz w:val="18"/>
          <w:szCs w:val="18"/>
        </w:rPr>
        <w:t xml:space="preserve"> serwera i profesjonalnej karty graficznej dla </w:t>
      </w:r>
      <w:proofErr w:type="spellStart"/>
      <w:r w:rsidRPr="001955C3">
        <w:rPr>
          <w:rFonts w:ascii="Verdana" w:hAnsi="Verdana"/>
          <w:b/>
          <w:sz w:val="18"/>
          <w:szCs w:val="18"/>
        </w:rPr>
        <w:t>WIMiIP</w:t>
      </w:r>
      <w:proofErr w:type="spellEnd"/>
      <w:r w:rsidRPr="001955C3">
        <w:rPr>
          <w:rFonts w:ascii="Verdana" w:hAnsi="Verdana"/>
          <w:b/>
          <w:sz w:val="18"/>
          <w:szCs w:val="18"/>
        </w:rPr>
        <w:t xml:space="preserve"> - KC-DE-zp.272-626/25</w:t>
      </w:r>
    </w:p>
    <w:p w14:paraId="55BBD017" w14:textId="77777777" w:rsidR="00D665F5" w:rsidRPr="001955C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sz w:val="18"/>
          <w:szCs w:val="18"/>
        </w:rPr>
        <w:t>Zamawiający, działając na podstawie art. 22</w:t>
      </w:r>
      <w:r w:rsidR="00FC7F5E" w:rsidRPr="001955C3">
        <w:rPr>
          <w:rFonts w:ascii="Verdana" w:hAnsi="Verdana"/>
          <w:sz w:val="18"/>
          <w:szCs w:val="18"/>
        </w:rPr>
        <w:t>2</w:t>
      </w:r>
      <w:r w:rsidRPr="001955C3">
        <w:rPr>
          <w:rFonts w:ascii="Verdana" w:hAnsi="Verdana"/>
          <w:sz w:val="18"/>
          <w:szCs w:val="18"/>
        </w:rPr>
        <w:t xml:space="preserve"> ust. 5 </w:t>
      </w:r>
      <w:r w:rsidRPr="001955C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1955C3">
        <w:rPr>
          <w:rFonts w:ascii="Verdana" w:hAnsi="Verdana"/>
          <w:sz w:val="18"/>
          <w:szCs w:val="18"/>
        </w:rPr>
        <w:t xml:space="preserve"> </w:t>
      </w:r>
      <w:r w:rsidR="007B47AE" w:rsidRPr="001955C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7B47AE" w:rsidRPr="001955C3">
        <w:rPr>
          <w:rFonts w:ascii="Verdana" w:hAnsi="Verdana"/>
          <w:sz w:val="18"/>
          <w:szCs w:val="18"/>
        </w:rPr>
        <w:t>t.j</w:t>
      </w:r>
      <w:proofErr w:type="spellEnd"/>
      <w:r w:rsidR="007B47AE" w:rsidRPr="001955C3">
        <w:rPr>
          <w:rFonts w:ascii="Verdana" w:hAnsi="Verdana"/>
          <w:sz w:val="18"/>
          <w:szCs w:val="18"/>
        </w:rPr>
        <w:t xml:space="preserve">. ze zm.) </w:t>
      </w:r>
      <w:r w:rsidRPr="001955C3">
        <w:rPr>
          <w:rFonts w:ascii="Verdana" w:hAnsi="Verdana"/>
          <w:sz w:val="18"/>
          <w:szCs w:val="18"/>
        </w:rPr>
        <w:t>udostępnia</w:t>
      </w:r>
      <w:r w:rsidR="00F95C33" w:rsidRPr="001955C3">
        <w:rPr>
          <w:rFonts w:ascii="Verdana" w:hAnsi="Verdana"/>
          <w:sz w:val="18"/>
          <w:szCs w:val="18"/>
        </w:rPr>
        <w:t xml:space="preserve"> </w:t>
      </w:r>
      <w:r w:rsidR="004C7E9B" w:rsidRPr="001955C3">
        <w:rPr>
          <w:rFonts w:ascii="Verdana" w:hAnsi="Verdana"/>
          <w:sz w:val="18"/>
          <w:szCs w:val="18"/>
        </w:rPr>
        <w:t>informacj</w:t>
      </w:r>
      <w:r w:rsidR="00577BC6" w:rsidRPr="001955C3">
        <w:rPr>
          <w:rFonts w:ascii="Verdana" w:hAnsi="Verdana"/>
          <w:sz w:val="18"/>
          <w:szCs w:val="18"/>
        </w:rPr>
        <w:t>ę</w:t>
      </w:r>
      <w:r w:rsidR="00035488" w:rsidRPr="001955C3">
        <w:rPr>
          <w:rFonts w:ascii="Verdana" w:hAnsi="Verdana"/>
          <w:sz w:val="18"/>
          <w:szCs w:val="18"/>
        </w:rPr>
        <w:t xml:space="preserve"> z otwarcia ofert</w:t>
      </w:r>
      <w:r w:rsidR="00577BC6" w:rsidRPr="001955C3">
        <w:rPr>
          <w:rFonts w:ascii="Verdana" w:hAnsi="Verdana"/>
          <w:sz w:val="18"/>
          <w:szCs w:val="18"/>
        </w:rPr>
        <w:t>.</w:t>
      </w:r>
    </w:p>
    <w:p w14:paraId="212AF11A" w14:textId="77777777" w:rsidR="00A80738" w:rsidRPr="001955C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sz w:val="18"/>
          <w:szCs w:val="18"/>
        </w:rPr>
        <w:t>Podczas otwarcia ofert, mającego miejsce</w:t>
      </w:r>
      <w:r w:rsidR="00FF4AB1" w:rsidRPr="001955C3">
        <w:rPr>
          <w:rFonts w:ascii="Verdana" w:hAnsi="Verdana"/>
          <w:sz w:val="18"/>
          <w:szCs w:val="18"/>
        </w:rPr>
        <w:t xml:space="preserve"> w dniu </w:t>
      </w:r>
      <w:r w:rsidR="003D673B" w:rsidRPr="001955C3">
        <w:rPr>
          <w:rFonts w:ascii="Verdana" w:hAnsi="Verdana"/>
          <w:sz w:val="18"/>
          <w:szCs w:val="18"/>
        </w:rPr>
        <w:t>27/11/2025</w:t>
      </w:r>
      <w:r w:rsidR="00FF4AB1" w:rsidRPr="001955C3">
        <w:rPr>
          <w:rFonts w:ascii="Verdana" w:hAnsi="Verdana"/>
          <w:sz w:val="18"/>
          <w:szCs w:val="18"/>
        </w:rPr>
        <w:t xml:space="preserve"> o godz. </w:t>
      </w:r>
      <w:r w:rsidR="003D673B" w:rsidRPr="001955C3">
        <w:rPr>
          <w:rFonts w:ascii="Verdana" w:hAnsi="Verdana"/>
          <w:sz w:val="18"/>
          <w:szCs w:val="18"/>
        </w:rPr>
        <w:t>11:00</w:t>
      </w:r>
      <w:r w:rsidRPr="001955C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955C3" w14:paraId="4F305210" w14:textId="77777777" w:rsidTr="00C82837">
        <w:tc>
          <w:tcPr>
            <w:tcW w:w="993" w:type="dxa"/>
            <w:vAlign w:val="center"/>
          </w:tcPr>
          <w:p w14:paraId="077037C2" w14:textId="77777777" w:rsidR="006B27ED" w:rsidRPr="001955C3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717C1A0" w14:textId="77777777" w:rsidR="006B27ED" w:rsidRPr="001955C3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vAlign w:val="center"/>
          </w:tcPr>
          <w:p w14:paraId="656C0126" w14:textId="77777777" w:rsidR="006B27ED" w:rsidRPr="001955C3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7B74E98A" w14:textId="77777777" w:rsidR="006B27ED" w:rsidRPr="001955C3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3D673B" w:rsidRPr="001955C3" w14:paraId="2DC071F3" w14:textId="77777777" w:rsidTr="00614E3C">
        <w:tc>
          <w:tcPr>
            <w:tcW w:w="993" w:type="dxa"/>
            <w:vAlign w:val="center"/>
          </w:tcPr>
          <w:p w14:paraId="0BC8FE44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38CF3100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7F978C9C" w14:textId="77777777" w:rsidR="003D673B" w:rsidRPr="001955C3" w:rsidRDefault="003D673B" w:rsidP="00614E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73FA450A" w14:textId="77777777" w:rsidR="003D673B" w:rsidRPr="001955C3" w:rsidRDefault="003D673B" w:rsidP="00614E3C">
            <w:pPr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Al. Mickiewicza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27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33780F3" w14:textId="77777777" w:rsidR="003D673B" w:rsidRPr="001955C3" w:rsidRDefault="003D673B" w:rsidP="00614E3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31-120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635ACEE7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61 992.00 zł</w:t>
            </w:r>
          </w:p>
        </w:tc>
      </w:tr>
      <w:tr w:rsidR="003D673B" w:rsidRPr="001955C3" w14:paraId="0448AE2F" w14:textId="77777777" w:rsidTr="00614E3C">
        <w:tc>
          <w:tcPr>
            <w:tcW w:w="993" w:type="dxa"/>
            <w:vAlign w:val="center"/>
          </w:tcPr>
          <w:p w14:paraId="4AE03EAF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17D19D63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5F8FA253" w14:textId="77777777" w:rsidR="003D673B" w:rsidRPr="001955C3" w:rsidRDefault="003D673B" w:rsidP="00614E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24532F4F" w14:textId="77777777" w:rsidR="003D673B" w:rsidRPr="001955C3" w:rsidRDefault="003D673B" w:rsidP="00614E3C">
            <w:pPr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Al. Mickiewicza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27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64AA56B" w14:textId="77777777" w:rsidR="003D673B" w:rsidRPr="001955C3" w:rsidRDefault="003D673B" w:rsidP="00614E3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31-120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18B8CACC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32 472.00 zł</w:t>
            </w:r>
          </w:p>
        </w:tc>
      </w:tr>
      <w:tr w:rsidR="003D673B" w:rsidRPr="001955C3" w14:paraId="44A45F42" w14:textId="77777777" w:rsidTr="00614E3C">
        <w:tc>
          <w:tcPr>
            <w:tcW w:w="993" w:type="dxa"/>
            <w:vAlign w:val="center"/>
          </w:tcPr>
          <w:p w14:paraId="734EEBC8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35B84607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79634372" w14:textId="77777777" w:rsidR="003D673B" w:rsidRPr="001955C3" w:rsidRDefault="003D673B" w:rsidP="00614E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NEXTDATA spółka z ograniczoną odpowiedzialnością</w:t>
            </w:r>
          </w:p>
          <w:p w14:paraId="701F6280" w14:textId="77777777" w:rsidR="003D673B" w:rsidRPr="001955C3" w:rsidRDefault="003D673B" w:rsidP="00614E3C">
            <w:pPr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Konwaliowa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7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F12AC87" w14:textId="77777777" w:rsidR="003D673B" w:rsidRPr="001955C3" w:rsidRDefault="003D673B" w:rsidP="00614E3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03-194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0A71A3C4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54 608.31 zł</w:t>
            </w:r>
          </w:p>
        </w:tc>
      </w:tr>
      <w:tr w:rsidR="003D673B" w:rsidRPr="001955C3" w14:paraId="5EB69C1A" w14:textId="77777777" w:rsidTr="00614E3C">
        <w:tc>
          <w:tcPr>
            <w:tcW w:w="993" w:type="dxa"/>
            <w:vAlign w:val="center"/>
          </w:tcPr>
          <w:p w14:paraId="70E744A2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7340FD00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1F36D679" w14:textId="77777777" w:rsidR="003D673B" w:rsidRPr="001955C3" w:rsidRDefault="003D673B" w:rsidP="00614E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NEXTDATA spółka z ograniczoną odpowiedzialnością</w:t>
            </w:r>
          </w:p>
          <w:p w14:paraId="15CEA1F9" w14:textId="77777777" w:rsidR="003D673B" w:rsidRPr="001955C3" w:rsidRDefault="003D673B" w:rsidP="00614E3C">
            <w:pPr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Konwaliowa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7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32881E8" w14:textId="77777777" w:rsidR="003D673B" w:rsidRPr="001955C3" w:rsidRDefault="003D673B" w:rsidP="00614E3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03-194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340C80D1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34 390.80 zł</w:t>
            </w:r>
          </w:p>
        </w:tc>
      </w:tr>
      <w:tr w:rsidR="003D673B" w:rsidRPr="001955C3" w14:paraId="58AE6756" w14:textId="77777777" w:rsidTr="00614E3C">
        <w:tc>
          <w:tcPr>
            <w:tcW w:w="993" w:type="dxa"/>
            <w:vAlign w:val="center"/>
          </w:tcPr>
          <w:p w14:paraId="1E8F8AE8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03D0AA9F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772E3C0C" w14:textId="77777777" w:rsidR="003D673B" w:rsidRPr="001955C3" w:rsidRDefault="003D673B" w:rsidP="00614E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BIZSERVER SPÓŁKA Z OGRANICZONĄ ODPOWIEDZIALNOŚCIĄ</w:t>
            </w:r>
          </w:p>
          <w:p w14:paraId="43C29198" w14:textId="77777777" w:rsidR="003D673B" w:rsidRPr="001955C3" w:rsidRDefault="003D673B" w:rsidP="00614E3C">
            <w:pPr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Albatrosów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1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A584A2A" w14:textId="77777777" w:rsidR="003D673B" w:rsidRPr="001955C3" w:rsidRDefault="003D673B" w:rsidP="00614E3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30-716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4821EDD9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56 949.00 zł</w:t>
            </w:r>
          </w:p>
        </w:tc>
      </w:tr>
      <w:tr w:rsidR="003D673B" w:rsidRPr="001955C3" w14:paraId="2C48ADA9" w14:textId="77777777" w:rsidTr="00614E3C">
        <w:tc>
          <w:tcPr>
            <w:tcW w:w="993" w:type="dxa"/>
            <w:vAlign w:val="center"/>
          </w:tcPr>
          <w:p w14:paraId="35BF2F5A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028852C3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42DBA5C2" w14:textId="77777777" w:rsidR="003D673B" w:rsidRPr="001955C3" w:rsidRDefault="003D673B" w:rsidP="00614E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BIZSERVER SPÓŁKA Z OGRANICZONĄ ODPOWIEDZIALNOŚCIĄ</w:t>
            </w:r>
          </w:p>
          <w:p w14:paraId="7F72CFAD" w14:textId="77777777" w:rsidR="003D673B" w:rsidRPr="001955C3" w:rsidRDefault="003D673B" w:rsidP="00614E3C">
            <w:pPr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Albatrosów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1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2962CA3" w14:textId="77777777" w:rsidR="003D673B" w:rsidRPr="001955C3" w:rsidRDefault="003D673B" w:rsidP="00614E3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30-716</w:t>
            </w:r>
            <w:r w:rsidRPr="001955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C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063B4EBF" w14:textId="77777777" w:rsidR="003D673B" w:rsidRPr="001955C3" w:rsidRDefault="003D673B" w:rsidP="00614E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955C3">
              <w:rPr>
                <w:rFonts w:ascii="Verdana" w:hAnsi="Verdana"/>
                <w:sz w:val="18"/>
                <w:szCs w:val="18"/>
              </w:rPr>
              <w:t>32 773.35 zł</w:t>
            </w:r>
          </w:p>
        </w:tc>
      </w:tr>
    </w:tbl>
    <w:p w14:paraId="2BB092BA" w14:textId="77777777" w:rsidR="004562F2" w:rsidRDefault="001955C3" w:rsidP="004562F2">
      <w:pPr>
        <w:pStyle w:val="Tekstpodstawowy"/>
        <w:spacing w:before="480" w:after="480"/>
        <w:ind w:left="4956" w:firstLine="708"/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sz w:val="18"/>
          <w:szCs w:val="18"/>
        </w:rPr>
        <w:t>Sekretarz Komisji Przetargowej</w:t>
      </w:r>
    </w:p>
    <w:p w14:paraId="1D8C579D" w14:textId="57BDE96B" w:rsidR="001955C3" w:rsidRPr="001955C3" w:rsidRDefault="001955C3" w:rsidP="004562F2">
      <w:pPr>
        <w:pStyle w:val="Tekstpodstawowy"/>
        <w:spacing w:before="480" w:after="480"/>
        <w:ind w:left="4956" w:firstLine="708"/>
        <w:rPr>
          <w:rFonts w:ascii="Verdana" w:hAnsi="Verdana"/>
          <w:sz w:val="18"/>
          <w:szCs w:val="18"/>
        </w:rPr>
      </w:pPr>
      <w:r w:rsidRPr="001955C3">
        <w:rPr>
          <w:rFonts w:ascii="Verdana" w:hAnsi="Verdana"/>
          <w:sz w:val="18"/>
          <w:szCs w:val="18"/>
        </w:rPr>
        <w:t>mgr Joanna Kraińska</w:t>
      </w:r>
    </w:p>
    <w:sectPr w:rsidR="001955C3" w:rsidRPr="001955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6232B" w14:textId="77777777" w:rsidR="001849D9" w:rsidRDefault="001849D9">
      <w:r>
        <w:separator/>
      </w:r>
    </w:p>
  </w:endnote>
  <w:endnote w:type="continuationSeparator" w:id="0">
    <w:p w14:paraId="55625EDD" w14:textId="77777777" w:rsidR="001849D9" w:rsidRDefault="0018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D58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9DF9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6B6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1897B5">
        <v:line id="_x0000_s1025" style="position:absolute;left:0;text-align:left;z-index:251657728" from="-3.85pt,8.7pt" to="455.15pt,8.7pt"/>
      </w:pict>
    </w:r>
  </w:p>
  <w:p w14:paraId="54D60A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E79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276C41" w14:textId="77777777" w:rsidR="009F189D" w:rsidRDefault="009F189D">
    <w:pPr>
      <w:pStyle w:val="Stopka"/>
      <w:tabs>
        <w:tab w:val="clear" w:pos="4536"/>
      </w:tabs>
      <w:jc w:val="center"/>
    </w:pPr>
  </w:p>
  <w:p w14:paraId="77709C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53716" w14:textId="77777777" w:rsidR="001849D9" w:rsidRDefault="001849D9">
      <w:r>
        <w:separator/>
      </w:r>
    </w:p>
  </w:footnote>
  <w:footnote w:type="continuationSeparator" w:id="0">
    <w:p w14:paraId="45C6876A" w14:textId="77777777" w:rsidR="001849D9" w:rsidRDefault="0018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6834D" w14:textId="77777777" w:rsidR="003D673B" w:rsidRDefault="003D67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CD239" w14:textId="77777777" w:rsidR="003D673B" w:rsidRDefault="003D67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F8DFA" w14:textId="77777777" w:rsidR="003D673B" w:rsidRDefault="003D67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9D9"/>
    <w:rsid w:val="00007727"/>
    <w:rsid w:val="00017720"/>
    <w:rsid w:val="00035488"/>
    <w:rsid w:val="000D7F25"/>
    <w:rsid w:val="000E00E5"/>
    <w:rsid w:val="00107133"/>
    <w:rsid w:val="00173B20"/>
    <w:rsid w:val="001849D9"/>
    <w:rsid w:val="001955C3"/>
    <w:rsid w:val="001C69FF"/>
    <w:rsid w:val="0023318D"/>
    <w:rsid w:val="003D673B"/>
    <w:rsid w:val="003D72FD"/>
    <w:rsid w:val="00423179"/>
    <w:rsid w:val="004562F2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71A5A"/>
  <w15:chartTrackingRefBased/>
  <w15:docId w15:val="{8628EA14-1DCE-4F0C-9EEE-C5C3467E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2025-11-27T11:00:00Z</dcterms:created>
  <dcterms:modified xsi:type="dcterms:W3CDTF">2025-11-27T11:01:00Z</dcterms:modified>
</cp:coreProperties>
</file>