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692E7" w14:textId="77777777" w:rsidR="00FB7F50" w:rsidRPr="002245BE" w:rsidRDefault="000E1F8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E1F8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E1F8E">
        <w:rPr>
          <w:sz w:val="22"/>
          <w:szCs w:val="22"/>
        </w:rPr>
        <w:t>2025-11-27</w:t>
      </w:r>
    </w:p>
    <w:p w14:paraId="73DE73A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8085976" w14:textId="77777777" w:rsidR="000E1F8E" w:rsidRPr="000E1F8E" w:rsidRDefault="000E1F8E" w:rsidP="00FB7F50">
      <w:pPr>
        <w:spacing w:after="40"/>
        <w:rPr>
          <w:b/>
          <w:bCs/>
          <w:sz w:val="22"/>
          <w:szCs w:val="22"/>
        </w:rPr>
      </w:pPr>
      <w:r w:rsidRPr="000E1F8E">
        <w:rPr>
          <w:b/>
          <w:bCs/>
          <w:sz w:val="22"/>
          <w:szCs w:val="22"/>
        </w:rPr>
        <w:t>Akademia Górniczo - Hutnicza</w:t>
      </w:r>
    </w:p>
    <w:p w14:paraId="335CE4E7" w14:textId="77777777" w:rsidR="000E1F8E" w:rsidRPr="000E1F8E" w:rsidRDefault="000E1F8E" w:rsidP="00FB7F50">
      <w:pPr>
        <w:spacing w:after="40"/>
        <w:rPr>
          <w:b/>
          <w:bCs/>
          <w:sz w:val="22"/>
          <w:szCs w:val="22"/>
        </w:rPr>
      </w:pPr>
      <w:r w:rsidRPr="000E1F8E">
        <w:rPr>
          <w:b/>
          <w:bCs/>
          <w:sz w:val="22"/>
          <w:szCs w:val="22"/>
        </w:rPr>
        <w:t>im. Stanisława Staszica w Krakowie</w:t>
      </w:r>
    </w:p>
    <w:p w14:paraId="0DC62E04" w14:textId="77777777" w:rsidR="00FB7F50" w:rsidRPr="002245BE" w:rsidRDefault="000E1F8E" w:rsidP="00FB7F50">
      <w:pPr>
        <w:spacing w:after="40"/>
        <w:rPr>
          <w:b/>
          <w:bCs/>
          <w:sz w:val="22"/>
          <w:szCs w:val="22"/>
        </w:rPr>
      </w:pPr>
      <w:r w:rsidRPr="000E1F8E">
        <w:rPr>
          <w:b/>
          <w:bCs/>
          <w:sz w:val="22"/>
          <w:szCs w:val="22"/>
        </w:rPr>
        <w:t>Dział Zamówień Publicznych</w:t>
      </w:r>
    </w:p>
    <w:p w14:paraId="06DFF67F" w14:textId="77777777" w:rsidR="00FB7F50" w:rsidRPr="002245BE" w:rsidRDefault="000E1F8E" w:rsidP="00FB7F50">
      <w:pPr>
        <w:rPr>
          <w:sz w:val="22"/>
          <w:szCs w:val="22"/>
        </w:rPr>
      </w:pPr>
      <w:r w:rsidRPr="000E1F8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E1F8E">
        <w:rPr>
          <w:sz w:val="22"/>
          <w:szCs w:val="22"/>
        </w:rPr>
        <w:t>30</w:t>
      </w:r>
    </w:p>
    <w:p w14:paraId="59000B9A" w14:textId="77777777" w:rsidR="00FB7F50" w:rsidRPr="002245BE" w:rsidRDefault="000E1F8E" w:rsidP="00FB7F50">
      <w:pPr>
        <w:rPr>
          <w:sz w:val="22"/>
          <w:szCs w:val="22"/>
        </w:rPr>
      </w:pPr>
      <w:r w:rsidRPr="000E1F8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E1F8E">
        <w:rPr>
          <w:sz w:val="22"/>
          <w:szCs w:val="22"/>
        </w:rPr>
        <w:t>Kraków</w:t>
      </w:r>
    </w:p>
    <w:p w14:paraId="71C9E5E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985389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E1F8E" w:rsidRPr="00607F9B" w14:paraId="14D2EBA2" w14:textId="77777777" w:rsidTr="006D405A">
        <w:trPr>
          <w:trHeight w:val="638"/>
        </w:trPr>
        <w:tc>
          <w:tcPr>
            <w:tcW w:w="959" w:type="dxa"/>
          </w:tcPr>
          <w:p w14:paraId="36D8CDE6" w14:textId="77777777" w:rsidR="000E1F8E" w:rsidRPr="00607F9B" w:rsidRDefault="000E1F8E" w:rsidP="006D40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65FD09D" w14:textId="77777777" w:rsidR="000E1F8E" w:rsidRPr="00607F9B" w:rsidRDefault="000E1F8E" w:rsidP="006D40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E1F8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E1F8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E1F8E">
              <w:rPr>
                <w:b/>
                <w:bCs/>
                <w:sz w:val="22"/>
                <w:szCs w:val="22"/>
              </w:rPr>
              <w:t xml:space="preserve">Dostawa wirówki laboratoryjnej dla </w:t>
            </w:r>
            <w:proofErr w:type="spellStart"/>
            <w:r w:rsidRPr="000E1F8E">
              <w:rPr>
                <w:b/>
                <w:bCs/>
                <w:sz w:val="22"/>
                <w:szCs w:val="22"/>
              </w:rPr>
              <w:t>WWNiG</w:t>
            </w:r>
            <w:proofErr w:type="spellEnd"/>
            <w:r w:rsidRPr="000E1F8E">
              <w:rPr>
                <w:b/>
                <w:bCs/>
                <w:sz w:val="22"/>
                <w:szCs w:val="22"/>
              </w:rPr>
              <w:t xml:space="preserve"> - KC-DE-zp.272-662/25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E1F8E">
              <w:rPr>
                <w:b/>
                <w:sz w:val="22"/>
                <w:szCs w:val="22"/>
              </w:rPr>
              <w:t>KC-DE-zp.272-662/25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AA65C1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E1F8E" w14:paraId="26BDC914" w14:textId="77777777" w:rsidTr="006D405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B281867" w14:textId="77777777" w:rsidR="000E1F8E" w:rsidRPr="00D26ED6" w:rsidRDefault="000E1F8E" w:rsidP="006D405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E1F8E">
              <w:rPr>
                <w:b/>
                <w:sz w:val="22"/>
                <w:szCs w:val="22"/>
              </w:rPr>
              <w:t>Th.Geyer</w:t>
            </w:r>
            <w:proofErr w:type="spellEnd"/>
            <w:r w:rsidRPr="000E1F8E">
              <w:rPr>
                <w:b/>
                <w:sz w:val="22"/>
                <w:szCs w:val="22"/>
              </w:rPr>
              <w:t xml:space="preserve"> Polska </w:t>
            </w:r>
            <w:proofErr w:type="spellStart"/>
            <w:r w:rsidRPr="000E1F8E">
              <w:rPr>
                <w:b/>
                <w:sz w:val="22"/>
                <w:szCs w:val="22"/>
              </w:rPr>
              <w:t>Sp.z</w:t>
            </w:r>
            <w:proofErr w:type="spellEnd"/>
            <w:r w:rsidRPr="000E1F8E">
              <w:rPr>
                <w:b/>
                <w:sz w:val="22"/>
                <w:szCs w:val="22"/>
              </w:rPr>
              <w:t xml:space="preserve">  o.o.</w:t>
            </w:r>
          </w:p>
          <w:p w14:paraId="2C3D01DC" w14:textId="77777777" w:rsidR="000E1F8E" w:rsidRPr="009F0E5C" w:rsidRDefault="000E1F8E" w:rsidP="006D405A">
            <w:pPr>
              <w:jc w:val="both"/>
              <w:rPr>
                <w:bCs/>
                <w:sz w:val="22"/>
                <w:szCs w:val="22"/>
              </w:rPr>
            </w:pPr>
            <w:r w:rsidRPr="000E1F8E">
              <w:rPr>
                <w:bCs/>
                <w:sz w:val="22"/>
                <w:szCs w:val="22"/>
              </w:rPr>
              <w:t>Czeska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1F8E">
              <w:rPr>
                <w:bCs/>
                <w:sz w:val="22"/>
                <w:szCs w:val="22"/>
              </w:rPr>
              <w:t>22a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B7D119D" w14:textId="77777777" w:rsidR="000E1F8E" w:rsidRPr="009F0E5C" w:rsidRDefault="000E1F8E" w:rsidP="006D405A">
            <w:pPr>
              <w:jc w:val="both"/>
              <w:rPr>
                <w:bCs/>
                <w:sz w:val="22"/>
                <w:szCs w:val="22"/>
              </w:rPr>
            </w:pPr>
            <w:r w:rsidRPr="000E1F8E">
              <w:rPr>
                <w:bCs/>
                <w:sz w:val="22"/>
                <w:szCs w:val="22"/>
              </w:rPr>
              <w:t>03-902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1F8E">
              <w:rPr>
                <w:bCs/>
                <w:sz w:val="22"/>
                <w:szCs w:val="22"/>
              </w:rPr>
              <w:t>Warszawa</w:t>
            </w:r>
          </w:p>
          <w:p w14:paraId="481992D2" w14:textId="77777777" w:rsidR="000E1F8E" w:rsidRPr="00D26ED6" w:rsidRDefault="000E1F8E" w:rsidP="006D405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225384" w14:textId="77777777" w:rsidR="000E1F8E" w:rsidRDefault="000E1F8E" w:rsidP="006D405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E1F8E">
              <w:rPr>
                <w:sz w:val="22"/>
                <w:szCs w:val="22"/>
              </w:rPr>
              <w:t xml:space="preserve">Dostawa wirówki laboratoryjnej dla </w:t>
            </w:r>
            <w:proofErr w:type="spellStart"/>
            <w:r w:rsidRPr="000E1F8E">
              <w:rPr>
                <w:sz w:val="22"/>
                <w:szCs w:val="22"/>
              </w:rPr>
              <w:t>WWNiG</w:t>
            </w:r>
            <w:proofErr w:type="spellEnd"/>
            <w:r w:rsidRPr="000E1F8E">
              <w:rPr>
                <w:sz w:val="22"/>
                <w:szCs w:val="22"/>
              </w:rPr>
              <w:t xml:space="preserve"> - KC-DE-zp.272-662/25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7EA9E88" w14:textId="77777777" w:rsidR="000E1F8E" w:rsidRPr="00D26ED6" w:rsidRDefault="000E1F8E" w:rsidP="006D405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E1F8E">
              <w:rPr>
                <w:b/>
                <w:sz w:val="22"/>
                <w:szCs w:val="22"/>
              </w:rPr>
              <w:t>8 092.17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ED0AE5B" w14:textId="77777777" w:rsidR="000E1F8E" w:rsidRDefault="000E1F8E" w:rsidP="006D405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9D7CD0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701"/>
        <w:gridCol w:w="1560"/>
        <w:gridCol w:w="1559"/>
        <w:gridCol w:w="1843"/>
      </w:tblGrid>
      <w:tr w:rsidR="00337C7E" w:rsidRPr="008567C7" w14:paraId="614DBF82" w14:textId="77777777" w:rsidTr="00337C7E">
        <w:trPr>
          <w:trHeight w:val="510"/>
        </w:trPr>
        <w:tc>
          <w:tcPr>
            <w:tcW w:w="709" w:type="dxa"/>
            <w:vAlign w:val="center"/>
          </w:tcPr>
          <w:p w14:paraId="46E120F7" w14:textId="77777777" w:rsidR="00337C7E" w:rsidRPr="008567C7" w:rsidRDefault="00337C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14:paraId="45BA9000" w14:textId="77777777" w:rsidR="00337C7E" w:rsidRPr="008567C7" w:rsidRDefault="00337C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21333BE6" w14:textId="77777777" w:rsidR="00337C7E" w:rsidRPr="008567C7" w:rsidRDefault="00337C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14:paraId="458DAF9C" w14:textId="77777777" w:rsidR="00337C7E" w:rsidRPr="008567C7" w:rsidRDefault="00337C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vAlign w:val="center"/>
          </w:tcPr>
          <w:p w14:paraId="6796D155" w14:textId="77777777" w:rsidR="00337C7E" w:rsidRPr="008567C7" w:rsidRDefault="00337C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vAlign w:val="center"/>
          </w:tcPr>
          <w:p w14:paraId="6B0CB377" w14:textId="77777777" w:rsidR="00337C7E" w:rsidRPr="008567C7" w:rsidRDefault="00337C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37C7E" w:rsidRPr="008567C7" w14:paraId="2DE7526C" w14:textId="77777777" w:rsidTr="00337C7E">
        <w:tc>
          <w:tcPr>
            <w:tcW w:w="709" w:type="dxa"/>
            <w:vAlign w:val="center"/>
          </w:tcPr>
          <w:p w14:paraId="7EB8D1FD" w14:textId="77777777" w:rsidR="00337C7E" w:rsidRPr="008567C7" w:rsidRDefault="00337C7E" w:rsidP="006D40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135CC91B" w14:textId="77777777" w:rsidR="00337C7E" w:rsidRPr="002B6761" w:rsidRDefault="00337C7E" w:rsidP="006D405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E1F8E">
              <w:rPr>
                <w:rFonts w:ascii="Times New Roman" w:hAnsi="Times New Roman" w:cs="Times New Roman"/>
                <w:b/>
                <w:sz w:val="18"/>
                <w:szCs w:val="18"/>
              </w:rPr>
              <w:t>Th.Geyer</w:t>
            </w:r>
            <w:proofErr w:type="spellEnd"/>
            <w:r w:rsidRPr="000E1F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</w:t>
            </w:r>
            <w:proofErr w:type="spellStart"/>
            <w:r w:rsidRPr="000E1F8E"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 w:rsidRPr="000E1F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o.o.</w:t>
            </w:r>
          </w:p>
          <w:p w14:paraId="699BBD64" w14:textId="77777777" w:rsidR="00337C7E" w:rsidRPr="008567C7" w:rsidRDefault="00337C7E" w:rsidP="006D405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bCs/>
                <w:sz w:val="18"/>
                <w:szCs w:val="18"/>
              </w:rPr>
              <w:t>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1F8E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6BD8218" w14:textId="77777777" w:rsidR="00337C7E" w:rsidRPr="001B7815" w:rsidRDefault="00337C7E" w:rsidP="006D405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1F8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14:paraId="7F34813F" w14:textId="77777777" w:rsidR="00337C7E" w:rsidRPr="008567C7" w:rsidRDefault="00337C7E" w:rsidP="006D40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14:paraId="1C4F4660" w14:textId="77777777" w:rsidR="00337C7E" w:rsidRPr="008567C7" w:rsidRDefault="00337C7E" w:rsidP="006D40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sz w:val="18"/>
                <w:szCs w:val="18"/>
              </w:rPr>
              <w:t xml:space="preserve">  0,56</w:t>
            </w:r>
          </w:p>
        </w:tc>
        <w:tc>
          <w:tcPr>
            <w:tcW w:w="1559" w:type="dxa"/>
            <w:vAlign w:val="center"/>
          </w:tcPr>
          <w:p w14:paraId="284B875A" w14:textId="77777777" w:rsidR="00337C7E" w:rsidRPr="008567C7" w:rsidRDefault="00337C7E" w:rsidP="006D40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19A018E2" w14:textId="77777777" w:rsidR="00337C7E" w:rsidRPr="008567C7" w:rsidRDefault="00337C7E" w:rsidP="006D40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sz w:val="18"/>
                <w:szCs w:val="18"/>
              </w:rPr>
              <w:t xml:space="preserve">  80,56</w:t>
            </w:r>
          </w:p>
        </w:tc>
      </w:tr>
      <w:tr w:rsidR="00337C7E" w:rsidRPr="008567C7" w14:paraId="7BE9BF3E" w14:textId="77777777" w:rsidTr="00337C7E">
        <w:tc>
          <w:tcPr>
            <w:tcW w:w="709" w:type="dxa"/>
            <w:vAlign w:val="center"/>
          </w:tcPr>
          <w:p w14:paraId="1E51B52E" w14:textId="77777777" w:rsidR="00337C7E" w:rsidRPr="008567C7" w:rsidRDefault="00337C7E" w:rsidP="006D40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14:paraId="3FA0652D" w14:textId="77777777" w:rsidR="00337C7E" w:rsidRPr="002B6761" w:rsidRDefault="00337C7E" w:rsidP="006D405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E1F8E">
              <w:rPr>
                <w:rFonts w:ascii="Times New Roman" w:hAnsi="Times New Roman" w:cs="Times New Roman"/>
                <w:b/>
                <w:sz w:val="18"/>
                <w:szCs w:val="18"/>
              </w:rPr>
              <w:t>Danlab</w:t>
            </w:r>
            <w:proofErr w:type="spellEnd"/>
            <w:r w:rsidRPr="000E1F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Danuta </w:t>
            </w:r>
            <w:proofErr w:type="spellStart"/>
            <w:r w:rsidRPr="000E1F8E">
              <w:rPr>
                <w:rFonts w:ascii="Times New Roman" w:hAnsi="Times New Roman" w:cs="Times New Roman"/>
                <w:b/>
                <w:sz w:val="18"/>
                <w:szCs w:val="18"/>
              </w:rPr>
              <w:t>Katryńska</w:t>
            </w:r>
            <w:proofErr w:type="spellEnd"/>
          </w:p>
          <w:p w14:paraId="0756436C" w14:textId="77777777" w:rsidR="00337C7E" w:rsidRPr="008567C7" w:rsidRDefault="00337C7E" w:rsidP="006D405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bCs/>
                <w:sz w:val="18"/>
                <w:szCs w:val="18"/>
              </w:rPr>
              <w:t>Handlowa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1F8E">
              <w:rPr>
                <w:rFonts w:ascii="Times New Roman" w:hAnsi="Times New Roman" w:cs="Times New Roman"/>
                <w:bCs/>
                <w:sz w:val="18"/>
                <w:szCs w:val="18"/>
              </w:rPr>
              <w:t>6D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3653212" w14:textId="77777777" w:rsidR="00337C7E" w:rsidRPr="001B7815" w:rsidRDefault="00337C7E" w:rsidP="006D405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bCs/>
                <w:sz w:val="18"/>
                <w:szCs w:val="18"/>
              </w:rPr>
              <w:t>15-399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1F8E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701" w:type="dxa"/>
            <w:vAlign w:val="center"/>
          </w:tcPr>
          <w:p w14:paraId="2C3E99FB" w14:textId="77777777" w:rsidR="00337C7E" w:rsidRPr="008567C7" w:rsidRDefault="00337C7E" w:rsidP="006D40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sz w:val="18"/>
                <w:szCs w:val="18"/>
              </w:rPr>
              <w:t xml:space="preserve">  58,18</w:t>
            </w:r>
          </w:p>
        </w:tc>
        <w:tc>
          <w:tcPr>
            <w:tcW w:w="1560" w:type="dxa"/>
            <w:vAlign w:val="center"/>
          </w:tcPr>
          <w:p w14:paraId="78A609EC" w14:textId="77777777" w:rsidR="00337C7E" w:rsidRPr="008567C7" w:rsidRDefault="00337C7E" w:rsidP="006D40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sz w:val="18"/>
                <w:szCs w:val="18"/>
              </w:rPr>
              <w:t xml:space="preserve">  6,67</w:t>
            </w:r>
          </w:p>
        </w:tc>
        <w:tc>
          <w:tcPr>
            <w:tcW w:w="1559" w:type="dxa"/>
            <w:vAlign w:val="center"/>
          </w:tcPr>
          <w:p w14:paraId="14D7977A" w14:textId="77777777" w:rsidR="00337C7E" w:rsidRPr="008567C7" w:rsidRDefault="00337C7E" w:rsidP="006D40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843" w:type="dxa"/>
            <w:vAlign w:val="center"/>
          </w:tcPr>
          <w:p w14:paraId="4D66CD96" w14:textId="77777777" w:rsidR="00337C7E" w:rsidRPr="008567C7" w:rsidRDefault="00337C7E" w:rsidP="006D40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sz w:val="18"/>
                <w:szCs w:val="18"/>
              </w:rPr>
              <w:t xml:space="preserve">  79,85</w:t>
            </w:r>
          </w:p>
        </w:tc>
      </w:tr>
      <w:tr w:rsidR="00337C7E" w:rsidRPr="008567C7" w14:paraId="6B3BD70D" w14:textId="77777777" w:rsidTr="00337C7E">
        <w:tc>
          <w:tcPr>
            <w:tcW w:w="709" w:type="dxa"/>
            <w:vAlign w:val="center"/>
          </w:tcPr>
          <w:p w14:paraId="515A9FDD" w14:textId="77777777" w:rsidR="00337C7E" w:rsidRPr="008567C7" w:rsidRDefault="00337C7E" w:rsidP="006D40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835" w:type="dxa"/>
            <w:vAlign w:val="center"/>
          </w:tcPr>
          <w:p w14:paraId="1CB3C252" w14:textId="77777777" w:rsidR="00337C7E" w:rsidRPr="002B6761" w:rsidRDefault="00337C7E" w:rsidP="006D405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b/>
                <w:sz w:val="18"/>
                <w:szCs w:val="18"/>
              </w:rPr>
              <w:t>A-</w:t>
            </w:r>
            <w:proofErr w:type="spellStart"/>
            <w:r w:rsidRPr="000E1F8E">
              <w:rPr>
                <w:rFonts w:ascii="Times New Roman" w:hAnsi="Times New Roman" w:cs="Times New Roman"/>
                <w:b/>
                <w:sz w:val="18"/>
                <w:szCs w:val="18"/>
              </w:rPr>
              <w:t>Biotech</w:t>
            </w:r>
            <w:proofErr w:type="spellEnd"/>
            <w:r w:rsidRPr="000E1F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37327FE2" w14:textId="77777777" w:rsidR="00337C7E" w:rsidRPr="008567C7" w:rsidRDefault="00337C7E" w:rsidP="006D405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E1F8E">
              <w:rPr>
                <w:rFonts w:ascii="Times New Roman" w:hAnsi="Times New Roman" w:cs="Times New Roman"/>
                <w:bCs/>
                <w:sz w:val="18"/>
                <w:szCs w:val="18"/>
              </w:rPr>
              <w:t>Muchoborska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1F8E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760CE81" w14:textId="77777777" w:rsidR="00337C7E" w:rsidRPr="001B7815" w:rsidRDefault="00337C7E" w:rsidP="006D405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bCs/>
                <w:sz w:val="18"/>
                <w:szCs w:val="18"/>
              </w:rPr>
              <w:t>53-234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1F8E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701" w:type="dxa"/>
            <w:vAlign w:val="center"/>
          </w:tcPr>
          <w:p w14:paraId="47DEF6B1" w14:textId="77777777" w:rsidR="00337C7E" w:rsidRPr="008567C7" w:rsidRDefault="00337C7E" w:rsidP="006D40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sz w:val="18"/>
                <w:szCs w:val="18"/>
              </w:rPr>
              <w:t xml:space="preserve">  56,46</w:t>
            </w:r>
          </w:p>
        </w:tc>
        <w:tc>
          <w:tcPr>
            <w:tcW w:w="1560" w:type="dxa"/>
            <w:vAlign w:val="center"/>
          </w:tcPr>
          <w:p w14:paraId="4FAAB73F" w14:textId="77777777" w:rsidR="00337C7E" w:rsidRPr="008567C7" w:rsidRDefault="00337C7E" w:rsidP="006D40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6344C8A5" w14:textId="77777777" w:rsidR="00337C7E" w:rsidRPr="008567C7" w:rsidRDefault="00337C7E" w:rsidP="006D40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5DC860F1" w14:textId="77777777" w:rsidR="00337C7E" w:rsidRPr="008567C7" w:rsidRDefault="00337C7E" w:rsidP="006D40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F8E">
              <w:rPr>
                <w:rFonts w:ascii="Times New Roman" w:hAnsi="Times New Roman" w:cs="Times New Roman"/>
                <w:sz w:val="18"/>
                <w:szCs w:val="18"/>
              </w:rPr>
              <w:t xml:space="preserve">  56,46</w:t>
            </w:r>
          </w:p>
        </w:tc>
      </w:tr>
    </w:tbl>
    <w:p w14:paraId="71B5F99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D3611D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E565CA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650E9" w14:textId="77777777" w:rsidR="00103634" w:rsidRDefault="00103634">
      <w:r>
        <w:separator/>
      </w:r>
    </w:p>
  </w:endnote>
  <w:endnote w:type="continuationSeparator" w:id="0">
    <w:p w14:paraId="05649A51" w14:textId="77777777" w:rsidR="00103634" w:rsidRDefault="00103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30B9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866A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CD7E22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10C9E5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4271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A5129" w14:textId="77777777" w:rsidR="00103634" w:rsidRDefault="00103634">
      <w:r>
        <w:separator/>
      </w:r>
    </w:p>
  </w:footnote>
  <w:footnote w:type="continuationSeparator" w:id="0">
    <w:p w14:paraId="0CDFB36B" w14:textId="77777777" w:rsidR="00103634" w:rsidRDefault="00103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4F76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58E3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6478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3634"/>
    <w:rsid w:val="00005838"/>
    <w:rsid w:val="00022322"/>
    <w:rsid w:val="00042497"/>
    <w:rsid w:val="000C1E6F"/>
    <w:rsid w:val="000E1F8E"/>
    <w:rsid w:val="000E4E56"/>
    <w:rsid w:val="00103634"/>
    <w:rsid w:val="001A1468"/>
    <w:rsid w:val="001B7815"/>
    <w:rsid w:val="001C31ED"/>
    <w:rsid w:val="002B1E4F"/>
    <w:rsid w:val="002B6761"/>
    <w:rsid w:val="00337C7E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F9EA0B"/>
  <w15:chartTrackingRefBased/>
  <w15:docId w15:val="{3C017C24-E79E-4D86-9A56-F7E6088B6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204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2025-11-27T10:14:00Z</dcterms:created>
  <dcterms:modified xsi:type="dcterms:W3CDTF">2025-11-27T10:16:00Z</dcterms:modified>
</cp:coreProperties>
</file>