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F30A6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F30A6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F30A6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F30A6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 w:rsidRPr="00DF30A6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F30A6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F30A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F30A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F30A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F30A6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5A0BAFE6" w:rsidR="00C9110A" w:rsidRPr="00DF30A6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156D7" w:rsidRPr="009156D7">
        <w:rPr>
          <w:rFonts w:ascii="Verdana" w:hAnsi="Verdana"/>
          <w:b/>
          <w:sz w:val="18"/>
          <w:szCs w:val="18"/>
        </w:rPr>
        <w:t xml:space="preserve">Zakup i dostawa 2 </w:t>
      </w:r>
      <w:proofErr w:type="spellStart"/>
      <w:r w:rsidR="009156D7" w:rsidRPr="009156D7">
        <w:rPr>
          <w:rFonts w:ascii="Verdana" w:hAnsi="Verdana"/>
          <w:b/>
          <w:sz w:val="18"/>
          <w:szCs w:val="18"/>
        </w:rPr>
        <w:t>szt</w:t>
      </w:r>
      <w:proofErr w:type="spellEnd"/>
      <w:r w:rsidR="009156D7" w:rsidRPr="009156D7">
        <w:rPr>
          <w:rFonts w:ascii="Verdana" w:hAnsi="Verdana"/>
          <w:b/>
          <w:sz w:val="18"/>
          <w:szCs w:val="18"/>
        </w:rPr>
        <w:t xml:space="preserve"> wirówek dla Laboratorium Biologii Kosmicznej WTK AGH KC-DE-zp.272-698/25</w:t>
      </w:r>
      <w:r w:rsidRPr="00DF30A6">
        <w:rPr>
          <w:rFonts w:ascii="Verdana" w:hAnsi="Verdana"/>
          <w:b/>
          <w:sz w:val="18"/>
          <w:szCs w:val="18"/>
        </w:rPr>
        <w:t xml:space="preserve">, </w:t>
      </w:r>
      <w:r w:rsidRPr="00DF30A6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DF30A6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866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843"/>
        <w:gridCol w:w="708"/>
        <w:gridCol w:w="1418"/>
        <w:gridCol w:w="1418"/>
        <w:gridCol w:w="851"/>
        <w:gridCol w:w="2001"/>
      </w:tblGrid>
      <w:tr w:rsidR="009156D7" w:rsidRPr="00D7104E" w14:paraId="1FBE286B" w14:textId="77777777" w:rsidTr="009156D7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7156CD" w14:textId="77777777" w:rsidR="009156D7" w:rsidRPr="00D7104E" w:rsidRDefault="009156D7" w:rsidP="00410706">
            <w:pPr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1BA35C" w14:textId="77777777" w:rsidR="009156D7" w:rsidRPr="00D7104E" w:rsidRDefault="009156D7" w:rsidP="0041070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3E56AC55" w14:textId="77777777" w:rsidR="009156D7" w:rsidRPr="00D7104E" w:rsidRDefault="009156D7" w:rsidP="0041070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1DFD4A" w14:textId="77777777" w:rsidR="009156D7" w:rsidRPr="00D7104E" w:rsidRDefault="009156D7" w:rsidP="0041070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7F8AD380" w14:textId="77777777" w:rsidR="009156D7" w:rsidRPr="00D7104E" w:rsidRDefault="009156D7" w:rsidP="0041070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BE0CA9E" w14:textId="77777777" w:rsidR="009156D7" w:rsidRDefault="009156D7" w:rsidP="0041070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200F5A80" w14:textId="77777777" w:rsidR="009156D7" w:rsidRDefault="009156D7" w:rsidP="0041070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525CBE">
              <w:rPr>
                <w:rFonts w:ascii="Verdana" w:hAnsi="Verdana"/>
                <w:b/>
                <w:bCs/>
                <w:sz w:val="16"/>
                <w:szCs w:val="16"/>
              </w:rPr>
              <w:t>Producent/</w:t>
            </w:r>
          </w:p>
          <w:p w14:paraId="49C9BF47" w14:textId="3DDB45BE" w:rsidR="009156D7" w:rsidRPr="00D7104E" w:rsidRDefault="009156D7" w:rsidP="0041070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model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BBE341" w14:textId="77777777" w:rsidR="009156D7" w:rsidRPr="00D7104E" w:rsidRDefault="009156D7" w:rsidP="0041070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D7104E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94C25DD" w14:textId="77777777" w:rsidR="009156D7" w:rsidRPr="00D7104E" w:rsidRDefault="009156D7" w:rsidP="0041070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195552E0" w14:textId="49E7EFB7" w:rsidR="009156D7" w:rsidRPr="00D7104E" w:rsidRDefault="009156D7" w:rsidP="0041070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[</w:t>
            </w:r>
            <w:r w:rsidR="00C25A41">
              <w:rPr>
                <w:rFonts w:ascii="Verdana" w:hAnsi="Verdana"/>
                <w:sz w:val="16"/>
                <w:szCs w:val="16"/>
              </w:rPr>
              <w:t>…</w:t>
            </w:r>
            <w:r w:rsidRPr="00D7104E">
              <w:rPr>
                <w:rFonts w:ascii="Verdana" w:hAnsi="Verdana"/>
                <w:sz w:val="16"/>
                <w:szCs w:val="16"/>
              </w:rPr>
              <w:t>%]</w:t>
            </w:r>
          </w:p>
          <w:p w14:paraId="795908B4" w14:textId="77777777" w:rsidR="009156D7" w:rsidRPr="00D7104E" w:rsidRDefault="009156D7" w:rsidP="00410706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7AFDD78" w14:textId="77777777" w:rsidR="009156D7" w:rsidRPr="00D7104E" w:rsidRDefault="009156D7" w:rsidP="0041070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60D03D00" w14:textId="77777777" w:rsidR="009156D7" w:rsidRPr="00D7104E" w:rsidRDefault="009156D7" w:rsidP="0041070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[PLN]</w:t>
            </w:r>
          </w:p>
          <w:p w14:paraId="2FC1253B" w14:textId="77777777" w:rsidR="009156D7" w:rsidRPr="00D7104E" w:rsidRDefault="009156D7" w:rsidP="0041070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9156D7" w:rsidRPr="00D7104E" w14:paraId="52381FD7" w14:textId="77777777" w:rsidTr="009156D7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215E7F" w14:textId="77777777" w:rsidR="009156D7" w:rsidRPr="00D7104E" w:rsidRDefault="009156D7" w:rsidP="0041070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330EDE" w14:textId="77777777" w:rsidR="009156D7" w:rsidRPr="00D7104E" w:rsidRDefault="009156D7" w:rsidP="0041070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CE4799" w14:textId="77777777" w:rsidR="009156D7" w:rsidRPr="00D7104E" w:rsidRDefault="009156D7" w:rsidP="0041070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59D701B" w14:textId="77777777" w:rsidR="009156D7" w:rsidRPr="00D7104E" w:rsidRDefault="009156D7" w:rsidP="0041070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E28624" w14:textId="77777777" w:rsidR="009156D7" w:rsidRPr="00D7104E" w:rsidRDefault="009156D7" w:rsidP="0041070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21FAD9" w14:textId="77777777" w:rsidR="009156D7" w:rsidRPr="00D7104E" w:rsidRDefault="009156D7" w:rsidP="0041070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A0FDE0" w14:textId="77777777" w:rsidR="009156D7" w:rsidRPr="00D7104E" w:rsidRDefault="009156D7" w:rsidP="0041070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9156D7" w:rsidRPr="00D7104E" w14:paraId="6318AB2A" w14:textId="77777777" w:rsidTr="009156D7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2A4E0D" w14:textId="77777777" w:rsidR="009156D7" w:rsidRPr="00D7104E" w:rsidRDefault="009156D7" w:rsidP="0041070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CB09" w14:textId="77777777" w:rsidR="009156D7" w:rsidRDefault="009156D7" w:rsidP="00410706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Wirówka stołowa </w:t>
            </w:r>
          </w:p>
          <w:p w14:paraId="4801257C" w14:textId="6D11DC49" w:rsidR="009156D7" w:rsidRPr="00D7104E" w:rsidRDefault="009156D7" w:rsidP="00410706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1-50ml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7DAF0" w14:textId="395FA062" w:rsidR="009156D7" w:rsidRPr="00D7104E" w:rsidRDefault="009156D7" w:rsidP="00410706">
            <w:pPr>
              <w:ind w:right="-69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21AD" w14:textId="77777777" w:rsidR="009156D7" w:rsidRPr="00D7104E" w:rsidRDefault="009156D7" w:rsidP="0041070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A052" w14:textId="77777777" w:rsidR="009156D7" w:rsidRPr="00D7104E" w:rsidRDefault="009156D7" w:rsidP="0041070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3EE5AA" w14:textId="77777777" w:rsidR="009156D7" w:rsidRPr="00D7104E" w:rsidRDefault="009156D7" w:rsidP="00410706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FDAE69" w14:textId="77777777" w:rsidR="009156D7" w:rsidRPr="00D7104E" w:rsidRDefault="009156D7" w:rsidP="00410706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9156D7" w:rsidRPr="00D7104E" w14:paraId="53BC8E03" w14:textId="77777777" w:rsidTr="009156D7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6B4CDD" w14:textId="77777777" w:rsidR="009156D7" w:rsidRPr="00D7104E" w:rsidRDefault="009156D7" w:rsidP="0041070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2B0CD" w14:textId="77777777" w:rsidR="009156D7" w:rsidRDefault="009156D7" w:rsidP="00410706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Wirówka stołowa </w:t>
            </w:r>
          </w:p>
          <w:p w14:paraId="6370959F" w14:textId="74461579" w:rsidR="009156D7" w:rsidRPr="00D7104E" w:rsidRDefault="009156D7" w:rsidP="00410706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1-2ml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DEB5" w14:textId="249893DD" w:rsidR="009156D7" w:rsidRPr="00D7104E" w:rsidRDefault="009156D7" w:rsidP="0041070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4BFD0" w14:textId="77777777" w:rsidR="009156D7" w:rsidRPr="00D7104E" w:rsidRDefault="009156D7" w:rsidP="0041070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F645C" w14:textId="77777777" w:rsidR="009156D7" w:rsidRPr="00D7104E" w:rsidRDefault="009156D7" w:rsidP="0041070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603AA5" w14:textId="77777777" w:rsidR="009156D7" w:rsidRPr="00D7104E" w:rsidRDefault="009156D7" w:rsidP="00410706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B6D2A9" w14:textId="77777777" w:rsidR="009156D7" w:rsidRPr="00D7104E" w:rsidRDefault="009156D7" w:rsidP="00410706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3A0E33C" w14:textId="4C70D087" w:rsidR="009156D7" w:rsidRPr="00FB7916" w:rsidRDefault="009156D7" w:rsidP="009156D7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FB7916">
        <w:rPr>
          <w:rFonts w:ascii="Verdana" w:hAnsi="Verdana"/>
          <w:sz w:val="18"/>
          <w:szCs w:val="18"/>
        </w:rPr>
        <w:t>RAZEM:</w:t>
      </w:r>
    </w:p>
    <w:p w14:paraId="4E3A159D" w14:textId="77777777" w:rsidR="009156D7" w:rsidRPr="00FB7916" w:rsidRDefault="009156D7" w:rsidP="009156D7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FB7916">
        <w:rPr>
          <w:rFonts w:ascii="Verdana" w:hAnsi="Verdana"/>
          <w:sz w:val="18"/>
          <w:szCs w:val="18"/>
        </w:rPr>
        <w:t>Cena netto za całość zamówienia /słownie: …………………………./</w:t>
      </w:r>
    </w:p>
    <w:p w14:paraId="255C174E" w14:textId="77777777" w:rsidR="009156D7" w:rsidRPr="00D7104E" w:rsidRDefault="009156D7" w:rsidP="009156D7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FB7916">
        <w:rPr>
          <w:rFonts w:ascii="Verdana" w:hAnsi="Verdana"/>
          <w:sz w:val="18"/>
          <w:szCs w:val="18"/>
        </w:rPr>
        <w:t>Cena brutto za całość zamówienia/słownie: ……………………..…/</w:t>
      </w:r>
    </w:p>
    <w:p w14:paraId="58F6DB0F" w14:textId="77777777" w:rsidR="009156D7" w:rsidRPr="00FB7916" w:rsidRDefault="009156D7" w:rsidP="009156D7">
      <w:pPr>
        <w:tabs>
          <w:tab w:val="right" w:pos="9000"/>
        </w:tabs>
        <w:rPr>
          <w:rFonts w:ascii="Verdana" w:hAnsi="Verdana"/>
          <w:b/>
          <w:bCs/>
          <w:sz w:val="18"/>
          <w:szCs w:val="18"/>
        </w:rPr>
      </w:pPr>
      <w:r w:rsidRPr="00FB7916">
        <w:rPr>
          <w:rFonts w:ascii="Verdana" w:hAnsi="Verdana"/>
          <w:b/>
          <w:bCs/>
          <w:sz w:val="18"/>
          <w:szCs w:val="18"/>
        </w:rPr>
        <w:t>Vat…………………………………………</w:t>
      </w:r>
    </w:p>
    <w:p w14:paraId="228B9681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A96B59D" w14:textId="77777777" w:rsidR="00DF30A6" w:rsidRPr="00DF30A6" w:rsidRDefault="00DF30A6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82803B1" w14:textId="20A0B5D9" w:rsidR="009156D7" w:rsidRPr="00DF30A6" w:rsidRDefault="009156D7" w:rsidP="009156D7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  <w:r w:rsidRPr="00DF30A6">
        <w:rPr>
          <w:rFonts w:ascii="Verdana" w:hAnsi="Verdana"/>
          <w:b/>
          <w:color w:val="000000"/>
          <w:sz w:val="18"/>
          <w:szCs w:val="18"/>
        </w:rPr>
        <w:t xml:space="preserve">Termin realizacji umowy: </w:t>
      </w:r>
      <w:r>
        <w:rPr>
          <w:rFonts w:ascii="Verdana" w:hAnsi="Verdana"/>
          <w:b/>
          <w:color w:val="000000"/>
          <w:sz w:val="18"/>
          <w:szCs w:val="18"/>
        </w:rPr>
        <w:t xml:space="preserve">do 50 </w:t>
      </w:r>
      <w:r w:rsidRPr="00DF30A6">
        <w:rPr>
          <w:rFonts w:ascii="Verdana" w:hAnsi="Verdana"/>
          <w:b/>
          <w:color w:val="000000"/>
          <w:sz w:val="18"/>
          <w:szCs w:val="18"/>
        </w:rPr>
        <w:t>dni od daty podpisania umowy</w:t>
      </w:r>
      <w:r w:rsidRPr="00DF30A6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 xml:space="preserve"> </w:t>
      </w:r>
    </w:p>
    <w:p w14:paraId="527698E9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AC22BA1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Okres udzielonej gwarancji  wynosi: ……… miesięcy*) </w:t>
      </w:r>
      <w:r w:rsidRPr="00DF30A6">
        <w:rPr>
          <w:rFonts w:ascii="Verdana" w:hAnsi="Verdana"/>
          <w:b/>
          <w:i/>
          <w:iCs/>
          <w:sz w:val="18"/>
          <w:szCs w:val="18"/>
          <w:highlight w:val="yellow"/>
        </w:rPr>
        <w:t>/kryterium oceny ofert/</w:t>
      </w:r>
    </w:p>
    <w:p w14:paraId="29A3C0B6" w14:textId="235DB532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DF30A6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r w:rsidR="00DF30A6">
        <w:rPr>
          <w:rFonts w:ascii="Verdana" w:hAnsi="Verdana"/>
          <w:bCs/>
          <w:i/>
          <w:iCs/>
          <w:sz w:val="18"/>
          <w:szCs w:val="18"/>
        </w:rPr>
        <w:t>SWZ</w:t>
      </w:r>
      <w:r w:rsidR="00DF30A6" w:rsidRPr="00DF30A6">
        <w:rPr>
          <w:rFonts w:ascii="Verdana" w:hAnsi="Verdana"/>
          <w:bCs/>
          <w:i/>
          <w:iCs/>
          <w:sz w:val="18"/>
          <w:szCs w:val="18"/>
        </w:rPr>
        <w:t>.</w:t>
      </w:r>
    </w:p>
    <w:p w14:paraId="40B6CDF3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</w:p>
    <w:p w14:paraId="66691489" w14:textId="77777777" w:rsidR="00DF30A6" w:rsidRPr="00DF30A6" w:rsidRDefault="00DF30A6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F30A6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Termin płatności: </w:t>
      </w:r>
      <w:r w:rsidRPr="00DF30A6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DF30A6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F30A6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F30A6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F30A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F30A6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F30A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49B7B15A" w14:textId="77777777" w:rsidR="00D06D02" w:rsidRPr="00D06D02" w:rsidRDefault="00C9110A" w:rsidP="00D06D0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F30A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F30A6">
        <w:rPr>
          <w:rFonts w:ascii="Verdana" w:hAnsi="Verdana"/>
          <w:color w:val="000000"/>
          <w:sz w:val="18"/>
          <w:szCs w:val="18"/>
        </w:rPr>
        <w:t xml:space="preserve"> i </w:t>
      </w:r>
      <w:r w:rsidRPr="00D06D02">
        <w:rPr>
          <w:rFonts w:ascii="Verdana" w:hAnsi="Verdana"/>
          <w:color w:val="000000"/>
          <w:sz w:val="18"/>
          <w:szCs w:val="18"/>
        </w:rPr>
        <w:t>nie wnosimy do nich żadnych zastrzeżeń.</w:t>
      </w:r>
    </w:p>
    <w:p w14:paraId="69C4AA42" w14:textId="77777777" w:rsidR="00D06D02" w:rsidRPr="00D06D02" w:rsidRDefault="00D06D02" w:rsidP="00D06D02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06D02">
        <w:rPr>
          <w:rFonts w:ascii="Verdana" w:hAnsi="Verdana"/>
          <w:sz w:val="18"/>
          <w:szCs w:val="18"/>
        </w:rPr>
        <w:t xml:space="preserve">Oświadczamy, że usługa gwarancyjna  realizowana będzie przez producenta lub autoryzowanego partnera serwisowego producenta </w:t>
      </w:r>
      <w:proofErr w:type="spellStart"/>
      <w:r w:rsidRPr="009E46C3">
        <w:rPr>
          <w:rFonts w:ascii="Verdana" w:hAnsi="Verdana"/>
          <w:sz w:val="18"/>
          <w:szCs w:val="18"/>
          <w:highlight w:val="yellow"/>
        </w:rPr>
        <w:t>tj</w:t>
      </w:r>
      <w:proofErr w:type="spellEnd"/>
      <w:r w:rsidRPr="009E46C3">
        <w:rPr>
          <w:rFonts w:ascii="Verdana" w:hAnsi="Verdana"/>
          <w:sz w:val="18"/>
          <w:szCs w:val="18"/>
          <w:highlight w:val="yellow"/>
        </w:rPr>
        <w:t>…………… (należy wpisać).</w:t>
      </w:r>
    </w:p>
    <w:p w14:paraId="75FFF5D9" w14:textId="57AFBDBB" w:rsidR="00773B3A" w:rsidRPr="00DF30A6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DF30A6">
        <w:rPr>
          <w:rFonts w:ascii="Verdana" w:hAnsi="Verdana"/>
          <w:b/>
          <w:bCs/>
          <w:sz w:val="18"/>
          <w:szCs w:val="18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F30A6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F30A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F30A6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F30A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F30A6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>Nazwa podwykonawcy</w:t>
            </w:r>
            <w:r w:rsidRPr="00DF30A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F30A6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F30A6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F30A6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F30A6">
        <w:rPr>
          <w:rFonts w:ascii="Verdana" w:hAnsi="Verdana" w:cs="Times New Roman"/>
          <w:sz w:val="18"/>
          <w:szCs w:val="18"/>
        </w:rPr>
        <w:tab/>
        <w:t>Imię i Nazwisko</w:t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F30A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F30A6">
        <w:rPr>
          <w:rFonts w:ascii="Verdana" w:hAnsi="Verdana"/>
          <w:sz w:val="18"/>
          <w:szCs w:val="18"/>
        </w:rPr>
        <w:tab/>
      </w:r>
      <w:r w:rsidRPr="00DF30A6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F30A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F30A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F30A6">
        <w:rPr>
          <w:rFonts w:ascii="Verdana" w:hAnsi="Verdana"/>
          <w:sz w:val="18"/>
          <w:szCs w:val="18"/>
        </w:rPr>
        <w:tab/>
      </w:r>
      <w:r w:rsidRPr="00DF30A6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F30A6">
        <w:rPr>
          <w:rFonts w:ascii="Verdana" w:hAnsi="Verdana"/>
          <w:sz w:val="18"/>
          <w:szCs w:val="18"/>
        </w:rPr>
        <w:t>ych</w:t>
      </w:r>
      <w:proofErr w:type="spellEnd"/>
      <w:r w:rsidRPr="00DF30A6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DF30A6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F30A6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F30A6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</w:pP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DF30A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DF30A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DF30A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p w14:paraId="4A440A70" w14:textId="77777777" w:rsidR="001D6332" w:rsidRDefault="001D6332" w:rsidP="001D6332">
      <w:pPr>
        <w:tabs>
          <w:tab w:val="left" w:pos="540"/>
          <w:tab w:val="left" w:pos="780"/>
        </w:tabs>
        <w:suppressAutoHyphens/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</w:pPr>
    </w:p>
    <w:p w14:paraId="51917048" w14:textId="77777777" w:rsidR="001D6332" w:rsidRDefault="001D6332" w:rsidP="001D6332">
      <w:pPr>
        <w:tabs>
          <w:tab w:val="left" w:pos="540"/>
          <w:tab w:val="left" w:pos="780"/>
        </w:tabs>
        <w:suppressAutoHyphens/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</w:pPr>
    </w:p>
    <w:p w14:paraId="70E4A368" w14:textId="77777777" w:rsidR="001D6332" w:rsidRDefault="001D6332" w:rsidP="001D6332">
      <w:pPr>
        <w:tabs>
          <w:tab w:val="left" w:pos="540"/>
          <w:tab w:val="left" w:pos="780"/>
        </w:tabs>
        <w:suppressAutoHyphens/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</w:pPr>
    </w:p>
    <w:p w14:paraId="4028EA4F" w14:textId="77777777" w:rsidR="001D6332" w:rsidRDefault="001D6332" w:rsidP="001D6332">
      <w:pPr>
        <w:tabs>
          <w:tab w:val="left" w:pos="540"/>
          <w:tab w:val="left" w:pos="780"/>
        </w:tabs>
        <w:suppressAutoHyphens/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</w:pPr>
    </w:p>
    <w:p w14:paraId="611C9014" w14:textId="77777777" w:rsidR="001D6332" w:rsidRDefault="001D6332" w:rsidP="001D6332">
      <w:pPr>
        <w:tabs>
          <w:tab w:val="left" w:pos="540"/>
          <w:tab w:val="left" w:pos="780"/>
        </w:tabs>
        <w:suppressAutoHyphens/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</w:pPr>
    </w:p>
    <w:p w14:paraId="28399E7E" w14:textId="77777777" w:rsidR="001D6332" w:rsidRPr="00DF30A6" w:rsidRDefault="001D6332" w:rsidP="001D6332">
      <w:pPr>
        <w:tabs>
          <w:tab w:val="left" w:pos="540"/>
          <w:tab w:val="left" w:pos="780"/>
        </w:tabs>
        <w:suppressAutoHyphens/>
        <w:rPr>
          <w:rFonts w:ascii="Verdana" w:hAnsi="Verdana"/>
          <w:i/>
          <w:iCs/>
          <w:color w:val="FF0000"/>
          <w:sz w:val="18"/>
          <w:szCs w:val="18"/>
        </w:rPr>
      </w:pPr>
    </w:p>
    <w:sectPr w:rsidR="001D6332" w:rsidRPr="00DF30A6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026FF" w14:textId="77777777" w:rsidR="003255DB" w:rsidRDefault="003255DB">
      <w:r>
        <w:separator/>
      </w:r>
    </w:p>
  </w:endnote>
  <w:endnote w:type="continuationSeparator" w:id="0">
    <w:p w14:paraId="7810D5D4" w14:textId="77777777" w:rsidR="003255DB" w:rsidRDefault="00325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3D2BF" w14:textId="77777777" w:rsidR="003255DB" w:rsidRDefault="003255DB">
      <w:r>
        <w:separator/>
      </w:r>
    </w:p>
  </w:footnote>
  <w:footnote w:type="continuationSeparator" w:id="0">
    <w:p w14:paraId="4A1337CE" w14:textId="77777777" w:rsidR="003255DB" w:rsidRDefault="00325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671E5"/>
    <w:rsid w:val="000704FC"/>
    <w:rsid w:val="00071CCC"/>
    <w:rsid w:val="00081341"/>
    <w:rsid w:val="000960B7"/>
    <w:rsid w:val="000978A0"/>
    <w:rsid w:val="000B731D"/>
    <w:rsid w:val="000C2477"/>
    <w:rsid w:val="000C3FA2"/>
    <w:rsid w:val="000D6134"/>
    <w:rsid w:val="000E09C7"/>
    <w:rsid w:val="000E3B4F"/>
    <w:rsid w:val="000E4E20"/>
    <w:rsid w:val="000F5107"/>
    <w:rsid w:val="000F6589"/>
    <w:rsid w:val="00104088"/>
    <w:rsid w:val="00105B5B"/>
    <w:rsid w:val="00105EE6"/>
    <w:rsid w:val="00106636"/>
    <w:rsid w:val="00110517"/>
    <w:rsid w:val="0011297C"/>
    <w:rsid w:val="00112EF8"/>
    <w:rsid w:val="00116EC6"/>
    <w:rsid w:val="001330C2"/>
    <w:rsid w:val="0013475E"/>
    <w:rsid w:val="001524A2"/>
    <w:rsid w:val="00164B09"/>
    <w:rsid w:val="001801DD"/>
    <w:rsid w:val="0018064E"/>
    <w:rsid w:val="00183576"/>
    <w:rsid w:val="00185405"/>
    <w:rsid w:val="001C0AF0"/>
    <w:rsid w:val="001C47DB"/>
    <w:rsid w:val="001D4612"/>
    <w:rsid w:val="001D6332"/>
    <w:rsid w:val="002046BE"/>
    <w:rsid w:val="00207E98"/>
    <w:rsid w:val="0021193A"/>
    <w:rsid w:val="002133B1"/>
    <w:rsid w:val="00217478"/>
    <w:rsid w:val="00224CB0"/>
    <w:rsid w:val="002723B0"/>
    <w:rsid w:val="002908E0"/>
    <w:rsid w:val="00291A94"/>
    <w:rsid w:val="00296237"/>
    <w:rsid w:val="002A3EC6"/>
    <w:rsid w:val="002A664C"/>
    <w:rsid w:val="002A772B"/>
    <w:rsid w:val="002C5B9B"/>
    <w:rsid w:val="002E362C"/>
    <w:rsid w:val="00315A4A"/>
    <w:rsid w:val="003255DB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B74DF"/>
    <w:rsid w:val="003C2643"/>
    <w:rsid w:val="003D4E15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365EC"/>
    <w:rsid w:val="00443EE5"/>
    <w:rsid w:val="00445D41"/>
    <w:rsid w:val="00474217"/>
    <w:rsid w:val="004A02B1"/>
    <w:rsid w:val="004A1F00"/>
    <w:rsid w:val="004A4F37"/>
    <w:rsid w:val="004B7300"/>
    <w:rsid w:val="004B7579"/>
    <w:rsid w:val="004C19D7"/>
    <w:rsid w:val="004C6753"/>
    <w:rsid w:val="004D561C"/>
    <w:rsid w:val="004E5131"/>
    <w:rsid w:val="004F3CA4"/>
    <w:rsid w:val="0052767D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0376"/>
    <w:rsid w:val="005D2C65"/>
    <w:rsid w:val="005D2C98"/>
    <w:rsid w:val="005E6D94"/>
    <w:rsid w:val="0063384F"/>
    <w:rsid w:val="00643C6F"/>
    <w:rsid w:val="00644080"/>
    <w:rsid w:val="00646202"/>
    <w:rsid w:val="0065290F"/>
    <w:rsid w:val="006603ED"/>
    <w:rsid w:val="0067662E"/>
    <w:rsid w:val="006803B8"/>
    <w:rsid w:val="006815F6"/>
    <w:rsid w:val="00691505"/>
    <w:rsid w:val="006933DF"/>
    <w:rsid w:val="006975E1"/>
    <w:rsid w:val="006A51C3"/>
    <w:rsid w:val="006A5839"/>
    <w:rsid w:val="006B1724"/>
    <w:rsid w:val="006B733B"/>
    <w:rsid w:val="006C6C41"/>
    <w:rsid w:val="006D37DF"/>
    <w:rsid w:val="00733037"/>
    <w:rsid w:val="00734025"/>
    <w:rsid w:val="00744333"/>
    <w:rsid w:val="00773B3A"/>
    <w:rsid w:val="007748F0"/>
    <w:rsid w:val="0078125D"/>
    <w:rsid w:val="0078277E"/>
    <w:rsid w:val="007A4321"/>
    <w:rsid w:val="007B2D91"/>
    <w:rsid w:val="007B42CD"/>
    <w:rsid w:val="007B54D1"/>
    <w:rsid w:val="007C05C9"/>
    <w:rsid w:val="007C2BA0"/>
    <w:rsid w:val="007D0F4E"/>
    <w:rsid w:val="007D501F"/>
    <w:rsid w:val="007E0E0B"/>
    <w:rsid w:val="007E5FFA"/>
    <w:rsid w:val="008135B7"/>
    <w:rsid w:val="00820C6F"/>
    <w:rsid w:val="008273CE"/>
    <w:rsid w:val="00833933"/>
    <w:rsid w:val="00844B18"/>
    <w:rsid w:val="00853083"/>
    <w:rsid w:val="00860328"/>
    <w:rsid w:val="00861EC8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56D7"/>
    <w:rsid w:val="0091645D"/>
    <w:rsid w:val="009628F3"/>
    <w:rsid w:val="0096498C"/>
    <w:rsid w:val="00970FE4"/>
    <w:rsid w:val="009751E8"/>
    <w:rsid w:val="009842BA"/>
    <w:rsid w:val="00996D96"/>
    <w:rsid w:val="009B2AE7"/>
    <w:rsid w:val="009C3357"/>
    <w:rsid w:val="009E3ACD"/>
    <w:rsid w:val="009E65EC"/>
    <w:rsid w:val="00A0022B"/>
    <w:rsid w:val="00A14312"/>
    <w:rsid w:val="00A16897"/>
    <w:rsid w:val="00A16A76"/>
    <w:rsid w:val="00A24377"/>
    <w:rsid w:val="00A346FE"/>
    <w:rsid w:val="00A47B4D"/>
    <w:rsid w:val="00A5227F"/>
    <w:rsid w:val="00A557A1"/>
    <w:rsid w:val="00A83018"/>
    <w:rsid w:val="00A83495"/>
    <w:rsid w:val="00AB0FCA"/>
    <w:rsid w:val="00AB6E39"/>
    <w:rsid w:val="00AC08EF"/>
    <w:rsid w:val="00AD63E6"/>
    <w:rsid w:val="00AE10DF"/>
    <w:rsid w:val="00B33EE5"/>
    <w:rsid w:val="00B3508D"/>
    <w:rsid w:val="00B629A2"/>
    <w:rsid w:val="00B718A7"/>
    <w:rsid w:val="00B77460"/>
    <w:rsid w:val="00B774DC"/>
    <w:rsid w:val="00B92379"/>
    <w:rsid w:val="00BA64A3"/>
    <w:rsid w:val="00BB2AC8"/>
    <w:rsid w:val="00BD4AE2"/>
    <w:rsid w:val="00BF0255"/>
    <w:rsid w:val="00BF6706"/>
    <w:rsid w:val="00C16C38"/>
    <w:rsid w:val="00C1764B"/>
    <w:rsid w:val="00C25A41"/>
    <w:rsid w:val="00C43C78"/>
    <w:rsid w:val="00C460D4"/>
    <w:rsid w:val="00C67CB1"/>
    <w:rsid w:val="00C9110A"/>
    <w:rsid w:val="00C92CEB"/>
    <w:rsid w:val="00C969A6"/>
    <w:rsid w:val="00CA4548"/>
    <w:rsid w:val="00CA7D36"/>
    <w:rsid w:val="00CC70FB"/>
    <w:rsid w:val="00CC750A"/>
    <w:rsid w:val="00CD6853"/>
    <w:rsid w:val="00CE5760"/>
    <w:rsid w:val="00CF5F1A"/>
    <w:rsid w:val="00D04834"/>
    <w:rsid w:val="00D06D02"/>
    <w:rsid w:val="00D1499A"/>
    <w:rsid w:val="00D24208"/>
    <w:rsid w:val="00D34E03"/>
    <w:rsid w:val="00D60C38"/>
    <w:rsid w:val="00D639EA"/>
    <w:rsid w:val="00D66893"/>
    <w:rsid w:val="00D7049B"/>
    <w:rsid w:val="00D74507"/>
    <w:rsid w:val="00D90ACB"/>
    <w:rsid w:val="00D935FD"/>
    <w:rsid w:val="00D9714F"/>
    <w:rsid w:val="00DA273F"/>
    <w:rsid w:val="00DA5A50"/>
    <w:rsid w:val="00DB6E60"/>
    <w:rsid w:val="00DC1500"/>
    <w:rsid w:val="00DC37A5"/>
    <w:rsid w:val="00DC6ACD"/>
    <w:rsid w:val="00DD3715"/>
    <w:rsid w:val="00DE660C"/>
    <w:rsid w:val="00DF30A6"/>
    <w:rsid w:val="00E21113"/>
    <w:rsid w:val="00E430B3"/>
    <w:rsid w:val="00E44371"/>
    <w:rsid w:val="00E47C31"/>
    <w:rsid w:val="00E65464"/>
    <w:rsid w:val="00E65AEA"/>
    <w:rsid w:val="00E949B0"/>
    <w:rsid w:val="00EA1159"/>
    <w:rsid w:val="00EA42D4"/>
    <w:rsid w:val="00EA5CBB"/>
    <w:rsid w:val="00EB225B"/>
    <w:rsid w:val="00EC03E3"/>
    <w:rsid w:val="00EC0BEA"/>
    <w:rsid w:val="00EC2604"/>
    <w:rsid w:val="00F00591"/>
    <w:rsid w:val="00F00D1F"/>
    <w:rsid w:val="00F13E57"/>
    <w:rsid w:val="00F15450"/>
    <w:rsid w:val="00F31B40"/>
    <w:rsid w:val="00F35573"/>
    <w:rsid w:val="00F459D2"/>
    <w:rsid w:val="00F51688"/>
    <w:rsid w:val="00F53146"/>
    <w:rsid w:val="00F54742"/>
    <w:rsid w:val="00F576CD"/>
    <w:rsid w:val="00F57FA2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753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</cp:revision>
  <cp:lastPrinted>2025-11-26T10:16:00Z</cp:lastPrinted>
  <dcterms:created xsi:type="dcterms:W3CDTF">2025-11-26T10:18:00Z</dcterms:created>
  <dcterms:modified xsi:type="dcterms:W3CDTF">2025-11-26T10:18:00Z</dcterms:modified>
</cp:coreProperties>
</file>