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1E446571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F2FE9" w:rsidRPr="00EF2FE9">
        <w:rPr>
          <w:rFonts w:ascii="Verdana" w:hAnsi="Verdana" w:cs="Arial"/>
          <w:b/>
          <w:sz w:val="18"/>
          <w:szCs w:val="18"/>
        </w:rPr>
        <w:t xml:space="preserve">dostawę chromatografu cieczowego HPLC dla </w:t>
      </w:r>
      <w:proofErr w:type="spellStart"/>
      <w:r w:rsidR="00EF2FE9" w:rsidRPr="00EF2FE9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EF2FE9" w:rsidRPr="00EF2FE9">
        <w:rPr>
          <w:rFonts w:ascii="Verdana" w:hAnsi="Verdana" w:cs="Arial"/>
          <w:b/>
          <w:sz w:val="18"/>
          <w:szCs w:val="18"/>
        </w:rPr>
        <w:t xml:space="preserve"> - KC-DE-zp.272-714/25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30418C4B" w:rsidR="00E6566C" w:rsidRDefault="00EF2FE9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chromatograf cieczowy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7FF93BAA" w:rsidR="00E6566C" w:rsidRDefault="000434BE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  <w:r w:rsidR="00E6566C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5DAFE512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0F79BBE0" w14:textId="0E4F7049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9E08B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15ABD78B" w14:textId="7229BD52" w:rsidR="00FB7C74" w:rsidRDefault="00D352EB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</w:r>
    </w:p>
    <w:p w14:paraId="4388AA60" w14:textId="77777777" w:rsidR="006A277D" w:rsidRDefault="006A277D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</w:p>
    <w:p w14:paraId="3F5494B5" w14:textId="77777777" w:rsidR="006A277D" w:rsidRDefault="006A277D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</w:p>
    <w:p w14:paraId="7CCFD2F5" w14:textId="77777777" w:rsidR="006A277D" w:rsidRPr="000E2177" w:rsidRDefault="006A277D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336C1987" w:rsidR="00D24B7D" w:rsidRPr="003C78AA" w:rsidRDefault="00D24B7D" w:rsidP="003B6F5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5CB28F1" w14:textId="5706C8BB" w:rsidR="006E37A2" w:rsidRPr="003B6F5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B8AF" w14:textId="72DE1916" w:rsidR="004A099F" w:rsidRPr="004A099F" w:rsidRDefault="004A099F" w:rsidP="004A099F">
    <w:pPr>
      <w:pStyle w:val="Nagwek"/>
      <w:rPr>
        <w:sz w:val="22"/>
      </w:rPr>
    </w:pPr>
  </w:p>
  <w:p w14:paraId="633DD0E3" w14:textId="77777777" w:rsidR="004A099F" w:rsidRPr="004A099F" w:rsidRDefault="004A099F" w:rsidP="004A099F">
    <w:pPr>
      <w:pStyle w:val="Nagwek"/>
      <w:rPr>
        <w:sz w:val="22"/>
      </w:rPr>
    </w:pPr>
  </w:p>
  <w:p w14:paraId="15134435" w14:textId="77777777" w:rsidR="004A099F" w:rsidRDefault="004A099F">
    <w:pPr>
      <w:pStyle w:val="Nagwek"/>
      <w:rPr>
        <w:sz w:val="22"/>
      </w:rPr>
    </w:pPr>
  </w:p>
  <w:p w14:paraId="068C632B" w14:textId="78ACB7C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434BE"/>
    <w:rsid w:val="0005028C"/>
    <w:rsid w:val="000704FC"/>
    <w:rsid w:val="00071CCC"/>
    <w:rsid w:val="000B731D"/>
    <w:rsid w:val="000D6134"/>
    <w:rsid w:val="000E09C7"/>
    <w:rsid w:val="000E2177"/>
    <w:rsid w:val="000F6589"/>
    <w:rsid w:val="00106636"/>
    <w:rsid w:val="00115CF3"/>
    <w:rsid w:val="00116EC6"/>
    <w:rsid w:val="00146904"/>
    <w:rsid w:val="001801DD"/>
    <w:rsid w:val="001871ED"/>
    <w:rsid w:val="001A2D28"/>
    <w:rsid w:val="001D4612"/>
    <w:rsid w:val="00207E98"/>
    <w:rsid w:val="00245005"/>
    <w:rsid w:val="00254CA8"/>
    <w:rsid w:val="002723B0"/>
    <w:rsid w:val="002B2C24"/>
    <w:rsid w:val="00315A4A"/>
    <w:rsid w:val="00365F57"/>
    <w:rsid w:val="003A7552"/>
    <w:rsid w:val="003B6F57"/>
    <w:rsid w:val="003C78AA"/>
    <w:rsid w:val="004112AF"/>
    <w:rsid w:val="004A099F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815F6"/>
    <w:rsid w:val="006A277D"/>
    <w:rsid w:val="006B5EFD"/>
    <w:rsid w:val="006C2FC0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F1C66"/>
    <w:rsid w:val="00915C93"/>
    <w:rsid w:val="00970FE4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014F0"/>
    <w:rsid w:val="00B77183"/>
    <w:rsid w:val="00B774DC"/>
    <w:rsid w:val="00B85D67"/>
    <w:rsid w:val="00BC06B2"/>
    <w:rsid w:val="00BF11D5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49B0"/>
    <w:rsid w:val="00EC0BEA"/>
    <w:rsid w:val="00EC3FCE"/>
    <w:rsid w:val="00EC41E9"/>
    <w:rsid w:val="00EE111A"/>
    <w:rsid w:val="00EE48AA"/>
    <w:rsid w:val="00EF2F96"/>
    <w:rsid w:val="00EF2FE9"/>
    <w:rsid w:val="00F00591"/>
    <w:rsid w:val="00F03BDB"/>
    <w:rsid w:val="00F51688"/>
    <w:rsid w:val="00F53146"/>
    <w:rsid w:val="00F91018"/>
    <w:rsid w:val="00FA0F30"/>
    <w:rsid w:val="00FA2320"/>
    <w:rsid w:val="00FA51A4"/>
    <w:rsid w:val="00FB7C74"/>
    <w:rsid w:val="00FD1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FD1B57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48</TotalTime>
  <Pages>2</Pages>
  <Words>512</Words>
  <Characters>4404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35</cp:revision>
  <cp:lastPrinted>1899-12-31T23:00:00Z</cp:lastPrinted>
  <dcterms:created xsi:type="dcterms:W3CDTF">2024-11-13T10:45:00Z</dcterms:created>
  <dcterms:modified xsi:type="dcterms:W3CDTF">2025-11-25T11:38:00Z</dcterms:modified>
</cp:coreProperties>
</file>