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B23585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DAF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2A7E407E" w:rsidR="00E84376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E308D0" w:rsidRPr="00E308D0">
        <w:rPr>
          <w:rFonts w:ascii="Verdana" w:hAnsi="Verdana"/>
          <w:b/>
          <w:bCs/>
        </w:rPr>
        <w:t xml:space="preserve">Usługa szkolenia SOLIDWORKS </w:t>
      </w:r>
      <w:proofErr w:type="spellStart"/>
      <w:r w:rsidR="00E308D0" w:rsidRPr="00E308D0">
        <w:rPr>
          <w:rFonts w:ascii="Verdana" w:hAnsi="Verdana"/>
          <w:b/>
          <w:bCs/>
        </w:rPr>
        <w:t>Flow</w:t>
      </w:r>
      <w:proofErr w:type="spellEnd"/>
      <w:r w:rsidR="00E308D0" w:rsidRPr="00E308D0">
        <w:rPr>
          <w:rFonts w:ascii="Verdana" w:hAnsi="Verdana"/>
          <w:b/>
          <w:bCs/>
        </w:rPr>
        <w:t xml:space="preserve"> </w:t>
      </w:r>
      <w:proofErr w:type="spellStart"/>
      <w:r w:rsidR="00E308D0" w:rsidRPr="00E308D0">
        <w:rPr>
          <w:rFonts w:ascii="Verdana" w:hAnsi="Verdana"/>
          <w:b/>
          <w:bCs/>
        </w:rPr>
        <w:t>Simulation</w:t>
      </w:r>
      <w:proofErr w:type="spellEnd"/>
      <w:r w:rsidR="00E308D0" w:rsidRPr="00E308D0">
        <w:rPr>
          <w:rFonts w:ascii="Verdana" w:hAnsi="Verdana"/>
          <w:b/>
          <w:bCs/>
        </w:rPr>
        <w:t xml:space="preserve"> dla 2 osób z </w:t>
      </w:r>
      <w:proofErr w:type="spellStart"/>
      <w:r w:rsidR="00E308D0" w:rsidRPr="00E308D0">
        <w:rPr>
          <w:rFonts w:ascii="Verdana" w:hAnsi="Verdana"/>
          <w:b/>
          <w:bCs/>
        </w:rPr>
        <w:t>WGGiIŚ</w:t>
      </w:r>
      <w:proofErr w:type="spellEnd"/>
      <w:r w:rsidR="00E308D0" w:rsidRPr="00E308D0">
        <w:rPr>
          <w:rFonts w:ascii="Verdana" w:hAnsi="Verdana"/>
          <w:b/>
          <w:bCs/>
        </w:rPr>
        <w:t>, w ramach projektu KOMPAS AGH - KC-DE-zp.272-617/25</w:t>
      </w:r>
      <w:r w:rsidR="00541F9A">
        <w:rPr>
          <w:rFonts w:ascii="Verdana" w:hAnsi="Verdana"/>
          <w:b/>
          <w:bCs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2201"/>
      </w:tblGrid>
      <w:tr w:rsidR="00E308D0" w:rsidRPr="001D740A" w14:paraId="2150988C" w14:textId="77777777" w:rsidTr="00CC12D6">
        <w:trPr>
          <w:trHeight w:val="210"/>
        </w:trPr>
        <w:tc>
          <w:tcPr>
            <w:tcW w:w="1701" w:type="dxa"/>
            <w:vAlign w:val="center"/>
          </w:tcPr>
          <w:p w14:paraId="60CFB7E1" w14:textId="77777777" w:rsidR="00E308D0" w:rsidRPr="001F3612" w:rsidRDefault="00E308D0" w:rsidP="00CC12D6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949" w:type="dxa"/>
            <w:tcBorders>
              <w:bottom w:val="nil"/>
            </w:tcBorders>
            <w:vAlign w:val="center"/>
          </w:tcPr>
          <w:p w14:paraId="1BCE29BA" w14:textId="77777777" w:rsidR="00E308D0" w:rsidRPr="00760791" w:rsidRDefault="00E308D0" w:rsidP="00CC12D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8.1.4 SWZ</w:t>
            </w:r>
          </w:p>
        </w:tc>
        <w:tc>
          <w:tcPr>
            <w:tcW w:w="2201" w:type="dxa"/>
            <w:vAlign w:val="center"/>
          </w:tcPr>
          <w:p w14:paraId="4F238921" w14:textId="77777777" w:rsidR="00E308D0" w:rsidRPr="001F3612" w:rsidRDefault="00E308D0" w:rsidP="00CC12D6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E308D0" w:rsidRPr="00DF3D15" w14:paraId="54C94E5E" w14:textId="77777777" w:rsidTr="00CC12D6">
        <w:trPr>
          <w:trHeight w:val="1286"/>
        </w:trPr>
        <w:tc>
          <w:tcPr>
            <w:tcW w:w="1701" w:type="dxa"/>
            <w:shd w:val="clear" w:color="auto" w:fill="auto"/>
          </w:tcPr>
          <w:p w14:paraId="2BF8F95E" w14:textId="77777777" w:rsidR="00E308D0" w:rsidRPr="002F6C4A" w:rsidRDefault="00E308D0" w:rsidP="00CC12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bookmarkStart w:id="0" w:name="_Hlk213149372"/>
          </w:p>
          <w:p w14:paraId="09836212" w14:textId="77777777" w:rsidR="00E308D0" w:rsidRPr="002F6C4A" w:rsidRDefault="00E308D0" w:rsidP="00CC12D6">
            <w:r w:rsidRPr="002F6C4A">
              <w:t>…………………..</w:t>
            </w:r>
          </w:p>
          <w:p w14:paraId="1055F4A1" w14:textId="77777777" w:rsidR="00E308D0" w:rsidRPr="002F6C4A" w:rsidRDefault="00E308D0" w:rsidP="00CC12D6"/>
          <w:p w14:paraId="4C967EC8" w14:textId="77777777" w:rsidR="00E308D0" w:rsidRPr="002F6C4A" w:rsidRDefault="00E308D0" w:rsidP="00CC12D6"/>
          <w:p w14:paraId="448AA4A2" w14:textId="77777777" w:rsidR="00E308D0" w:rsidRPr="002F6C4A" w:rsidRDefault="00E308D0" w:rsidP="00CC12D6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949" w:type="dxa"/>
          </w:tcPr>
          <w:p w14:paraId="15DABCDC" w14:textId="77777777" w:rsidR="00E308D0" w:rsidRPr="009324FE" w:rsidRDefault="00E308D0" w:rsidP="00CC12D6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038C0DE1" w14:textId="118C41FC" w:rsidR="00E308D0" w:rsidRPr="0069675E" w:rsidRDefault="00E308D0" w:rsidP="00CC12D6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W okresie ostatnich 3 lat </w:t>
            </w:r>
            <w:r w:rsidRPr="0069675E">
              <w:rPr>
                <w:sz w:val="22"/>
                <w:szCs w:val="22"/>
              </w:rPr>
              <w:t xml:space="preserve">przeprowadził </w:t>
            </w:r>
            <w:r>
              <w:rPr>
                <w:sz w:val="22"/>
                <w:szCs w:val="22"/>
              </w:rPr>
              <w:t xml:space="preserve">………… </w:t>
            </w:r>
            <w:r w:rsidRPr="00E308D0">
              <w:rPr>
                <w:i/>
                <w:sz w:val="18"/>
                <w:szCs w:val="18"/>
              </w:rPr>
              <w:t>(wpisać ilość szkoleń)</w:t>
            </w:r>
            <w:r w:rsidRPr="0069675E">
              <w:rPr>
                <w:sz w:val="22"/>
                <w:szCs w:val="22"/>
              </w:rPr>
              <w:t xml:space="preserve"> szkole</w:t>
            </w:r>
            <w:r>
              <w:rPr>
                <w:sz w:val="22"/>
                <w:szCs w:val="22"/>
              </w:rPr>
              <w:t>ń</w:t>
            </w:r>
            <w:r w:rsidRPr="0069675E">
              <w:rPr>
                <w:sz w:val="22"/>
                <w:szCs w:val="22"/>
              </w:rPr>
              <w:t xml:space="preserve"> z oprogramowania </w:t>
            </w:r>
            <w:proofErr w:type="spellStart"/>
            <w:r w:rsidRPr="0069675E">
              <w:rPr>
                <w:sz w:val="22"/>
                <w:szCs w:val="22"/>
              </w:rPr>
              <w:t>Solidworks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308D0">
              <w:rPr>
                <w:sz w:val="22"/>
                <w:szCs w:val="22"/>
              </w:rPr>
              <w:t>Flow</w:t>
            </w:r>
            <w:proofErr w:type="spellEnd"/>
            <w:r w:rsidRPr="00E308D0">
              <w:rPr>
                <w:sz w:val="22"/>
                <w:szCs w:val="22"/>
              </w:rPr>
              <w:t xml:space="preserve"> </w:t>
            </w:r>
            <w:proofErr w:type="spellStart"/>
            <w:r w:rsidRPr="00E308D0">
              <w:rPr>
                <w:sz w:val="22"/>
                <w:szCs w:val="22"/>
              </w:rPr>
              <w:t>Simulation</w:t>
            </w:r>
            <w:proofErr w:type="spellEnd"/>
            <w:r>
              <w:rPr>
                <w:sz w:val="22"/>
                <w:szCs w:val="22"/>
              </w:rPr>
              <w:t xml:space="preserve"> tj.:</w:t>
            </w:r>
          </w:p>
          <w:p w14:paraId="3265DAD3" w14:textId="58827222" w:rsidR="00E308D0" w:rsidRDefault="00E308D0" w:rsidP="00CC12D6">
            <w:pPr>
              <w:autoSpaceDN w:val="0"/>
              <w:spacing w:after="160" w:line="256" w:lineRule="auto"/>
              <w:contextualSpacing/>
              <w:jc w:val="both"/>
            </w:pPr>
            <w:r>
              <w:t xml:space="preserve">1) …………………….. </w:t>
            </w:r>
            <w:r w:rsidRPr="00E308D0">
              <w:rPr>
                <w:i/>
              </w:rPr>
              <w:t>(nazwa szkolenia)</w:t>
            </w:r>
          </w:p>
          <w:p w14:paraId="2EFD2EEE" w14:textId="3029CF07" w:rsidR="00E308D0" w:rsidRPr="00431178" w:rsidRDefault="00E308D0" w:rsidP="00CC12D6">
            <w:pPr>
              <w:autoSpaceDN w:val="0"/>
              <w:spacing w:after="160" w:line="256" w:lineRule="auto"/>
              <w:contextualSpacing/>
              <w:jc w:val="both"/>
            </w:pPr>
            <w:r>
              <w:t xml:space="preserve">2) …………………….. </w:t>
            </w:r>
            <w:r w:rsidRPr="00E308D0">
              <w:rPr>
                <w:i/>
              </w:rPr>
              <w:t>(nazwa szkolenia)</w:t>
            </w:r>
          </w:p>
        </w:tc>
        <w:tc>
          <w:tcPr>
            <w:tcW w:w="2201" w:type="dxa"/>
          </w:tcPr>
          <w:p w14:paraId="41FE3129" w14:textId="77777777" w:rsidR="00E308D0" w:rsidRPr="00B26774" w:rsidRDefault="00E308D0" w:rsidP="00CC12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FB0BD6C" w14:textId="77777777" w:rsidR="00E308D0" w:rsidRDefault="00E308D0" w:rsidP="00CC12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4A5FB5AB" w14:textId="77777777" w:rsidR="00E308D0" w:rsidRPr="00B26774" w:rsidRDefault="00E308D0" w:rsidP="00CC12D6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bookmarkEnd w:id="0"/>
      <w:tr w:rsidR="00E308D0" w:rsidRPr="00DF3D15" w14:paraId="2A450B57" w14:textId="77777777" w:rsidTr="00CC12D6">
        <w:trPr>
          <w:trHeight w:val="1286"/>
        </w:trPr>
        <w:tc>
          <w:tcPr>
            <w:tcW w:w="1701" w:type="dxa"/>
            <w:shd w:val="clear" w:color="auto" w:fill="auto"/>
          </w:tcPr>
          <w:p w14:paraId="46151EEC" w14:textId="77777777" w:rsidR="00E308D0" w:rsidRPr="002F6C4A" w:rsidRDefault="00E308D0" w:rsidP="00E308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3502212" w14:textId="77777777" w:rsidR="00E308D0" w:rsidRPr="002F6C4A" w:rsidRDefault="00E308D0" w:rsidP="00E308D0">
            <w:r w:rsidRPr="002F6C4A">
              <w:t>…………………..</w:t>
            </w:r>
          </w:p>
          <w:p w14:paraId="2437DA51" w14:textId="77777777" w:rsidR="00E308D0" w:rsidRPr="002F6C4A" w:rsidRDefault="00E308D0" w:rsidP="00E308D0"/>
          <w:p w14:paraId="0DBF1DBC" w14:textId="77777777" w:rsidR="00E308D0" w:rsidRPr="002F6C4A" w:rsidRDefault="00E308D0" w:rsidP="00E308D0"/>
          <w:p w14:paraId="4350ABB2" w14:textId="77E473A2" w:rsidR="00E308D0" w:rsidRPr="002F6C4A" w:rsidRDefault="00E308D0" w:rsidP="00E308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949" w:type="dxa"/>
          </w:tcPr>
          <w:p w14:paraId="123512DA" w14:textId="77777777" w:rsidR="00E308D0" w:rsidRPr="009324FE" w:rsidRDefault="00E308D0" w:rsidP="00E308D0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1920F88F" w14:textId="77777777" w:rsidR="00E308D0" w:rsidRPr="0069675E" w:rsidRDefault="00E308D0" w:rsidP="00E308D0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W okresie ostatnich 3 lat </w:t>
            </w:r>
            <w:r w:rsidRPr="0069675E">
              <w:rPr>
                <w:sz w:val="22"/>
                <w:szCs w:val="22"/>
              </w:rPr>
              <w:t xml:space="preserve">przeprowadził </w:t>
            </w:r>
            <w:r>
              <w:rPr>
                <w:sz w:val="22"/>
                <w:szCs w:val="22"/>
              </w:rPr>
              <w:t xml:space="preserve">………… </w:t>
            </w:r>
            <w:r w:rsidRPr="00E308D0">
              <w:rPr>
                <w:i/>
                <w:sz w:val="18"/>
                <w:szCs w:val="18"/>
              </w:rPr>
              <w:t>(wpisać ilość szkoleń)</w:t>
            </w:r>
            <w:r w:rsidRPr="0069675E">
              <w:rPr>
                <w:sz w:val="22"/>
                <w:szCs w:val="22"/>
              </w:rPr>
              <w:t xml:space="preserve"> szkole</w:t>
            </w:r>
            <w:r>
              <w:rPr>
                <w:sz w:val="22"/>
                <w:szCs w:val="22"/>
              </w:rPr>
              <w:t>ń</w:t>
            </w:r>
            <w:r w:rsidRPr="0069675E">
              <w:rPr>
                <w:sz w:val="22"/>
                <w:szCs w:val="22"/>
              </w:rPr>
              <w:t xml:space="preserve"> z oprogramowania </w:t>
            </w:r>
            <w:proofErr w:type="spellStart"/>
            <w:r w:rsidRPr="0069675E">
              <w:rPr>
                <w:sz w:val="22"/>
                <w:szCs w:val="22"/>
              </w:rPr>
              <w:t>Solidworks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308D0">
              <w:rPr>
                <w:sz w:val="22"/>
                <w:szCs w:val="22"/>
              </w:rPr>
              <w:t>Flow</w:t>
            </w:r>
            <w:proofErr w:type="spellEnd"/>
            <w:r w:rsidRPr="00E308D0">
              <w:rPr>
                <w:sz w:val="22"/>
                <w:szCs w:val="22"/>
              </w:rPr>
              <w:t xml:space="preserve"> </w:t>
            </w:r>
            <w:proofErr w:type="spellStart"/>
            <w:r w:rsidRPr="00E308D0">
              <w:rPr>
                <w:sz w:val="22"/>
                <w:szCs w:val="22"/>
              </w:rPr>
              <w:t>Simulation</w:t>
            </w:r>
            <w:proofErr w:type="spellEnd"/>
            <w:r>
              <w:rPr>
                <w:sz w:val="22"/>
                <w:szCs w:val="22"/>
              </w:rPr>
              <w:t xml:space="preserve"> tj.:</w:t>
            </w:r>
          </w:p>
          <w:p w14:paraId="20EC44BE" w14:textId="77777777" w:rsidR="00E308D0" w:rsidRDefault="00E308D0" w:rsidP="00E308D0">
            <w:pPr>
              <w:autoSpaceDN w:val="0"/>
              <w:spacing w:after="160" w:line="256" w:lineRule="auto"/>
              <w:contextualSpacing/>
              <w:jc w:val="both"/>
            </w:pPr>
            <w:r>
              <w:t xml:space="preserve">1) …………………….. </w:t>
            </w:r>
            <w:r w:rsidRPr="00E308D0">
              <w:rPr>
                <w:i/>
              </w:rPr>
              <w:t>(nazwa szkolenia)</w:t>
            </w:r>
          </w:p>
          <w:p w14:paraId="08D7959F" w14:textId="2315E8BE" w:rsidR="00E308D0" w:rsidRPr="009324FE" w:rsidRDefault="00E308D0" w:rsidP="00E308D0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  <w:r>
              <w:t xml:space="preserve">2) …………………….. </w:t>
            </w:r>
            <w:r w:rsidRPr="00E308D0">
              <w:rPr>
                <w:i/>
              </w:rPr>
              <w:t>(nazwa szkolenia)</w:t>
            </w:r>
          </w:p>
        </w:tc>
        <w:tc>
          <w:tcPr>
            <w:tcW w:w="2201" w:type="dxa"/>
          </w:tcPr>
          <w:p w14:paraId="1A8E91F3" w14:textId="77777777" w:rsidR="00E308D0" w:rsidRPr="00B26774" w:rsidRDefault="00E308D0" w:rsidP="00E308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A81D158" w14:textId="77777777" w:rsidR="00E308D0" w:rsidRDefault="00E308D0" w:rsidP="00E308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5193B2F4" w14:textId="11491468" w:rsidR="00E308D0" w:rsidRPr="00B26774" w:rsidRDefault="00E308D0" w:rsidP="00E308D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487CE50F" w14:textId="77777777" w:rsidR="00E308D0" w:rsidRPr="00A87FF1" w:rsidRDefault="00E308D0" w:rsidP="00BF7F00">
      <w:pPr>
        <w:tabs>
          <w:tab w:val="left" w:pos="0"/>
        </w:tabs>
        <w:jc w:val="both"/>
        <w:rPr>
          <w:rFonts w:ascii="Verdana" w:hAnsi="Verdana"/>
        </w:rPr>
      </w:pPr>
    </w:p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2061A16C" w14:textId="54662663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bookmarkStart w:id="1" w:name="_GoBack"/>
      <w:bookmarkEnd w:id="1"/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BF3EDE" w14:textId="77777777" w:rsidR="00A23B0A" w:rsidRDefault="00A23B0A">
      <w:r>
        <w:separator/>
      </w:r>
    </w:p>
  </w:endnote>
  <w:endnote w:type="continuationSeparator" w:id="0">
    <w:p w14:paraId="212BA4A6" w14:textId="77777777" w:rsidR="00A23B0A" w:rsidRDefault="00A2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8FDF6" w14:textId="77777777" w:rsidR="00A23B0A" w:rsidRDefault="00A23B0A">
      <w:r>
        <w:separator/>
      </w:r>
    </w:p>
  </w:footnote>
  <w:footnote w:type="continuationSeparator" w:id="0">
    <w:p w14:paraId="0425F9A2" w14:textId="77777777" w:rsidR="00A23B0A" w:rsidRDefault="00A23B0A">
      <w:r>
        <w:continuationSeparator/>
      </w:r>
    </w:p>
  </w:footnote>
  <w:footnote w:id="1">
    <w:p w14:paraId="49D03F8B" w14:textId="77777777" w:rsidR="00E308D0" w:rsidRPr="00E60B5C" w:rsidRDefault="00E308D0" w:rsidP="00E308D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35887681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643050E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bookmarkStart w:id="2" w:name="_Hlk195184849"/>
    <w:bookmarkStart w:id="3" w:name="_Hlk195184850"/>
    <w:bookmarkStart w:id="4" w:name="_Hlk195184911"/>
    <w:bookmarkStart w:id="5" w:name="_Hlk195184912"/>
    <w:bookmarkStart w:id="6" w:name="_Hlk195184913"/>
    <w:bookmarkStart w:id="7" w:name="_Hlk195184914"/>
    <w:bookmarkStart w:id="8" w:name="_Hlk195184941"/>
    <w:bookmarkStart w:id="9" w:name="_Hlk195184942"/>
    <w:r w:rsidRPr="00487DFE">
      <w:rPr>
        <w:rFonts w:ascii="Arial" w:hAnsi="Arial" w:cs="Arial"/>
        <w:noProof/>
      </w:rPr>
      <w:drawing>
        <wp:inline distT="0" distB="0" distL="0" distR="0" wp14:anchorId="4CB2FE2A" wp14:editId="09CD6076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F2FC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6FA421F" wp14:editId="69C75C0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2AE261" w14:textId="77777777" w:rsidR="007C1D3B" w:rsidRDefault="007C1D3B" w:rsidP="007C1D3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FA421F" id="Dowolny kształt: kształt 1" o:spid="_x0000_s1027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A2AE261" w14:textId="77777777" w:rsidR="007C1D3B" w:rsidRDefault="007C1D3B" w:rsidP="007C1D3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2"/>
  <w:bookmarkEnd w:id="3"/>
  <w:bookmarkEnd w:id="4"/>
  <w:bookmarkEnd w:id="5"/>
  <w:bookmarkEnd w:id="6"/>
  <w:bookmarkEnd w:id="7"/>
  <w:bookmarkEnd w:id="8"/>
  <w:bookmarkEnd w:id="9"/>
  <w:p w14:paraId="3EE75BA1" w14:textId="77777777" w:rsidR="007C1D3B" w:rsidRDefault="007C1D3B" w:rsidP="007C1D3B">
    <w:pPr>
      <w:pStyle w:val="Nagwek"/>
    </w:pPr>
  </w:p>
  <w:p w14:paraId="11EC7042" w14:textId="0C9076D8" w:rsidR="00C303B2" w:rsidRPr="00A844AF" w:rsidRDefault="00C303B2" w:rsidP="007C1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1F2DAF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E5A5B"/>
    <w:rsid w:val="002F6C4A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2264"/>
    <w:rsid w:val="004453E4"/>
    <w:rsid w:val="00452D41"/>
    <w:rsid w:val="00482A0B"/>
    <w:rsid w:val="004C1BB9"/>
    <w:rsid w:val="00517D50"/>
    <w:rsid w:val="00524354"/>
    <w:rsid w:val="00527F15"/>
    <w:rsid w:val="00540F34"/>
    <w:rsid w:val="00541F9A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1D3B"/>
    <w:rsid w:val="007C71CE"/>
    <w:rsid w:val="007F6736"/>
    <w:rsid w:val="00800586"/>
    <w:rsid w:val="00813382"/>
    <w:rsid w:val="008539D0"/>
    <w:rsid w:val="00856255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C7660"/>
    <w:rsid w:val="009E4F5D"/>
    <w:rsid w:val="009E7562"/>
    <w:rsid w:val="009F61B4"/>
    <w:rsid w:val="00A23B0A"/>
    <w:rsid w:val="00A62D59"/>
    <w:rsid w:val="00A64F19"/>
    <w:rsid w:val="00A84472"/>
    <w:rsid w:val="00A844AF"/>
    <w:rsid w:val="00A87FF1"/>
    <w:rsid w:val="00A96588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03B83"/>
    <w:rsid w:val="00D1547F"/>
    <w:rsid w:val="00D22664"/>
    <w:rsid w:val="00D67C47"/>
    <w:rsid w:val="00D93916"/>
    <w:rsid w:val="00DE7EDF"/>
    <w:rsid w:val="00E308D0"/>
    <w:rsid w:val="00E35DB9"/>
    <w:rsid w:val="00E57D8D"/>
    <w:rsid w:val="00E74DEC"/>
    <w:rsid w:val="00E84376"/>
    <w:rsid w:val="00E97FEE"/>
    <w:rsid w:val="00EA043D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1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2025-11-18T12:04:00Z</cp:lastPrinted>
  <dcterms:created xsi:type="dcterms:W3CDTF">2025-11-18T12:04:00Z</dcterms:created>
  <dcterms:modified xsi:type="dcterms:W3CDTF">2025-11-18T12:04:00Z</dcterms:modified>
</cp:coreProperties>
</file>