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A2050" w:rsidRDefault="00657A47" w:rsidP="000A2050">
      <w:pPr>
        <w:pStyle w:val="Nagwek4"/>
        <w:spacing w:after="480" w:line="240" w:lineRule="auto"/>
        <w:rPr>
          <w:bCs/>
          <w:i w:val="0"/>
          <w:sz w:val="20"/>
        </w:rPr>
      </w:pPr>
      <w:bookmarkStart w:id="0" w:name="_Hlk60301409"/>
      <w:r w:rsidRPr="000A2050">
        <w:rPr>
          <w:bCs/>
          <w:i w:val="0"/>
          <w:sz w:val="20"/>
        </w:rPr>
        <w:t xml:space="preserve">Załącznik nr </w:t>
      </w:r>
      <w:r w:rsidR="000A2050" w:rsidRPr="000A2050">
        <w:rPr>
          <w:bCs/>
          <w:i w:val="0"/>
          <w:sz w:val="20"/>
        </w:rPr>
        <w:t>3</w:t>
      </w:r>
      <w:r w:rsidR="007666D6" w:rsidRPr="000A205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0A2050" w:rsidTr="00467CA2">
        <w:tc>
          <w:tcPr>
            <w:tcW w:w="2800" w:type="dxa"/>
            <w:shd w:val="clear" w:color="auto" w:fill="auto"/>
          </w:tcPr>
          <w:p w:rsidR="00D520D3" w:rsidRPr="000A2050" w:rsidRDefault="00D520D3" w:rsidP="000A205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A205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A205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A2050" w:rsidRDefault="00D520D3" w:rsidP="000A20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0A2050" w:rsidRDefault="00D520D3" w:rsidP="000A20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A2050" w:rsidRDefault="00D520D3" w:rsidP="000A2050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A20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0A2050" w:rsidTr="00467CA2">
        <w:tc>
          <w:tcPr>
            <w:tcW w:w="2800" w:type="dxa"/>
            <w:shd w:val="clear" w:color="auto" w:fill="auto"/>
          </w:tcPr>
          <w:p w:rsidR="00D520D3" w:rsidRPr="000A2050" w:rsidRDefault="00D520D3" w:rsidP="000A205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A205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A2050" w:rsidRDefault="00D520D3" w:rsidP="000A20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0A2050" w:rsidRDefault="00D520D3" w:rsidP="000A20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A2050" w:rsidRDefault="00D520D3" w:rsidP="000A2050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A205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0A2050" w:rsidRDefault="00B62AD0" w:rsidP="000A2050">
      <w:pPr>
        <w:spacing w:after="360" w:line="240" w:lineRule="auto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A205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A2050" w:rsidRDefault="00053927" w:rsidP="000A2050">
            <w:pPr>
              <w:spacing w:before="24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205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0A2050" w:rsidRDefault="00053927" w:rsidP="000A2050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A205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A205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A20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A2050" w:rsidRDefault="0071340C" w:rsidP="000A2050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0A2050">
        <w:rPr>
          <w:rFonts w:ascii="Times New Roman" w:hAnsi="Times New Roman"/>
          <w:sz w:val="20"/>
          <w:szCs w:val="20"/>
        </w:rPr>
        <w:t xml:space="preserve"> ustawy </w:t>
      </w:r>
      <w:r w:rsidR="00EF3368" w:rsidRPr="000A205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2878D4" w:rsidRPr="000A2050">
        <w:rPr>
          <w:rFonts w:ascii="Times New Roman" w:hAnsi="Times New Roman"/>
          <w:sz w:val="20"/>
          <w:szCs w:val="20"/>
        </w:rPr>
        <w:t>(</w:t>
      </w:r>
      <w:proofErr w:type="spellStart"/>
      <w:r w:rsidR="002878D4" w:rsidRPr="000A2050">
        <w:rPr>
          <w:rFonts w:ascii="Times New Roman" w:hAnsi="Times New Roman"/>
          <w:sz w:val="20"/>
          <w:szCs w:val="20"/>
        </w:rPr>
        <w:t>t.j</w:t>
      </w:r>
      <w:proofErr w:type="spellEnd"/>
      <w:r w:rsidR="002878D4" w:rsidRPr="000A2050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2878D4" w:rsidRPr="000A2050">
        <w:rPr>
          <w:rFonts w:ascii="Times New Roman" w:hAnsi="Times New Roman"/>
          <w:sz w:val="20"/>
          <w:szCs w:val="20"/>
        </w:rPr>
        <w:t>późn</w:t>
      </w:r>
      <w:proofErr w:type="spellEnd"/>
      <w:r w:rsidR="002878D4" w:rsidRPr="000A2050">
        <w:rPr>
          <w:rFonts w:ascii="Times New Roman" w:hAnsi="Times New Roman"/>
          <w:sz w:val="20"/>
          <w:szCs w:val="20"/>
        </w:rPr>
        <w:t>. zm.)</w:t>
      </w:r>
      <w:r w:rsidR="00E27ABB"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0A20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0A2050" w:rsidTr="00467CA2">
        <w:tc>
          <w:tcPr>
            <w:tcW w:w="2269" w:type="dxa"/>
            <w:shd w:val="clear" w:color="auto" w:fill="auto"/>
          </w:tcPr>
          <w:p w:rsidR="00D520D3" w:rsidRPr="000A2050" w:rsidRDefault="00D520D3" w:rsidP="000A205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A20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A2050" w:rsidRDefault="002878D4" w:rsidP="000A205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latach 2026-2027</w:t>
            </w:r>
            <w:r w:rsidR="00D520D3" w:rsidRPr="000A20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878D4" w:rsidRPr="000A2050" w:rsidTr="00504145">
        <w:tc>
          <w:tcPr>
            <w:tcW w:w="2269" w:type="dxa"/>
            <w:shd w:val="clear" w:color="auto" w:fill="auto"/>
          </w:tcPr>
          <w:p w:rsidR="002878D4" w:rsidRPr="000A2050" w:rsidRDefault="002878D4" w:rsidP="000A205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A20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78D4" w:rsidRPr="000A2050" w:rsidRDefault="002878D4" w:rsidP="000A205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A20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ZP.271.54.2025</w:t>
            </w:r>
          </w:p>
        </w:tc>
      </w:tr>
    </w:tbl>
    <w:p w:rsidR="00DC652A" w:rsidRPr="000A2050" w:rsidRDefault="002878D4" w:rsidP="000A2050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0A205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0A2050" w:rsidRDefault="00DC652A" w:rsidP="000A20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A2050" w:rsidRDefault="00D520D3" w:rsidP="000A20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0A205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0A205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0A2050" w:rsidRDefault="0071340C" w:rsidP="000A205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0A2050" w:rsidRDefault="0071340C" w:rsidP="000A205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0A2050" w:rsidRDefault="0071340C" w:rsidP="000A20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A2050" w:rsidRDefault="00D520D3" w:rsidP="000A20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0A205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0A205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0A2050" w:rsidRDefault="0071340C" w:rsidP="000A2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0A2050" w:rsidRDefault="0071340C" w:rsidP="000A2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0A2050" w:rsidRDefault="00CB29AC" w:rsidP="000A205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0A20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0A205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0A2050" w:rsidRDefault="0093388F" w:rsidP="000A20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0A205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0A205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0A2050" w:rsidRDefault="0093388F" w:rsidP="000A205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0A2050" w:rsidRDefault="0093388F" w:rsidP="000A20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0A2050" w:rsidRDefault="0093388F" w:rsidP="000A205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A2050" w:rsidRDefault="00CB29AC" w:rsidP="000A20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0A2050" w:rsidRDefault="00CB29AC" w:rsidP="000A205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0A2050" w:rsidRDefault="0093388F" w:rsidP="000A20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0A205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0A2050" w:rsidRDefault="00830970" w:rsidP="000A205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A205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0A2050" w:rsidTr="00467CA2">
        <w:tc>
          <w:tcPr>
            <w:tcW w:w="2660" w:type="dxa"/>
            <w:shd w:val="clear" w:color="auto" w:fill="auto"/>
          </w:tcPr>
          <w:p w:rsidR="00D520D3" w:rsidRPr="000A205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D520D3" w:rsidRPr="000A2050" w:rsidRDefault="005836A3" w:rsidP="002878D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0A2050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  <w:r w:rsidR="00D520D3" w:rsidRPr="000A2050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>[</w:t>
            </w:r>
            <w:r w:rsidR="002878D4" w:rsidRPr="000A2050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="00D520D3" w:rsidRPr="000A2050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0A2050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>podmiotu udostępniającego zasoby</w:t>
            </w:r>
            <w:r w:rsidR="00D520D3" w:rsidRPr="000A2050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0A205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0A205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862" w:rsidRDefault="007B0862" w:rsidP="00025386">
      <w:pPr>
        <w:spacing w:after="0" w:line="240" w:lineRule="auto"/>
      </w:pPr>
      <w:r>
        <w:separator/>
      </w:r>
    </w:p>
  </w:endnote>
  <w:endnote w:type="continuationSeparator" w:id="0">
    <w:p w:rsidR="007B0862" w:rsidRDefault="007B08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8D4" w:rsidRDefault="002878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8D4" w:rsidRDefault="002878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862" w:rsidRDefault="007B0862" w:rsidP="00025386">
      <w:pPr>
        <w:spacing w:after="0" w:line="240" w:lineRule="auto"/>
      </w:pPr>
      <w:r>
        <w:separator/>
      </w:r>
    </w:p>
  </w:footnote>
  <w:footnote w:type="continuationSeparator" w:id="0">
    <w:p w:rsidR="007B0862" w:rsidRDefault="007B08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8D4" w:rsidRDefault="002878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8D4" w:rsidRDefault="002878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8D4" w:rsidRDefault="002878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8D4"/>
    <w:rsid w:val="00025386"/>
    <w:rsid w:val="000423B9"/>
    <w:rsid w:val="00053927"/>
    <w:rsid w:val="00066C44"/>
    <w:rsid w:val="0006722E"/>
    <w:rsid w:val="00071D4C"/>
    <w:rsid w:val="00084786"/>
    <w:rsid w:val="000A2050"/>
    <w:rsid w:val="0016158F"/>
    <w:rsid w:val="001C2314"/>
    <w:rsid w:val="00213980"/>
    <w:rsid w:val="002878D4"/>
    <w:rsid w:val="004374F2"/>
    <w:rsid w:val="00460705"/>
    <w:rsid w:val="00467CA2"/>
    <w:rsid w:val="00485239"/>
    <w:rsid w:val="004E27D7"/>
    <w:rsid w:val="0055145C"/>
    <w:rsid w:val="005624D8"/>
    <w:rsid w:val="005836A3"/>
    <w:rsid w:val="00620476"/>
    <w:rsid w:val="00657A47"/>
    <w:rsid w:val="0071340C"/>
    <w:rsid w:val="00745A44"/>
    <w:rsid w:val="007666D6"/>
    <w:rsid w:val="007B0862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2025-11-24T14:57:00Z</cp:lastPrinted>
  <dcterms:created xsi:type="dcterms:W3CDTF">2025-11-24T14:57:00Z</dcterms:created>
  <dcterms:modified xsi:type="dcterms:W3CDTF">2025-11-24T14:57:00Z</dcterms:modified>
</cp:coreProperties>
</file>