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EA58A" w14:textId="77777777" w:rsidR="009432A1" w:rsidRPr="009432A1" w:rsidRDefault="000F16D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F16DF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F16DF">
        <w:rPr>
          <w:rFonts w:ascii="Arial" w:hAnsi="Arial" w:cs="Arial"/>
          <w:sz w:val="24"/>
          <w:szCs w:val="24"/>
        </w:rPr>
        <w:t>2025-11-26</w:t>
      </w:r>
    </w:p>
    <w:p w14:paraId="56517F0A" w14:textId="77777777" w:rsidR="009432A1" w:rsidRPr="009432A1" w:rsidRDefault="000F16D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F16D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F838FA8" w14:textId="77777777" w:rsidR="009432A1" w:rsidRPr="009432A1" w:rsidRDefault="000F16D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F16DF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F16DF">
        <w:rPr>
          <w:rFonts w:ascii="Arial" w:hAnsi="Arial" w:cs="Arial"/>
          <w:sz w:val="24"/>
          <w:szCs w:val="24"/>
        </w:rPr>
        <w:t>66</w:t>
      </w:r>
    </w:p>
    <w:p w14:paraId="452ADE85" w14:textId="77777777" w:rsidR="009432A1" w:rsidRPr="009432A1" w:rsidRDefault="000F16DF" w:rsidP="009432A1">
      <w:pPr>
        <w:rPr>
          <w:rFonts w:ascii="Arial" w:hAnsi="Arial" w:cs="Arial"/>
          <w:sz w:val="24"/>
          <w:szCs w:val="24"/>
        </w:rPr>
      </w:pPr>
      <w:r w:rsidRPr="000F16DF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F16DF">
        <w:rPr>
          <w:rFonts w:ascii="Arial" w:hAnsi="Arial" w:cs="Arial"/>
          <w:sz w:val="24"/>
          <w:szCs w:val="24"/>
        </w:rPr>
        <w:t>Kraków</w:t>
      </w:r>
    </w:p>
    <w:p w14:paraId="18A780E4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0865DF" w14:textId="2F0EBE14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39EBEF5" w14:textId="6DC60D8F" w:rsidR="00973407" w:rsidRPr="009432A1" w:rsidRDefault="00973407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SZP-271-53/25.1136.EJK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06C878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38FAF1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2FFF527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E98F069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C4BC1DC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FA3BE5F" w14:textId="77777777" w:rsidTr="00A652DF">
        <w:tc>
          <w:tcPr>
            <w:tcW w:w="2269" w:type="dxa"/>
            <w:shd w:val="clear" w:color="auto" w:fill="auto"/>
          </w:tcPr>
          <w:p w14:paraId="61590D54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614BBF" w14:textId="0D12CE74" w:rsidR="009432A1" w:rsidRPr="004E4B64" w:rsidRDefault="000F16D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16DF">
              <w:rPr>
                <w:rFonts w:ascii="Arial" w:hAnsi="Arial" w:cs="Arial"/>
                <w:bCs/>
                <w:sz w:val="24"/>
                <w:szCs w:val="24"/>
              </w:rPr>
              <w:t>Przebudowa pomieszczeń II i III piętra oraz  pomieszczenia parteru budynku na os. Młodości 11 na potrzeby poradni specjalistycznych Szpitala Specjalistycznego im. Stefana Żeromskiego SP ZOZ w Krakowie.</w:t>
            </w:r>
          </w:p>
        </w:tc>
      </w:tr>
      <w:tr w:rsidR="000F16DF" w:rsidRPr="004E4B64" w14:paraId="7A8CD55B" w14:textId="77777777" w:rsidTr="001959A0">
        <w:tc>
          <w:tcPr>
            <w:tcW w:w="2269" w:type="dxa"/>
            <w:shd w:val="clear" w:color="auto" w:fill="auto"/>
          </w:tcPr>
          <w:p w14:paraId="67CB1023" w14:textId="77777777" w:rsidR="000F16DF" w:rsidRPr="004E4B64" w:rsidRDefault="000F16DF" w:rsidP="001959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36EF72" w14:textId="77777777" w:rsidR="000F16DF" w:rsidRPr="004E4B64" w:rsidRDefault="000F16DF" w:rsidP="001959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16DF">
              <w:rPr>
                <w:rFonts w:ascii="Arial" w:hAnsi="Arial" w:cs="Arial"/>
                <w:bCs/>
                <w:sz w:val="24"/>
                <w:szCs w:val="24"/>
              </w:rPr>
              <w:t>SZP-271-53/25</w:t>
            </w:r>
          </w:p>
        </w:tc>
      </w:tr>
    </w:tbl>
    <w:p w14:paraId="07E20876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F16DF" w:rsidRPr="000F16DF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056B48D9" w14:textId="77777777" w:rsidR="0069085C" w:rsidRPr="00382A4A" w:rsidRDefault="000F16D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F16DF">
        <w:rPr>
          <w:rFonts w:ascii="Arial" w:hAnsi="Arial" w:cs="Arial"/>
          <w:b/>
          <w:sz w:val="24"/>
          <w:szCs w:val="24"/>
        </w:rPr>
        <w:t>1 100 000.00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FD6663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F1C9E2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7EC2B5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A477508" w14:textId="450112F3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5540C486" w14:textId="5E659789" w:rsidR="00973407" w:rsidRPr="009432A1" w:rsidRDefault="00973407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973407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2C57E" w14:textId="77777777" w:rsidR="00BE505E" w:rsidRDefault="00BE505E">
      <w:r>
        <w:separator/>
      </w:r>
    </w:p>
  </w:endnote>
  <w:endnote w:type="continuationSeparator" w:id="0">
    <w:p w14:paraId="7E37055F" w14:textId="77777777" w:rsidR="00BE505E" w:rsidRDefault="00BE5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CCE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52D8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313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72CE56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F2A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7CBB13" w14:textId="77777777" w:rsidR="009F189D" w:rsidRDefault="009F189D">
    <w:pPr>
      <w:pStyle w:val="Stopka"/>
      <w:tabs>
        <w:tab w:val="clear" w:pos="4536"/>
      </w:tabs>
      <w:jc w:val="center"/>
    </w:pPr>
  </w:p>
  <w:p w14:paraId="6821B0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309BB" w14:textId="77777777" w:rsidR="00BE505E" w:rsidRDefault="00BE505E">
      <w:r>
        <w:separator/>
      </w:r>
    </w:p>
  </w:footnote>
  <w:footnote w:type="continuationSeparator" w:id="0">
    <w:p w14:paraId="39C1504F" w14:textId="77777777" w:rsidR="00BE505E" w:rsidRDefault="00BE5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60CF4" w14:textId="77777777" w:rsidR="000F16DF" w:rsidRDefault="000F16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94026" w14:textId="77777777" w:rsidR="000F16DF" w:rsidRDefault="000F16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48F08" w14:textId="77777777" w:rsidR="000F16DF" w:rsidRDefault="000F16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05E"/>
    <w:rsid w:val="00007727"/>
    <w:rsid w:val="00017720"/>
    <w:rsid w:val="00035488"/>
    <w:rsid w:val="000D7F25"/>
    <w:rsid w:val="000E00E5"/>
    <w:rsid w:val="000F16DF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73407"/>
    <w:rsid w:val="009D19BD"/>
    <w:rsid w:val="009F189D"/>
    <w:rsid w:val="00A652DF"/>
    <w:rsid w:val="00A80738"/>
    <w:rsid w:val="00B426D2"/>
    <w:rsid w:val="00BE505E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47EE8F"/>
  <w15:chartTrackingRefBased/>
  <w15:docId w15:val="{0ED77062-5C61-440C-90E8-BEAB47037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2025-11-26T07:48:00Z</dcterms:created>
  <dcterms:modified xsi:type="dcterms:W3CDTF">2025-11-26T07:51:00Z</dcterms:modified>
</cp:coreProperties>
</file>