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68CE" w14:textId="05C39458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2025-</w:t>
      </w:r>
      <w:r w:rsidR="003B7696">
        <w:rPr>
          <w:rFonts w:ascii="Arial" w:hAnsi="Arial" w:cs="Arial"/>
        </w:rPr>
        <w:t>11-25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385F0488" w:rsidR="002716AD" w:rsidRPr="00524B34" w:rsidRDefault="003B7696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</w:t>
      </w:r>
      <w:r w:rsidR="002716AD">
        <w:rPr>
          <w:rFonts w:ascii="Arial" w:hAnsi="Arial" w:cs="Arial"/>
          <w:bCs/>
          <w:sz w:val="18"/>
          <w:szCs w:val="18"/>
        </w:rPr>
        <w:t>ZP-271-31/25 – 1</w:t>
      </w:r>
      <w:r>
        <w:rPr>
          <w:rFonts w:ascii="Arial" w:hAnsi="Arial" w:cs="Arial"/>
          <w:bCs/>
          <w:sz w:val="18"/>
          <w:szCs w:val="18"/>
        </w:rPr>
        <w:t>131</w:t>
      </w:r>
      <w:r w:rsidR="002716AD">
        <w:rPr>
          <w:rFonts w:ascii="Arial" w:hAnsi="Arial" w:cs="Arial"/>
          <w:bCs/>
          <w:sz w:val="18"/>
          <w:szCs w:val="18"/>
        </w:rPr>
        <w:t>.MM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21BED2A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0A3D9BC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28DA870" w14:textId="77777777" w:rsidTr="00081D13">
        <w:tc>
          <w:tcPr>
            <w:tcW w:w="2269" w:type="dxa"/>
            <w:shd w:val="clear" w:color="auto" w:fill="auto"/>
          </w:tcPr>
          <w:p w14:paraId="3B6A69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C4D0A36" w14:textId="77777777" w:rsidR="00081D13" w:rsidRPr="00353FDC" w:rsidRDefault="008D496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8D496B" w:rsidRPr="00353FDC" w14:paraId="7D51A7B2" w14:textId="77777777" w:rsidTr="00794E65">
        <w:tc>
          <w:tcPr>
            <w:tcW w:w="2269" w:type="dxa"/>
            <w:shd w:val="clear" w:color="auto" w:fill="auto"/>
          </w:tcPr>
          <w:p w14:paraId="7F839D09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72C65FE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4471D39" w14:textId="48B9D71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D496B" w:rsidRPr="008D496B">
        <w:rPr>
          <w:rFonts w:ascii="Arial" w:hAnsi="Arial" w:cs="Arial"/>
        </w:rPr>
        <w:t>(</w:t>
      </w:r>
      <w:proofErr w:type="spellStart"/>
      <w:r w:rsidR="008D496B" w:rsidRPr="008D496B">
        <w:rPr>
          <w:rFonts w:ascii="Arial" w:hAnsi="Arial" w:cs="Arial"/>
        </w:rPr>
        <w:t>t.j</w:t>
      </w:r>
      <w:proofErr w:type="spellEnd"/>
      <w:r w:rsidR="008D496B" w:rsidRPr="008D496B">
        <w:rPr>
          <w:rFonts w:ascii="Arial" w:hAnsi="Arial" w:cs="Arial"/>
        </w:rPr>
        <w:t>. Dz. U. z 2024 poz. 1320</w:t>
      </w:r>
      <w:r w:rsidR="002716AD">
        <w:rPr>
          <w:rFonts w:ascii="Arial" w:hAnsi="Arial" w:cs="Arial"/>
        </w:rPr>
        <w:t xml:space="preserve"> z późn.zm.</w:t>
      </w:r>
      <w:r w:rsidR="008D496B" w:rsidRPr="008D496B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D496B" w:rsidRPr="00E1738E" w14:paraId="33BFCC2B" w14:textId="77777777" w:rsidTr="00794E65">
        <w:trPr>
          <w:cantSplit/>
        </w:trPr>
        <w:tc>
          <w:tcPr>
            <w:tcW w:w="10080" w:type="dxa"/>
          </w:tcPr>
          <w:p w14:paraId="5738D6FE" w14:textId="77777777" w:rsidR="008D496B" w:rsidRDefault="008D496B" w:rsidP="00794E6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D496B">
              <w:rPr>
                <w:rFonts w:ascii="Arial" w:hAnsi="Arial" w:cs="Arial"/>
                <w:b/>
              </w:rPr>
              <w:t>NIRO Spółka z ograniczoną odpowiedzialnością</w:t>
            </w:r>
          </w:p>
          <w:p w14:paraId="3A9CAC75" w14:textId="77777777" w:rsidR="008D496B" w:rsidRPr="00AC1F4A" w:rsidRDefault="008D496B" w:rsidP="00794E6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D496B">
              <w:rPr>
                <w:rFonts w:ascii="Arial" w:hAnsi="Arial" w:cs="Arial"/>
                <w:bCs/>
              </w:rPr>
              <w:t>Ścinawska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D496B">
              <w:rPr>
                <w:rFonts w:ascii="Arial" w:hAnsi="Arial" w:cs="Arial"/>
                <w:bCs/>
              </w:rPr>
              <w:t>37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790EAB5" w14:textId="77777777" w:rsidR="008D496B" w:rsidRPr="00E1738E" w:rsidRDefault="008D496B" w:rsidP="00794E6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59-300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D496B">
              <w:rPr>
                <w:rFonts w:ascii="Arial" w:hAnsi="Arial" w:cs="Arial"/>
                <w:bCs/>
              </w:rPr>
              <w:t>Lubin</w:t>
            </w:r>
          </w:p>
          <w:p w14:paraId="7D88F24C" w14:textId="77777777" w:rsidR="008D496B" w:rsidRPr="00BC506C" w:rsidRDefault="008D496B" w:rsidP="00794E6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D496B">
              <w:rPr>
                <w:rFonts w:ascii="Arial" w:hAnsi="Arial" w:cs="Arial"/>
                <w:b/>
              </w:rPr>
              <w:t>15 317 349.24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9C457EE" w14:textId="77777777" w:rsidR="008D496B" w:rsidRPr="00E1738E" w:rsidRDefault="008D496B" w:rsidP="00794E6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C6E04ED" w14:textId="1C7D6061" w:rsidR="008D496B" w:rsidRPr="00E1738E" w:rsidRDefault="008D496B" w:rsidP="00794E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D496B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90%, rodzaj opakowań 10%</w:t>
            </w:r>
            <w:r w:rsidR="002716AD">
              <w:rPr>
                <w:rFonts w:ascii="Arial" w:hAnsi="Arial" w:cs="Arial"/>
              </w:rPr>
              <w:t>.</w:t>
            </w:r>
          </w:p>
        </w:tc>
      </w:tr>
    </w:tbl>
    <w:p w14:paraId="60085FD1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701"/>
        <w:gridCol w:w="1701"/>
        <w:gridCol w:w="2551"/>
      </w:tblGrid>
      <w:tr w:rsidR="002716AD" w:rsidRPr="008567C7" w14:paraId="2E1056C3" w14:textId="77777777" w:rsidTr="002716A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C50B8BB" w14:textId="77777777" w:rsidR="002716AD" w:rsidRPr="00553EDC" w:rsidRDefault="002716A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FCBB5AC" w14:textId="77777777" w:rsidR="002716AD" w:rsidRPr="00553EDC" w:rsidRDefault="002716A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5057C39" w14:textId="77777777" w:rsidR="002716AD" w:rsidRPr="00553EDC" w:rsidRDefault="002716A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D496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E7B708B" w14:textId="77777777" w:rsidR="002716AD" w:rsidRPr="00553EDC" w:rsidRDefault="002716A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D496B">
              <w:rPr>
                <w:rFonts w:ascii="Arial" w:hAnsi="Arial" w:cs="Arial"/>
                <w:bCs/>
                <w:sz w:val="24"/>
                <w:szCs w:val="24"/>
              </w:rPr>
              <w:t>Rodzaj opakowań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17058ED" w14:textId="77777777" w:rsidR="002716AD" w:rsidRPr="00553EDC" w:rsidRDefault="002716A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716AD" w:rsidRPr="008567C7" w14:paraId="373E4D87" w14:textId="77777777" w:rsidTr="002716AD">
        <w:tc>
          <w:tcPr>
            <w:tcW w:w="851" w:type="dxa"/>
            <w:vAlign w:val="center"/>
          </w:tcPr>
          <w:p w14:paraId="43DD4870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77" w:type="dxa"/>
            <w:vAlign w:val="center"/>
          </w:tcPr>
          <w:p w14:paraId="1B30C31C" w14:textId="77777777" w:rsidR="002716AD" w:rsidRPr="00553EDC" w:rsidRDefault="002716AD" w:rsidP="00794E6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D496B">
              <w:rPr>
                <w:rFonts w:ascii="Arial" w:hAnsi="Arial" w:cs="Arial"/>
                <w:b/>
                <w:sz w:val="22"/>
                <w:szCs w:val="22"/>
              </w:rPr>
              <w:t>NIRO Spółka z ograniczoną odpowiedzialnością</w:t>
            </w:r>
          </w:p>
          <w:p w14:paraId="38B9DB85" w14:textId="77777777" w:rsidR="002716AD" w:rsidRPr="00553EDC" w:rsidRDefault="002716AD" w:rsidP="00794E6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Ścinawska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D2748B2" w14:textId="77777777" w:rsidR="002716AD" w:rsidRPr="00553EDC" w:rsidRDefault="002716AD" w:rsidP="00794E6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59-300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Lubin</w:t>
            </w:r>
          </w:p>
        </w:tc>
        <w:tc>
          <w:tcPr>
            <w:tcW w:w="1701" w:type="dxa"/>
            <w:vAlign w:val="center"/>
          </w:tcPr>
          <w:p w14:paraId="771CA429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701" w:type="dxa"/>
            <w:vAlign w:val="center"/>
          </w:tcPr>
          <w:p w14:paraId="20D2AE62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551" w:type="dxa"/>
            <w:vAlign w:val="center"/>
          </w:tcPr>
          <w:p w14:paraId="089E2D58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6AD" w:rsidRPr="008567C7" w14:paraId="23DF7E29" w14:textId="77777777" w:rsidTr="002716AD">
        <w:tc>
          <w:tcPr>
            <w:tcW w:w="851" w:type="dxa"/>
            <w:vAlign w:val="center"/>
          </w:tcPr>
          <w:p w14:paraId="6C311599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32167B74" w14:textId="77777777" w:rsidR="002716AD" w:rsidRPr="00553EDC" w:rsidRDefault="002716AD" w:rsidP="00794E6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D496B">
              <w:rPr>
                <w:rFonts w:ascii="Arial" w:hAnsi="Arial" w:cs="Arial"/>
                <w:b/>
                <w:sz w:val="22"/>
                <w:szCs w:val="22"/>
              </w:rPr>
              <w:t>Catermed</w:t>
            </w:r>
            <w:proofErr w:type="spellEnd"/>
            <w:r w:rsidRPr="008D496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238AE822" w14:textId="77777777" w:rsidR="002716AD" w:rsidRPr="00553EDC" w:rsidRDefault="002716AD" w:rsidP="00794E6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Traktorowa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126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2F835C6" w14:textId="77777777" w:rsidR="002716AD" w:rsidRPr="00553EDC" w:rsidRDefault="002716AD" w:rsidP="00794E6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91-204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701" w:type="dxa"/>
            <w:vAlign w:val="center"/>
          </w:tcPr>
          <w:p w14:paraId="2733A31B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73,92</w:t>
            </w:r>
          </w:p>
        </w:tc>
        <w:tc>
          <w:tcPr>
            <w:tcW w:w="1701" w:type="dxa"/>
            <w:vAlign w:val="center"/>
          </w:tcPr>
          <w:p w14:paraId="030502CD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551" w:type="dxa"/>
            <w:vAlign w:val="center"/>
          </w:tcPr>
          <w:p w14:paraId="327A9629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83,92</w:t>
            </w:r>
          </w:p>
        </w:tc>
      </w:tr>
      <w:tr w:rsidR="002716AD" w:rsidRPr="008567C7" w14:paraId="67E1D15C" w14:textId="77777777" w:rsidTr="002716AD">
        <w:tc>
          <w:tcPr>
            <w:tcW w:w="851" w:type="dxa"/>
            <w:vAlign w:val="center"/>
          </w:tcPr>
          <w:p w14:paraId="4FF7A783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6AE22467" w14:textId="77777777" w:rsidR="002716AD" w:rsidRPr="00553EDC" w:rsidRDefault="002716AD" w:rsidP="00794E6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D496B">
              <w:rPr>
                <w:rFonts w:ascii="Arial" w:hAnsi="Arial" w:cs="Arial"/>
                <w:b/>
                <w:sz w:val="22"/>
                <w:szCs w:val="22"/>
              </w:rPr>
              <w:t>Wojciech Dubiel Poler</w:t>
            </w:r>
          </w:p>
          <w:p w14:paraId="009B7F21" w14:textId="77777777" w:rsidR="002716AD" w:rsidRPr="00553EDC" w:rsidRDefault="002716AD" w:rsidP="00794E6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Pilotów 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/19</w:t>
            </w:r>
          </w:p>
          <w:p w14:paraId="6868C444" w14:textId="77777777" w:rsidR="002716AD" w:rsidRPr="00553EDC" w:rsidRDefault="002716AD" w:rsidP="00794E6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D496B">
              <w:rPr>
                <w:rFonts w:ascii="Arial" w:hAnsi="Arial" w:cs="Arial"/>
                <w:bCs/>
                <w:sz w:val="22"/>
                <w:szCs w:val="22"/>
              </w:rPr>
              <w:t>31-462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D496B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701" w:type="dxa"/>
            <w:vAlign w:val="center"/>
          </w:tcPr>
          <w:p w14:paraId="163E5626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70,93</w:t>
            </w:r>
          </w:p>
        </w:tc>
        <w:tc>
          <w:tcPr>
            <w:tcW w:w="1701" w:type="dxa"/>
            <w:vAlign w:val="center"/>
          </w:tcPr>
          <w:p w14:paraId="707BAEE4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2551" w:type="dxa"/>
            <w:vAlign w:val="center"/>
          </w:tcPr>
          <w:p w14:paraId="729F6490" w14:textId="77777777" w:rsidR="002716AD" w:rsidRPr="00553EDC" w:rsidRDefault="002716AD" w:rsidP="00794E6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496B">
              <w:rPr>
                <w:rFonts w:ascii="Arial" w:hAnsi="Arial" w:cs="Arial"/>
                <w:sz w:val="22"/>
                <w:szCs w:val="22"/>
              </w:rPr>
              <w:t xml:space="preserve">  80,93</w:t>
            </w:r>
          </w:p>
        </w:tc>
      </w:tr>
    </w:tbl>
    <w:p w14:paraId="5D29A9BC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261800B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70512490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2D91D6B7" w14:textId="6FF459AE" w:rsidR="00EB448C" w:rsidRPr="00081D13" w:rsidRDefault="00EB448C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  <w:bookmarkEnd w:id="0"/>
    </w:p>
    <w:sectPr w:rsidR="00EB448C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82205" w14:textId="77777777" w:rsidR="003F3D06" w:rsidRDefault="003F3D06">
      <w:r>
        <w:separator/>
      </w:r>
    </w:p>
  </w:endnote>
  <w:endnote w:type="continuationSeparator" w:id="0">
    <w:p w14:paraId="675562AC" w14:textId="77777777" w:rsidR="003F3D06" w:rsidRDefault="003F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AA402" w14:textId="77777777" w:rsidR="003F3D06" w:rsidRDefault="003F3D06">
      <w:r>
        <w:separator/>
      </w:r>
    </w:p>
  </w:footnote>
  <w:footnote w:type="continuationSeparator" w:id="0">
    <w:p w14:paraId="115C799F" w14:textId="77777777" w:rsidR="003F3D06" w:rsidRDefault="003F3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AE"/>
    <w:rsid w:val="00005838"/>
    <w:rsid w:val="00022322"/>
    <w:rsid w:val="00042497"/>
    <w:rsid w:val="00081D13"/>
    <w:rsid w:val="000C1E6F"/>
    <w:rsid w:val="000E4E56"/>
    <w:rsid w:val="001A1468"/>
    <w:rsid w:val="001B7815"/>
    <w:rsid w:val="001E4FCC"/>
    <w:rsid w:val="001E74B7"/>
    <w:rsid w:val="002716AD"/>
    <w:rsid w:val="002A0D82"/>
    <w:rsid w:val="002B1E4F"/>
    <w:rsid w:val="002B6761"/>
    <w:rsid w:val="003445A0"/>
    <w:rsid w:val="003A0AFC"/>
    <w:rsid w:val="003B7696"/>
    <w:rsid w:val="003D611C"/>
    <w:rsid w:val="003F3D0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1AE"/>
    <w:rsid w:val="008A6C10"/>
    <w:rsid w:val="008D496B"/>
    <w:rsid w:val="008E5102"/>
    <w:rsid w:val="00915B9E"/>
    <w:rsid w:val="00926EC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C5ACB"/>
    <w:rsid w:val="00D01E5B"/>
    <w:rsid w:val="00D04203"/>
    <w:rsid w:val="00D26ED6"/>
    <w:rsid w:val="00D42C90"/>
    <w:rsid w:val="00D8427E"/>
    <w:rsid w:val="00E30B2D"/>
    <w:rsid w:val="00E62859"/>
    <w:rsid w:val="00E85D70"/>
    <w:rsid w:val="00EB448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2025-10-09T05:26:00Z</cp:lastPrinted>
  <dcterms:created xsi:type="dcterms:W3CDTF">2025-11-25T06:26:00Z</dcterms:created>
  <dcterms:modified xsi:type="dcterms:W3CDTF">2025-11-25T11:53:00Z</dcterms:modified>
</cp:coreProperties>
</file>