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44E99" w14:textId="2913F135" w:rsidR="008D2AB8" w:rsidRPr="00EC69B2" w:rsidRDefault="008D2AB8" w:rsidP="00EC69B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b w:val="0"/>
          <w:sz w:val="20"/>
          <w:szCs w:val="20"/>
        </w:rPr>
        <w:tab/>
      </w:r>
      <w:r w:rsidRPr="00EC69B2">
        <w:rPr>
          <w:rFonts w:ascii="Verdana" w:hAnsi="Verdana"/>
          <w:sz w:val="20"/>
          <w:szCs w:val="20"/>
        </w:rPr>
        <w:t xml:space="preserve">Załącznik nr </w:t>
      </w:r>
      <w:r w:rsidR="00012286" w:rsidRPr="00EC69B2">
        <w:rPr>
          <w:rFonts w:ascii="Verdana" w:hAnsi="Verdana"/>
          <w:sz w:val="20"/>
          <w:szCs w:val="20"/>
        </w:rPr>
        <w:t>1</w:t>
      </w:r>
    </w:p>
    <w:p w14:paraId="12A82105" w14:textId="77777777" w:rsidR="008D2AB8" w:rsidRPr="00EC69B2" w:rsidRDefault="008D2AB8" w:rsidP="00EC69B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70783B3" w14:textId="77777777" w:rsidR="008D2AB8" w:rsidRPr="00EC69B2" w:rsidRDefault="008D2AB8" w:rsidP="00EC69B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C69B2">
        <w:rPr>
          <w:rFonts w:ascii="Verdana" w:hAnsi="Verdana"/>
          <w:b/>
          <w:sz w:val="20"/>
          <w:szCs w:val="20"/>
        </w:rPr>
        <w:t>FORMULARZ OFERTY</w:t>
      </w:r>
    </w:p>
    <w:p w14:paraId="56543D6C" w14:textId="77777777" w:rsidR="008D2AB8" w:rsidRPr="00EC69B2" w:rsidRDefault="008D2AB8" w:rsidP="00EC69B2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8C53870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1132995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72F0D93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3288F15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605C177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C69B2">
        <w:rPr>
          <w:rFonts w:ascii="Verdana" w:hAnsi="Verdana"/>
          <w:sz w:val="20"/>
          <w:szCs w:val="20"/>
          <w:lang w:val="de-DE"/>
        </w:rPr>
        <w:t>TEL.</w:t>
      </w:r>
      <w:r w:rsidRPr="00EC69B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65DBCBD8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C69B2">
        <w:rPr>
          <w:rFonts w:ascii="Verdana" w:hAnsi="Verdana"/>
          <w:sz w:val="20"/>
          <w:szCs w:val="20"/>
          <w:lang w:val="de-DE"/>
        </w:rPr>
        <w:t xml:space="preserve">FAX </w:t>
      </w:r>
      <w:r w:rsidRPr="00EC69B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C28179A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C69B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91E4BA1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C69B2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4A4853C7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5907E72" w14:textId="77777777" w:rsidR="00EC69B2" w:rsidRDefault="00EC69B2" w:rsidP="00EC69B2">
      <w:pPr>
        <w:rPr>
          <w:rFonts w:ascii="Verdana" w:hAnsi="Verdana"/>
          <w:sz w:val="20"/>
          <w:szCs w:val="20"/>
        </w:rPr>
      </w:pPr>
    </w:p>
    <w:p w14:paraId="53C2CF89" w14:textId="19BAFD34" w:rsidR="008D2AB8" w:rsidRPr="00EC69B2" w:rsidRDefault="008D2AB8" w:rsidP="00EC69B2">
      <w:pPr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>Do: Nazwa i siedziba Zamawiającego:</w:t>
      </w:r>
    </w:p>
    <w:p w14:paraId="72D691D1" w14:textId="5912B918" w:rsidR="00B81459" w:rsidRPr="00EC69B2" w:rsidRDefault="00B81459" w:rsidP="00EC69B2">
      <w:pPr>
        <w:ind w:right="-110"/>
        <w:rPr>
          <w:rFonts w:ascii="Verdana" w:hAnsi="Verdana"/>
          <w:b/>
          <w:sz w:val="20"/>
          <w:szCs w:val="20"/>
        </w:rPr>
      </w:pPr>
      <w:r w:rsidRPr="00EC69B2">
        <w:rPr>
          <w:rFonts w:ascii="Verdana" w:hAnsi="Verdana"/>
          <w:b/>
          <w:sz w:val="20"/>
          <w:szCs w:val="20"/>
        </w:rPr>
        <w:t xml:space="preserve">Akademia Górniczo </w:t>
      </w:r>
      <w:r w:rsidR="00EC69B2">
        <w:rPr>
          <w:rFonts w:ascii="Verdana" w:hAnsi="Verdana"/>
          <w:b/>
          <w:sz w:val="20"/>
          <w:szCs w:val="20"/>
        </w:rPr>
        <w:t>–</w:t>
      </w:r>
      <w:r w:rsidRPr="00EC69B2">
        <w:rPr>
          <w:rFonts w:ascii="Verdana" w:hAnsi="Verdana"/>
          <w:b/>
          <w:sz w:val="20"/>
          <w:szCs w:val="20"/>
        </w:rPr>
        <w:t xml:space="preserve"> Hutnicza</w:t>
      </w:r>
      <w:r w:rsidR="00EC69B2">
        <w:rPr>
          <w:rFonts w:ascii="Verdana" w:hAnsi="Verdana"/>
          <w:b/>
          <w:sz w:val="20"/>
          <w:szCs w:val="20"/>
        </w:rPr>
        <w:t xml:space="preserve"> </w:t>
      </w:r>
      <w:r w:rsidRPr="00EC69B2">
        <w:rPr>
          <w:rFonts w:ascii="Verdana" w:hAnsi="Verdana"/>
          <w:b/>
          <w:sz w:val="20"/>
          <w:szCs w:val="20"/>
        </w:rPr>
        <w:t>im. Stanisława Staszica w Krakowie</w:t>
      </w:r>
    </w:p>
    <w:p w14:paraId="4F0EE4AE" w14:textId="77777777" w:rsidR="00EC69B2" w:rsidRDefault="00B81459" w:rsidP="00EC69B2">
      <w:pPr>
        <w:ind w:right="-110"/>
        <w:rPr>
          <w:rFonts w:ascii="Verdana" w:hAnsi="Verdana"/>
          <w:b/>
          <w:sz w:val="20"/>
          <w:szCs w:val="20"/>
        </w:rPr>
      </w:pPr>
      <w:r w:rsidRPr="00EC69B2">
        <w:rPr>
          <w:rFonts w:ascii="Verdana" w:hAnsi="Verdana"/>
          <w:b/>
          <w:sz w:val="20"/>
          <w:szCs w:val="20"/>
        </w:rPr>
        <w:t>Dział Zamówień Publicznych</w:t>
      </w:r>
      <w:r w:rsidR="008D2AB8" w:rsidRPr="00EC69B2">
        <w:rPr>
          <w:rFonts w:ascii="Verdana" w:hAnsi="Verdana"/>
          <w:b/>
          <w:sz w:val="20"/>
          <w:szCs w:val="20"/>
        </w:rPr>
        <w:t xml:space="preserve">  </w:t>
      </w:r>
    </w:p>
    <w:p w14:paraId="79FF21BB" w14:textId="004B130D" w:rsidR="008D2AB8" w:rsidRPr="00EC69B2" w:rsidRDefault="00B81459" w:rsidP="00EC69B2">
      <w:pPr>
        <w:ind w:right="-110"/>
        <w:rPr>
          <w:rFonts w:ascii="Verdana" w:hAnsi="Verdana"/>
          <w:b/>
          <w:sz w:val="20"/>
          <w:szCs w:val="20"/>
        </w:rPr>
      </w:pPr>
      <w:r w:rsidRPr="00EC69B2">
        <w:rPr>
          <w:rFonts w:ascii="Verdana" w:hAnsi="Verdana"/>
          <w:b/>
          <w:sz w:val="20"/>
          <w:szCs w:val="20"/>
        </w:rPr>
        <w:t>Al. Mickiewicza</w:t>
      </w:r>
      <w:r w:rsidR="008D2AB8" w:rsidRPr="00EC69B2">
        <w:rPr>
          <w:rFonts w:ascii="Verdana" w:hAnsi="Verdana"/>
          <w:b/>
          <w:sz w:val="20"/>
          <w:szCs w:val="20"/>
        </w:rPr>
        <w:t xml:space="preserve"> </w:t>
      </w:r>
      <w:r w:rsidRPr="00EC69B2">
        <w:rPr>
          <w:rFonts w:ascii="Verdana" w:hAnsi="Verdana"/>
          <w:b/>
          <w:sz w:val="20"/>
          <w:szCs w:val="20"/>
        </w:rPr>
        <w:t>30</w:t>
      </w:r>
      <w:r w:rsidR="00EC69B2">
        <w:rPr>
          <w:rFonts w:ascii="Verdana" w:hAnsi="Verdana"/>
          <w:b/>
          <w:sz w:val="20"/>
          <w:szCs w:val="20"/>
        </w:rPr>
        <w:t xml:space="preserve">, </w:t>
      </w:r>
      <w:r w:rsidRPr="00EC69B2">
        <w:rPr>
          <w:rFonts w:ascii="Verdana" w:hAnsi="Verdana"/>
          <w:b/>
          <w:sz w:val="20"/>
          <w:szCs w:val="20"/>
        </w:rPr>
        <w:t>30-059</w:t>
      </w:r>
      <w:r w:rsidR="008D2AB8" w:rsidRPr="00EC69B2">
        <w:rPr>
          <w:rFonts w:ascii="Verdana" w:hAnsi="Verdana"/>
          <w:b/>
          <w:sz w:val="20"/>
          <w:szCs w:val="20"/>
        </w:rPr>
        <w:t xml:space="preserve"> </w:t>
      </w:r>
      <w:r w:rsidRPr="00EC69B2">
        <w:rPr>
          <w:rFonts w:ascii="Verdana" w:hAnsi="Verdana"/>
          <w:b/>
          <w:sz w:val="20"/>
          <w:szCs w:val="20"/>
        </w:rPr>
        <w:t>Kraków</w:t>
      </w:r>
      <w:r w:rsidR="008D2AB8" w:rsidRPr="00EC69B2">
        <w:rPr>
          <w:rFonts w:ascii="Verdana" w:hAnsi="Verdana"/>
          <w:b/>
          <w:sz w:val="20"/>
          <w:szCs w:val="20"/>
        </w:rPr>
        <w:t xml:space="preserve">,  </w:t>
      </w:r>
    </w:p>
    <w:p w14:paraId="4BBDF93F" w14:textId="77777777" w:rsidR="008D2AB8" w:rsidRPr="00EC69B2" w:rsidRDefault="008D2AB8" w:rsidP="00EC69B2">
      <w:pPr>
        <w:ind w:firstLine="3969"/>
        <w:rPr>
          <w:rFonts w:ascii="Verdana" w:hAnsi="Verdana"/>
          <w:b/>
          <w:sz w:val="20"/>
          <w:szCs w:val="20"/>
        </w:rPr>
      </w:pPr>
    </w:p>
    <w:p w14:paraId="520FB888" w14:textId="72AA3C30" w:rsidR="008D2AB8" w:rsidRPr="00EC69B2" w:rsidRDefault="008D2AB8" w:rsidP="00EC69B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C69B2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B81459" w:rsidRPr="00EC69B2">
        <w:rPr>
          <w:rFonts w:ascii="Verdana" w:hAnsi="Verdana"/>
          <w:b/>
          <w:sz w:val="20"/>
          <w:szCs w:val="20"/>
        </w:rPr>
        <w:t>Konserwacja i utrzymanie w stałej sprawności technicznej sieci telekomunikacyjnej AGH - KC-DE-zp.272-665/25</w:t>
      </w:r>
      <w:r w:rsidRPr="00EC69B2">
        <w:rPr>
          <w:rFonts w:ascii="Verdana" w:hAnsi="Verdana"/>
          <w:b/>
          <w:sz w:val="20"/>
          <w:szCs w:val="20"/>
        </w:rPr>
        <w:t xml:space="preserve">, </w:t>
      </w:r>
      <w:r w:rsidRPr="00EC69B2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02720A8" w14:textId="77777777" w:rsidR="008D2AB8" w:rsidRPr="00EC69B2" w:rsidRDefault="008D2AB8" w:rsidP="00EC69B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EC69B2" w:rsidRPr="00EC69B2" w14:paraId="40537B00" w14:textId="7777777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6EE3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</w:rPr>
            </w:pPr>
          </w:p>
          <w:p w14:paraId="7ED2C889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43A4F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DE35B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8013D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43935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>Podatek VAT .......... % tj.</w:t>
            </w:r>
          </w:p>
        </w:tc>
      </w:tr>
      <w:tr w:rsidR="00EC69B2" w:rsidRPr="00EC69B2" w14:paraId="5927289A" w14:textId="7777777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9B727" w14:textId="728F1A4A" w:rsidR="00EC69B2" w:rsidRPr="00EC69B2" w:rsidRDefault="00D9323A" w:rsidP="00EC69B2">
            <w:pPr>
              <w:tabs>
                <w:tab w:val="right" w:pos="9000"/>
              </w:tabs>
              <w:suppressAutoHyphens/>
              <w:jc w:val="both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>Cena za konserwację pkt. 3</w:t>
            </w:r>
            <w:r w:rsidR="00A3039A">
              <w:rPr>
                <w:rFonts w:ascii="Verdana" w:hAnsi="Verdana"/>
                <w:b/>
                <w:bCs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>-9</w:t>
            </w:r>
            <w:r w:rsidR="00A3039A">
              <w:rPr>
                <w:rFonts w:ascii="Verdana" w:hAnsi="Verdana"/>
                <w:b/>
                <w:bCs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  kalkulacji cenowej (załącznik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2E48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5533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6596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0016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D9323A" w:rsidRPr="00EC69B2" w14:paraId="48582992" w14:textId="7777777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282B" w14:textId="55E23F9E" w:rsidR="00D9323A" w:rsidRPr="00D9323A" w:rsidRDefault="00D9323A" w:rsidP="00D9323A">
            <w:pPr>
              <w:suppressAutoHyphens/>
              <w:jc w:val="both"/>
              <w:rPr>
                <w:rFonts w:ascii="Verdana" w:hAnsi="Verdana"/>
                <w:b/>
                <w:bCs/>
                <w:color w:val="EE0000"/>
                <w:sz w:val="20"/>
                <w:szCs w:val="20"/>
              </w:rPr>
            </w:pP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>Cena za utrzymanie w pełnej sprawności jednego stanowiska telekomunikacyjnego dedykowanego dla potrzeb telefonicznych pkt 1</w:t>
            </w:r>
            <w:r w:rsidR="00A3039A">
              <w:rPr>
                <w:rFonts w:ascii="Verdana" w:hAnsi="Verdana"/>
                <w:b/>
                <w:bCs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 kalkulacji cenowej (załącznik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B650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F9D9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CB0D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AE07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D9323A" w:rsidRPr="00EC69B2" w14:paraId="6991FB34" w14:textId="7777777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C0F6" w14:textId="63AF69B7" w:rsidR="00D9323A" w:rsidRPr="009D44BC" w:rsidRDefault="00D9323A" w:rsidP="00D9323A">
            <w:pPr>
              <w:suppressAutoHyphens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>Cena za utrzymania w pełnej sprawności jednego stanowiska telekomunikacyjnego dedykowanego dla potrzeb sieci internetowych pkt 2</w:t>
            </w:r>
            <w:r w:rsidR="00A3039A">
              <w:rPr>
                <w:rFonts w:ascii="Verdana" w:hAnsi="Verdana"/>
                <w:b/>
                <w:bCs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b/>
                <w:bCs/>
                <w:sz w:val="20"/>
                <w:szCs w:val="20"/>
              </w:rPr>
              <w:t xml:space="preserve"> kalkulacji cenowej (załącznik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6634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7B48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614F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D99C" w14:textId="77777777" w:rsidR="00D9323A" w:rsidRPr="00EC69B2" w:rsidRDefault="00D9323A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C69B2" w:rsidRPr="00EC69B2" w14:paraId="5D0B8FC3" w14:textId="77777777">
        <w:trPr>
          <w:trHeight w:val="79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8944" w14:textId="02B431AC" w:rsidR="00EC69B2" w:rsidRPr="00EC69B2" w:rsidRDefault="00D9323A" w:rsidP="00EC69B2">
            <w:pPr>
              <w:suppressAutoHyphens/>
              <w:jc w:val="both"/>
              <w:outlineLvl w:val="1"/>
              <w:rPr>
                <w:rFonts w:ascii="Verdana" w:hAnsi="Verdana"/>
                <w:color w:val="FF0000"/>
                <w:sz w:val="20"/>
                <w:szCs w:val="20"/>
                <w:lang w:eastAsia="zh-CN"/>
              </w:rPr>
            </w:pPr>
            <w:r w:rsidRPr="009D44BC">
              <w:rPr>
                <w:rFonts w:ascii="Verdana" w:hAnsi="Verdana"/>
                <w:b/>
                <w:sz w:val="20"/>
                <w:szCs w:val="20"/>
              </w:rPr>
              <w:t xml:space="preserve">Cena za materiały z robocizną </w:t>
            </w:r>
            <w:r w:rsidRPr="009D44BC">
              <w:rPr>
                <w:rFonts w:ascii="Verdana" w:hAnsi="Verdana"/>
                <w:sz w:val="20"/>
                <w:szCs w:val="20"/>
              </w:rPr>
              <w:t>(suma pkt. 1</w:t>
            </w:r>
            <w:r w:rsidR="00A3039A">
              <w:rPr>
                <w:rFonts w:ascii="Verdana" w:hAnsi="Verdana"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sz w:val="20"/>
                <w:szCs w:val="20"/>
              </w:rPr>
              <w:t>÷</w:t>
            </w:r>
            <w:r>
              <w:rPr>
                <w:rFonts w:ascii="Verdana" w:hAnsi="Verdana"/>
                <w:sz w:val="20"/>
                <w:szCs w:val="20"/>
              </w:rPr>
              <w:t>39</w:t>
            </w:r>
            <w:r w:rsidR="00A3039A">
              <w:rPr>
                <w:rFonts w:ascii="Verdana" w:hAnsi="Verdana"/>
                <w:sz w:val="20"/>
                <w:szCs w:val="20"/>
              </w:rPr>
              <w:t>0</w:t>
            </w:r>
            <w:r w:rsidRPr="009D44BC">
              <w:rPr>
                <w:rFonts w:ascii="Verdana" w:hAnsi="Verdana"/>
                <w:sz w:val="20"/>
                <w:szCs w:val="20"/>
              </w:rPr>
              <w:t xml:space="preserve"> - załącznik nr 1B)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D012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F843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053F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12BB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C69B2" w:rsidRPr="00EC69B2" w14:paraId="741E34EE" w14:textId="77777777">
        <w:trPr>
          <w:trHeight w:val="18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70109" w14:textId="77777777" w:rsidR="00EC69B2" w:rsidRPr="00EC69B2" w:rsidRDefault="00EC69B2" w:rsidP="00EC69B2">
            <w:pPr>
              <w:suppressAutoHyphens/>
              <w:jc w:val="both"/>
              <w:outlineLvl w:val="1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7DE6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D346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DB80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AABE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C69B2" w:rsidRPr="00EC69B2" w14:paraId="4FE30E4C" w14:textId="77777777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7CAE" w14:textId="3A963F4B" w:rsidR="00EC69B2" w:rsidRPr="00EC69B2" w:rsidRDefault="00EC69B2" w:rsidP="00EC69B2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Czas </w:t>
            </w:r>
            <w:r>
              <w:rPr>
                <w:rFonts w:ascii="Verdana" w:hAnsi="Verdana"/>
                <w:b/>
                <w:sz w:val="20"/>
                <w:szCs w:val="20"/>
                <w:lang w:eastAsia="zh-CN"/>
              </w:rPr>
              <w:t>przystąpienia do usunięcia awarii</w:t>
            </w:r>
            <w:r w:rsidR="003562DE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 </w:t>
            </w:r>
            <w:r w:rsidR="003562DE" w:rsidRPr="009D44BC">
              <w:rPr>
                <w:rFonts w:ascii="Verdana" w:hAnsi="Verdana"/>
                <w:sz w:val="20"/>
                <w:szCs w:val="20"/>
                <w:lang w:eastAsia="en-US"/>
              </w:rPr>
              <w:t xml:space="preserve">w okresie od poniedziałku do piątku w godzinach od 15.30 do 7.30 i od piątku od godz. 15.30 do </w:t>
            </w:r>
            <w:r w:rsidR="003562DE" w:rsidRPr="009D44BC">
              <w:rPr>
                <w:rFonts w:ascii="Verdana" w:hAnsi="Verdana"/>
                <w:sz w:val="20"/>
                <w:szCs w:val="20"/>
                <w:lang w:eastAsia="en-US"/>
              </w:rPr>
              <w:lastRenderedPageBreak/>
              <w:t>poniedziałku do godz. 7.30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008A" w14:textId="77777777" w:rsidR="00EC69B2" w:rsidRPr="00EC69B2" w:rsidRDefault="00EC69B2" w:rsidP="00EC69B2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14:paraId="1B16AC77" w14:textId="0A15B59D" w:rsidR="00EC69B2" w:rsidRPr="003A582F" w:rsidRDefault="00EC69B2" w:rsidP="00EC69B2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3A582F">
              <w:rPr>
                <w:rFonts w:ascii="Verdana" w:hAnsi="Verdana"/>
                <w:sz w:val="20"/>
                <w:szCs w:val="20"/>
                <w:lang w:eastAsia="zh-CN"/>
              </w:rPr>
              <w:t xml:space="preserve">……………………… minut od otrzymania zgłoszenia telefonicznego o awarii </w:t>
            </w:r>
          </w:p>
        </w:tc>
      </w:tr>
    </w:tbl>
    <w:p w14:paraId="119BA255" w14:textId="77777777" w:rsidR="00EC69B2" w:rsidRPr="00EC69B2" w:rsidRDefault="00EC69B2" w:rsidP="00EC69B2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</w:p>
    <w:p w14:paraId="58CCD1FE" w14:textId="4F25EB65" w:rsidR="00EC69B2" w:rsidRPr="00EC69B2" w:rsidRDefault="00EC69B2" w:rsidP="00EC69B2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 xml:space="preserve">Termin realizacji zamówienia: sukcesywnie w okresie </w:t>
      </w:r>
      <w:r>
        <w:rPr>
          <w:rFonts w:ascii="Verdana" w:hAnsi="Verdana"/>
          <w:b/>
          <w:sz w:val="20"/>
          <w:szCs w:val="20"/>
          <w:lang w:eastAsia="zh-CN"/>
        </w:rPr>
        <w:t>24</w:t>
      </w:r>
      <w:r w:rsidRPr="00EC69B2">
        <w:rPr>
          <w:rFonts w:ascii="Verdana" w:hAnsi="Verdana"/>
          <w:b/>
          <w:sz w:val="20"/>
          <w:szCs w:val="20"/>
          <w:lang w:eastAsia="zh-CN"/>
        </w:rPr>
        <w:t xml:space="preserve"> miesięcy od daty zawarcia umowy</w:t>
      </w:r>
      <w:r w:rsidR="003E124A">
        <w:rPr>
          <w:rFonts w:ascii="Verdana" w:hAnsi="Verdana"/>
          <w:b/>
          <w:sz w:val="20"/>
          <w:szCs w:val="20"/>
          <w:lang w:eastAsia="zh-CN"/>
        </w:rPr>
        <w:t xml:space="preserve">. </w:t>
      </w:r>
    </w:p>
    <w:p w14:paraId="44A0D517" w14:textId="77777777" w:rsidR="00EC69B2" w:rsidRPr="00EC69B2" w:rsidRDefault="00EC69B2" w:rsidP="00EC69B2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</w:p>
    <w:p w14:paraId="691BA8B2" w14:textId="0923EF90" w:rsidR="00EC69B2" w:rsidRPr="00D71597" w:rsidRDefault="003E124A" w:rsidP="00D71597">
      <w:pPr>
        <w:jc w:val="both"/>
        <w:textAlignment w:val="center"/>
        <w:outlineLvl w:val="1"/>
        <w:rPr>
          <w:rFonts w:ascii="Verdana" w:eastAsia="Calibri" w:hAnsi="Verdana"/>
          <w:b/>
          <w:sz w:val="20"/>
          <w:szCs w:val="20"/>
          <w:lang w:eastAsia="zh-CN"/>
        </w:rPr>
      </w:pPr>
      <w:r>
        <w:rPr>
          <w:rFonts w:ascii="Verdana" w:eastAsia="Calibri" w:hAnsi="Verdana"/>
          <w:b/>
          <w:sz w:val="20"/>
          <w:szCs w:val="20"/>
          <w:lang w:eastAsia="zh-CN"/>
        </w:rPr>
        <w:t>U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>dziel</w:t>
      </w:r>
      <w:r>
        <w:rPr>
          <w:rFonts w:ascii="Verdana" w:eastAsia="Calibri" w:hAnsi="Verdana"/>
          <w:b/>
          <w:sz w:val="20"/>
          <w:szCs w:val="20"/>
          <w:lang w:eastAsia="zh-CN"/>
        </w:rPr>
        <w:t>enie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 xml:space="preserve"> gwarancji na wykonane </w:t>
      </w:r>
      <w:r>
        <w:rPr>
          <w:rFonts w:ascii="Verdana" w:eastAsia="Calibri" w:hAnsi="Verdana"/>
          <w:b/>
          <w:sz w:val="20"/>
          <w:szCs w:val="20"/>
          <w:lang w:eastAsia="zh-CN"/>
        </w:rPr>
        <w:t>usługi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 xml:space="preserve"> </w:t>
      </w:r>
      <w:r>
        <w:rPr>
          <w:rFonts w:ascii="Verdana" w:eastAsia="Calibri" w:hAnsi="Verdana"/>
          <w:b/>
          <w:sz w:val="20"/>
          <w:szCs w:val="20"/>
          <w:lang w:eastAsia="zh-CN"/>
        </w:rPr>
        <w:t xml:space="preserve">tj. 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>„</w:t>
      </w:r>
      <w:r>
        <w:rPr>
          <w:rFonts w:ascii="Verdana" w:eastAsia="Calibri" w:hAnsi="Verdana"/>
          <w:b/>
          <w:sz w:val="20"/>
          <w:szCs w:val="20"/>
          <w:lang w:eastAsia="zh-CN"/>
        </w:rPr>
        <w:t>drobne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 xml:space="preserve"> naprawy” </w:t>
      </w:r>
      <w:r w:rsidR="00FB5B57" w:rsidRPr="007000C5">
        <w:rPr>
          <w:rFonts w:ascii="Verdana" w:eastAsia="Calibri" w:hAnsi="Verdana"/>
          <w:b/>
          <w:sz w:val="20"/>
          <w:szCs w:val="20"/>
          <w:lang w:eastAsia="zh-CN"/>
        </w:rPr>
        <w:t>w czasie obowiązywania umowy</w:t>
      </w:r>
      <w:r w:rsidR="00D71597" w:rsidRPr="00D71597">
        <w:rPr>
          <w:rFonts w:ascii="Verdana" w:eastAsia="Calibri" w:hAnsi="Verdana"/>
          <w:b/>
          <w:sz w:val="20"/>
          <w:szCs w:val="20"/>
          <w:lang w:eastAsia="zh-CN"/>
        </w:rPr>
        <w:t xml:space="preserve"> oraz na zamontowane urządzenia zgodnie z gwarancją producenta.</w:t>
      </w:r>
    </w:p>
    <w:p w14:paraId="6523B098" w14:textId="77777777" w:rsidR="00EC69B2" w:rsidRPr="00EC69B2" w:rsidRDefault="00EC69B2" w:rsidP="00EC69B2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53AA1B2" w14:textId="7B0393C9" w:rsidR="00EC69B2" w:rsidRDefault="00EC69B2" w:rsidP="00EC69B2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="003E124A" w:rsidRPr="003E124A">
        <w:rPr>
          <w:rFonts w:ascii="Verdana" w:hAnsi="Verdana"/>
          <w:bCs/>
          <w:sz w:val="20"/>
          <w:szCs w:val="20"/>
          <w:lang w:eastAsia="zh-CN"/>
        </w:rPr>
        <w:t xml:space="preserve">Wyrażamy zgodę </w:t>
      </w:r>
      <w:r w:rsidR="003E124A" w:rsidRPr="00FB5B57">
        <w:rPr>
          <w:rFonts w:ascii="Verdana" w:hAnsi="Verdana"/>
          <w:b/>
          <w:sz w:val="20"/>
          <w:szCs w:val="20"/>
          <w:lang w:eastAsia="zh-CN"/>
        </w:rPr>
        <w:t>na płatność fakturami miesięcznymi po wykonaniu usługi</w:t>
      </w:r>
      <w:r w:rsidR="00FB5B57">
        <w:rPr>
          <w:rFonts w:ascii="Verdana" w:hAnsi="Verdana"/>
          <w:bCs/>
          <w:sz w:val="20"/>
          <w:szCs w:val="20"/>
          <w:lang w:eastAsia="zh-CN"/>
        </w:rPr>
        <w:t xml:space="preserve"> oraz </w:t>
      </w:r>
      <w:r w:rsidR="00FB5B57" w:rsidRPr="00FB5B57">
        <w:rPr>
          <w:rFonts w:ascii="Verdana" w:hAnsi="Verdana"/>
          <w:b/>
          <w:bCs/>
          <w:sz w:val="20"/>
          <w:szCs w:val="20"/>
          <w:lang w:eastAsia="zh-CN"/>
        </w:rPr>
        <w:t>na płatność za wykonane naprawy</w:t>
      </w:r>
      <w:r w:rsidR="00FB5B57" w:rsidRPr="00FB5B57">
        <w:rPr>
          <w:rFonts w:ascii="Verdana" w:hAnsi="Verdana"/>
          <w:sz w:val="20"/>
          <w:szCs w:val="20"/>
          <w:lang w:eastAsia="zh-CN"/>
        </w:rPr>
        <w:t>, każdorazowo po wykonaniu usługi</w:t>
      </w:r>
      <w:r w:rsidR="00FB5B57" w:rsidRPr="00EC69B2">
        <w:rPr>
          <w:rFonts w:ascii="Verdana" w:hAnsi="Verdana"/>
          <w:sz w:val="20"/>
          <w:szCs w:val="20"/>
          <w:lang w:eastAsia="zh-CN"/>
        </w:rPr>
        <w:t xml:space="preserve"> </w:t>
      </w:r>
      <w:r w:rsidRPr="00EC69B2">
        <w:rPr>
          <w:rFonts w:ascii="Verdana" w:hAnsi="Verdana"/>
          <w:sz w:val="20"/>
          <w:szCs w:val="20"/>
          <w:lang w:eastAsia="zh-CN"/>
        </w:rPr>
        <w:t>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559E169" w14:textId="77777777" w:rsidR="00EC69B2" w:rsidRPr="00EC69B2" w:rsidRDefault="00EC69B2" w:rsidP="00EC69B2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74295860" w14:textId="77777777" w:rsidR="00EC69B2" w:rsidRPr="00EC69B2" w:rsidRDefault="00EC69B2" w:rsidP="00EC69B2">
      <w:pPr>
        <w:suppressAutoHyphens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713055E8" w14:textId="77777777" w:rsidR="00EC69B2" w:rsidRPr="00EC69B2" w:rsidRDefault="00EC69B2" w:rsidP="00EC69B2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EC69B2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368A5052" w14:textId="77777777" w:rsidR="00A36CFD" w:rsidRDefault="00EC69B2" w:rsidP="00A36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EC69B2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C69B2">
        <w:rPr>
          <w:rFonts w:ascii="Verdana" w:hAnsi="Verdana"/>
          <w:sz w:val="20"/>
          <w:szCs w:val="20"/>
          <w:lang w:eastAsia="ar-SA"/>
        </w:rPr>
        <w:t>zamawiającego</w:t>
      </w:r>
      <w:r w:rsidRPr="00EC69B2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4AB43477" w14:textId="5E948232" w:rsidR="00FB5B57" w:rsidRPr="00FB5B57" w:rsidRDefault="00FB5B57" w:rsidP="00A36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color w:val="EE0000"/>
          <w:sz w:val="20"/>
          <w:szCs w:val="20"/>
          <w:lang w:eastAsia="zh-CN"/>
        </w:rPr>
      </w:pPr>
      <w:r w:rsidRPr="007D2660">
        <w:rPr>
          <w:rFonts w:ascii="Verdana" w:hAnsi="Verdana"/>
          <w:sz w:val="20"/>
          <w:szCs w:val="20"/>
          <w:lang w:eastAsia="zh-CN"/>
        </w:rPr>
        <w:t xml:space="preserve">Oświadczamy, że przystąpimy do usunięcia awarii w czasie </w:t>
      </w:r>
      <w:r w:rsidR="007D2660" w:rsidRPr="007D2660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>nie</w:t>
      </w:r>
      <w:r w:rsidR="007D2660" w:rsidRPr="002063B8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 xml:space="preserve"> dłuższy</w:t>
      </w:r>
      <w:r w:rsidR="007D2660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>m</w:t>
      </w:r>
      <w:r w:rsidR="007D2660" w:rsidRPr="002063B8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 xml:space="preserve"> niż 30 minut od otrzymania zgłoszenia – od poniedziałku do piątku w godzinach 7.30 – 15.30 z wyłączeniem Obiektów Dydaktycznych w Miękini i Zespołu Pałacowo-Parkowego w Młoszowej dla których czas przystąpienia do usunięcia awarii nie </w:t>
      </w:r>
      <w:r w:rsidR="007D2660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>będzie</w:t>
      </w:r>
      <w:r w:rsidR="007D2660" w:rsidRPr="002063B8">
        <w:rPr>
          <w:rStyle w:val="cf01"/>
          <w:rFonts w:ascii="Verdana" w:hAnsi="Verdana"/>
          <w:i w:val="0"/>
          <w:iCs w:val="0"/>
          <w:sz w:val="20"/>
          <w:szCs w:val="20"/>
          <w:u w:val="none"/>
        </w:rPr>
        <w:t xml:space="preserve"> dłuższy niż 120 minut</w:t>
      </w:r>
      <w:r w:rsidRPr="00FB5B57">
        <w:rPr>
          <w:rFonts w:ascii="Verdana" w:hAnsi="Verdana"/>
          <w:color w:val="EE0000"/>
          <w:sz w:val="20"/>
          <w:szCs w:val="20"/>
          <w:lang w:eastAsia="zh-CN"/>
        </w:rPr>
        <w:t xml:space="preserve">. </w:t>
      </w:r>
    </w:p>
    <w:p w14:paraId="2ED2ABAE" w14:textId="551591E1" w:rsidR="00A36CFD" w:rsidRPr="00A36CFD" w:rsidRDefault="00A36CFD" w:rsidP="00A36CFD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A36CFD">
        <w:rPr>
          <w:rFonts w:ascii="Verdana" w:hAnsi="Verdana"/>
          <w:sz w:val="20"/>
          <w:szCs w:val="20"/>
          <w:lang w:eastAsia="zh-CN"/>
        </w:rPr>
        <w:t xml:space="preserve">Oświadczamy, że </w:t>
      </w:r>
      <w:r>
        <w:rPr>
          <w:rFonts w:ascii="Verdana" w:hAnsi="Verdana"/>
          <w:b/>
          <w:sz w:val="20"/>
          <w:szCs w:val="20"/>
        </w:rPr>
        <w:t>do realizacji zamówienia zostaną wyznaczone osoby, które będą wykonywać przedmiot zamówienia, tj. co najmniej</w:t>
      </w:r>
      <w:r w:rsidRPr="00A36CFD">
        <w:rPr>
          <w:rFonts w:ascii="Verdana" w:hAnsi="Verdana"/>
          <w:b/>
          <w:sz w:val="20"/>
          <w:szCs w:val="20"/>
        </w:rPr>
        <w:t xml:space="preserve">: </w:t>
      </w:r>
    </w:p>
    <w:p w14:paraId="6310F7E4" w14:textId="79C48CE2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>jedna osoba</w:t>
      </w:r>
      <w:r w:rsidRPr="00A36CFD">
        <w:rPr>
          <w:rFonts w:ascii="Verdana" w:hAnsi="Verdana"/>
          <w:sz w:val="20"/>
          <w:szCs w:val="20"/>
        </w:rPr>
        <w:t xml:space="preserve">  posiadająca  uprawnienia budowlane do wykonywania instalacji sieci telekomunikacyjnych,</w:t>
      </w:r>
    </w:p>
    <w:p w14:paraId="1D02E330" w14:textId="045DA2EE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dwie osoby </w:t>
      </w:r>
      <w:r w:rsidRPr="00A36CFD">
        <w:rPr>
          <w:rFonts w:ascii="Verdana" w:hAnsi="Verdana"/>
          <w:sz w:val="20"/>
          <w:szCs w:val="20"/>
        </w:rPr>
        <w:t xml:space="preserve">posiadające przeszkolenie  autoryzowanego przedstawiciela Alcatel-Lucent w zakresie pełnej obsługi aparatów systemowych Alcatel-Lucent: 4004, 4010, 4020, 4035 T, seria IP 4068 IP </w:t>
      </w:r>
      <w:proofErr w:type="spellStart"/>
      <w:r w:rsidRPr="00A36CFD">
        <w:rPr>
          <w:rFonts w:ascii="Verdana" w:hAnsi="Verdana"/>
          <w:sz w:val="20"/>
          <w:szCs w:val="20"/>
        </w:rPr>
        <w:t>Touch</w:t>
      </w:r>
      <w:proofErr w:type="spellEnd"/>
      <w:r w:rsidRPr="00A36CFD">
        <w:rPr>
          <w:rFonts w:ascii="Verdana" w:hAnsi="Verdana"/>
          <w:sz w:val="20"/>
          <w:szCs w:val="20"/>
        </w:rPr>
        <w:t xml:space="preserve">  ; Alcatel 4019, 4029, 4039 ; </w:t>
      </w:r>
      <w:proofErr w:type="spellStart"/>
      <w:r w:rsidRPr="00A36CFD">
        <w:rPr>
          <w:rFonts w:ascii="Verdana" w:hAnsi="Verdana"/>
          <w:sz w:val="20"/>
          <w:szCs w:val="20"/>
        </w:rPr>
        <w:t>OmniTouch</w:t>
      </w:r>
      <w:proofErr w:type="spellEnd"/>
      <w:r w:rsidRPr="00A36CFD">
        <w:rPr>
          <w:rFonts w:ascii="Verdana" w:hAnsi="Verdana"/>
          <w:sz w:val="20"/>
          <w:szCs w:val="20"/>
        </w:rPr>
        <w:t xml:space="preserve"> 8082 My IC Phone, lub nowsze,</w:t>
      </w:r>
    </w:p>
    <w:p w14:paraId="12D2577F" w14:textId="4718881A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jedna osoba </w:t>
      </w:r>
      <w:r w:rsidRPr="00A36CFD">
        <w:rPr>
          <w:rFonts w:ascii="Verdana" w:hAnsi="Verdana"/>
          <w:sz w:val="20"/>
          <w:szCs w:val="20"/>
        </w:rPr>
        <w:t>posiadająca przeszkolenie w zakresie montażu telekomunikacyjnych linii kablowych,</w:t>
      </w:r>
    </w:p>
    <w:p w14:paraId="2A735950" w14:textId="132A1B4D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dwie osoby </w:t>
      </w:r>
      <w:r w:rsidRPr="00A36CFD">
        <w:rPr>
          <w:rFonts w:ascii="Verdana" w:hAnsi="Verdana"/>
          <w:sz w:val="20"/>
          <w:szCs w:val="20"/>
        </w:rPr>
        <w:t xml:space="preserve">posiadające uprawnienia do wykonywania pracy na stanowisku EKSPLOATACJI w zakresie: obsługi, konserwacji, remontów, montażu dla urządzeń, instalacji i sieci o napięciu nie wyższym niż 1 </w:t>
      </w:r>
      <w:proofErr w:type="spellStart"/>
      <w:r w:rsidRPr="00A36CFD">
        <w:rPr>
          <w:rFonts w:ascii="Verdana" w:hAnsi="Verdana"/>
          <w:sz w:val="20"/>
          <w:szCs w:val="20"/>
        </w:rPr>
        <w:t>kV</w:t>
      </w:r>
      <w:proofErr w:type="spellEnd"/>
      <w:r w:rsidRPr="00A36CFD">
        <w:rPr>
          <w:rFonts w:ascii="Verdana" w:hAnsi="Verdana"/>
          <w:sz w:val="20"/>
          <w:szCs w:val="20"/>
        </w:rPr>
        <w:t xml:space="preserve">, </w:t>
      </w:r>
    </w:p>
    <w:p w14:paraId="2636120E" w14:textId="0CF01E8F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jedna osoba </w:t>
      </w:r>
      <w:r w:rsidRPr="00A36CFD">
        <w:rPr>
          <w:rFonts w:ascii="Verdana" w:hAnsi="Verdana"/>
          <w:sz w:val="20"/>
          <w:szCs w:val="20"/>
        </w:rPr>
        <w:t xml:space="preserve">posiadająca uprawnienia  do wykonywania pracy na stanowisku DOZORU I POMIARÓW w zakresie: obsługi, konserwacji, remontów, montażu dla urządzeń, instalacji i sieci o napięciu nie wyższym niż 1 </w:t>
      </w:r>
      <w:proofErr w:type="spellStart"/>
      <w:r w:rsidRPr="00A36CFD">
        <w:rPr>
          <w:rFonts w:ascii="Verdana" w:hAnsi="Verdana"/>
          <w:sz w:val="20"/>
          <w:szCs w:val="20"/>
        </w:rPr>
        <w:t>kV</w:t>
      </w:r>
      <w:proofErr w:type="spellEnd"/>
      <w:r w:rsidRPr="00A36CFD">
        <w:rPr>
          <w:rFonts w:ascii="Verdana" w:hAnsi="Verdana"/>
          <w:sz w:val="20"/>
          <w:szCs w:val="20"/>
        </w:rPr>
        <w:t>,</w:t>
      </w:r>
    </w:p>
    <w:p w14:paraId="035F5B36" w14:textId="72D115CF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 xml:space="preserve">dwie osoby  </w:t>
      </w:r>
      <w:r w:rsidRPr="00A36CFD">
        <w:rPr>
          <w:rFonts w:ascii="Verdana" w:hAnsi="Verdana"/>
          <w:sz w:val="20"/>
          <w:szCs w:val="20"/>
        </w:rPr>
        <w:t xml:space="preserve">posiadające przeszkolenie autoryzowanego przedstawiciela Alcatel-Lucent w zakresie instalacji, uruchomienia, oprogramowania i obsługi </w:t>
      </w:r>
      <w:proofErr w:type="spellStart"/>
      <w:r w:rsidRPr="00A36CFD">
        <w:rPr>
          <w:rFonts w:ascii="Verdana" w:hAnsi="Verdana"/>
          <w:sz w:val="20"/>
          <w:szCs w:val="20"/>
        </w:rPr>
        <w:t>switchy</w:t>
      </w:r>
      <w:proofErr w:type="spellEnd"/>
      <w:r w:rsidRPr="00A36CFD">
        <w:rPr>
          <w:rFonts w:ascii="Verdana" w:hAnsi="Verdana"/>
          <w:sz w:val="20"/>
          <w:szCs w:val="20"/>
        </w:rPr>
        <w:t xml:space="preserve"> </w:t>
      </w:r>
      <w:proofErr w:type="spellStart"/>
      <w:r w:rsidRPr="00A36CFD">
        <w:rPr>
          <w:rFonts w:ascii="Verdana" w:hAnsi="Verdana"/>
          <w:sz w:val="20"/>
          <w:szCs w:val="20"/>
        </w:rPr>
        <w:t>zarządzalnych</w:t>
      </w:r>
      <w:proofErr w:type="spellEnd"/>
      <w:r w:rsidRPr="00A36CFD">
        <w:rPr>
          <w:rFonts w:ascii="Verdana" w:hAnsi="Verdana"/>
          <w:sz w:val="20"/>
          <w:szCs w:val="20"/>
        </w:rPr>
        <w:t xml:space="preserve">  Alcatel-Lucent z serii OS68xx, </w:t>
      </w:r>
    </w:p>
    <w:p w14:paraId="74F99066" w14:textId="77777777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>dwie osoby</w:t>
      </w:r>
      <w:r w:rsidRPr="00A36CFD">
        <w:rPr>
          <w:rFonts w:ascii="Verdana" w:hAnsi="Verdana"/>
          <w:sz w:val="20"/>
          <w:szCs w:val="20"/>
        </w:rPr>
        <w:t xml:space="preserve"> posiadające przeszkolenie autoryzowanego przedstawiciela Alcatel-Lucent w zakresie obsługi systemu zarzadzania i taryfikacji </w:t>
      </w:r>
      <w:proofErr w:type="spellStart"/>
      <w:r w:rsidRPr="00A36CFD">
        <w:rPr>
          <w:rFonts w:ascii="Verdana" w:hAnsi="Verdana"/>
          <w:sz w:val="20"/>
          <w:szCs w:val="20"/>
        </w:rPr>
        <w:t>Omnivista</w:t>
      </w:r>
      <w:proofErr w:type="spellEnd"/>
      <w:r w:rsidRPr="00A36CFD">
        <w:rPr>
          <w:rFonts w:ascii="Verdana" w:hAnsi="Verdana"/>
          <w:sz w:val="20"/>
          <w:szCs w:val="20"/>
        </w:rPr>
        <w:t xml:space="preserve"> Alcatel-Lucent.</w:t>
      </w:r>
    </w:p>
    <w:p w14:paraId="3AA6A7D0" w14:textId="25257D76" w:rsidR="00A36CFD" w:rsidRPr="00A36CFD" w:rsidRDefault="00A36CFD" w:rsidP="00A36CFD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A36CFD">
        <w:rPr>
          <w:rFonts w:ascii="Verdana" w:hAnsi="Verdana"/>
          <w:b/>
          <w:sz w:val="20"/>
          <w:szCs w:val="20"/>
        </w:rPr>
        <w:t>dwie osoby</w:t>
      </w:r>
      <w:r w:rsidRPr="00A36CFD">
        <w:rPr>
          <w:rFonts w:ascii="Verdana" w:hAnsi="Verdana"/>
          <w:sz w:val="20"/>
          <w:szCs w:val="20"/>
        </w:rPr>
        <w:t xml:space="preserve"> posiadające przeszkolenie w zakresie obsługi elektronicznego systemu paszportyzacji ASPRO</w:t>
      </w:r>
    </w:p>
    <w:p w14:paraId="070108F1" w14:textId="378A5249" w:rsidR="00EC69B2" w:rsidRPr="00EC69B2" w:rsidRDefault="00EC69B2" w:rsidP="00EC69B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 xml:space="preserve">Oświadczamy, </w:t>
      </w:r>
      <w:r w:rsidR="00A36CFD">
        <w:rPr>
          <w:rFonts w:ascii="Verdana" w:hAnsi="Verdana"/>
          <w:b/>
          <w:sz w:val="20"/>
          <w:szCs w:val="20"/>
          <w:lang w:eastAsia="zh-CN"/>
        </w:rPr>
        <w:t>ż</w:t>
      </w:r>
      <w:r w:rsidRPr="00EC69B2">
        <w:rPr>
          <w:rFonts w:ascii="Verdana" w:hAnsi="Verdana"/>
          <w:b/>
          <w:sz w:val="20"/>
          <w:szCs w:val="20"/>
          <w:lang w:eastAsia="zh-CN"/>
        </w:rPr>
        <w:t xml:space="preserve">e jesteśmy mikro/małym/średnim/dużym przedsiębiorstwem </w:t>
      </w:r>
      <w:r w:rsidRPr="00EC69B2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EC69B2">
        <w:rPr>
          <w:rFonts w:ascii="Verdana" w:hAnsi="Verdana"/>
          <w:b/>
          <w:sz w:val="20"/>
          <w:szCs w:val="20"/>
          <w:lang w:eastAsia="zh-CN"/>
        </w:rPr>
        <w:t>*</w:t>
      </w:r>
    </w:p>
    <w:p w14:paraId="4DC0B8A7" w14:textId="77777777" w:rsidR="00EC69B2" w:rsidRPr="00EC69B2" w:rsidRDefault="00EC69B2" w:rsidP="00EC69B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bCs/>
          <w:iCs/>
          <w:sz w:val="20"/>
          <w:szCs w:val="20"/>
          <w:lang w:eastAsia="zh-CN"/>
        </w:rPr>
        <w:lastRenderedPageBreak/>
        <w:t>Ośw</w:t>
      </w:r>
      <w:r w:rsidRPr="00EC69B2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EC69B2">
        <w:rPr>
          <w:rFonts w:ascii="Verdana" w:hAnsi="Verdana"/>
          <w:sz w:val="20"/>
          <w:szCs w:val="20"/>
          <w:lang w:eastAsia="zh-CN"/>
        </w:rPr>
        <w:t>*</w:t>
      </w:r>
      <w:r w:rsidRPr="00EC69B2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EC69B2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EC69B2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EC69B2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7578B3DC" w14:textId="77777777" w:rsidR="00EC69B2" w:rsidRPr="00D9323A" w:rsidRDefault="00EC69B2" w:rsidP="00EC69B2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*</w:t>
      </w:r>
      <w:r w:rsidRPr="00D9323A">
        <w:rPr>
          <w:rFonts w:ascii="Verdana" w:hAnsi="Verdana"/>
          <w:sz w:val="16"/>
          <w:szCs w:val="16"/>
          <w:lang w:eastAsia="zh-C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98ECEB" w14:textId="77777777" w:rsidR="00EC69B2" w:rsidRPr="00D9323A" w:rsidRDefault="00EC69B2" w:rsidP="00EC69B2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D9323A">
        <w:rPr>
          <w:rFonts w:ascii="Verdana" w:eastAsia="Calibri" w:hAnsi="Verdana"/>
          <w:sz w:val="16"/>
          <w:szCs w:val="16"/>
          <w:lang w:eastAsia="zh-CN"/>
        </w:rPr>
        <w:t>**</w:t>
      </w:r>
      <w:r w:rsidRPr="00D9323A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D9323A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C5BFB9" w14:textId="77777777" w:rsidR="00EC69B2" w:rsidRPr="00EC69B2" w:rsidRDefault="00EC69B2" w:rsidP="00EC69B2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5058F991" w14:textId="77777777" w:rsidR="00EC69B2" w:rsidRPr="00EC69B2" w:rsidRDefault="00EC69B2" w:rsidP="00D9323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EC69B2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EC69B2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 w:rsidRPr="00EC69B2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EC69B2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006B15F5" w14:textId="77777777" w:rsidR="00EC69B2" w:rsidRPr="00EC69B2" w:rsidRDefault="00EC69B2" w:rsidP="00D9323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C69B2" w:rsidRPr="00EC69B2" w14:paraId="68AF24F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360929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0A235D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22FB9857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012D4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EC69B2" w:rsidRPr="00EC69B2" w14:paraId="48F9074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29B1F5" w14:textId="77777777" w:rsidR="00EC69B2" w:rsidRPr="00EC69B2" w:rsidRDefault="00EC69B2" w:rsidP="00EC69B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9CCD82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4D555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149A04B2" w14:textId="77777777" w:rsidR="00EC69B2" w:rsidRPr="00EC69B2" w:rsidRDefault="00EC69B2" w:rsidP="00D9323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C69B2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EC69B2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EC69B2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C69B2" w:rsidRPr="00EC69B2" w14:paraId="328E7E2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3B2CD78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816643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CE0F2" w14:textId="77777777" w:rsidR="00EC69B2" w:rsidRPr="00EC69B2" w:rsidRDefault="00EC69B2" w:rsidP="00EC69B2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 xml:space="preserve">Usługa, dostawa (zakres), który wykonają poszczególni wykonawcy </w:t>
            </w:r>
          </w:p>
        </w:tc>
      </w:tr>
      <w:tr w:rsidR="00EC69B2" w:rsidRPr="00EC69B2" w14:paraId="0D05D53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898624" w14:textId="77777777" w:rsidR="00EC69B2" w:rsidRPr="00EC69B2" w:rsidRDefault="00EC69B2" w:rsidP="00EC69B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EBD7DC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50962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EC69B2" w:rsidRPr="00EC69B2" w14:paraId="0B4D072A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3D04B16" w14:textId="77777777" w:rsidR="00EC69B2" w:rsidRPr="00EC69B2" w:rsidRDefault="00EC69B2" w:rsidP="00EC69B2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C69B2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DD4AC1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9BE0F" w14:textId="77777777" w:rsidR="00EC69B2" w:rsidRPr="00EC69B2" w:rsidRDefault="00EC69B2" w:rsidP="00EC69B2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25189533" w14:textId="77777777" w:rsidR="00EC69B2" w:rsidRPr="00EC69B2" w:rsidRDefault="00EC69B2" w:rsidP="00D9323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3B208F2F" w14:textId="77777777" w:rsidR="00EC69B2" w:rsidRPr="00EC69B2" w:rsidRDefault="00EC69B2" w:rsidP="00EC69B2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EC69B2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6B21C6C1" w14:textId="77777777" w:rsidR="00EC69B2" w:rsidRPr="00EC69B2" w:rsidRDefault="00EC69B2" w:rsidP="00EC69B2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09D2BB4D" w14:textId="77777777" w:rsidR="00EC69B2" w:rsidRPr="00EC69B2" w:rsidRDefault="00EC69B2" w:rsidP="00EC69B2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EC69B2">
        <w:rPr>
          <w:rFonts w:ascii="Verdana" w:hAnsi="Verdana"/>
          <w:sz w:val="20"/>
          <w:szCs w:val="20"/>
          <w:lang w:eastAsia="zh-CN"/>
        </w:rPr>
        <w:tab/>
      </w:r>
      <w:r w:rsidRPr="00EC69B2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74681CB6" w14:textId="77777777" w:rsidR="00EC69B2" w:rsidRPr="00EC69B2" w:rsidRDefault="00EC69B2" w:rsidP="00EC69B2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5922649B" w14:textId="77777777" w:rsidR="00EC69B2" w:rsidRPr="00EC69B2" w:rsidRDefault="00EC69B2" w:rsidP="00D9323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EC69B2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EC69B2">
        <w:rPr>
          <w:rFonts w:ascii="Verdana" w:hAnsi="Verdana"/>
          <w:sz w:val="20"/>
          <w:szCs w:val="20"/>
          <w:lang w:eastAsia="zh-CN"/>
        </w:rPr>
        <w:t>) dokumentu(ów)</w:t>
      </w:r>
    </w:p>
    <w:p w14:paraId="177A7D21" w14:textId="77777777" w:rsidR="00EC69B2" w:rsidRPr="00EC69B2" w:rsidRDefault="00EC69B2" w:rsidP="00EC69B2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…………………………………………………...........................…… które dołączamy do oferty.</w:t>
      </w:r>
    </w:p>
    <w:p w14:paraId="511F2744" w14:textId="77777777" w:rsidR="00EC69B2" w:rsidRPr="00EC69B2" w:rsidRDefault="00EC69B2" w:rsidP="00D9323A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33323219" w14:textId="77777777" w:rsidR="00EC69B2" w:rsidRPr="00EC69B2" w:rsidRDefault="00EC69B2" w:rsidP="00EC69B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27B8AD1E" w14:textId="77777777" w:rsidR="00EC69B2" w:rsidRPr="00EC69B2" w:rsidRDefault="00EC69B2" w:rsidP="00EC69B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72D62F0A" w14:textId="77777777" w:rsidR="00EC69B2" w:rsidRPr="00EC69B2" w:rsidRDefault="00EC69B2" w:rsidP="00EC69B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C69B2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..........................................................................................................................................</w:t>
      </w:r>
    </w:p>
    <w:p w14:paraId="1DD775FD" w14:textId="77777777" w:rsidR="00EC69B2" w:rsidRPr="00EC69B2" w:rsidRDefault="00EC69B2" w:rsidP="00EC69B2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EC69B2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6DD63F5A" w14:textId="77777777" w:rsidR="00EC69B2" w:rsidRPr="00EC69B2" w:rsidRDefault="00EC69B2" w:rsidP="00EC69B2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EC69B2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4F4954BC" w14:textId="77777777" w:rsidR="00EC69B2" w:rsidRPr="00EC69B2" w:rsidRDefault="00EC69B2" w:rsidP="00EC69B2">
      <w:pPr>
        <w:jc w:val="both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</w:p>
    <w:p w14:paraId="4B447FA5" w14:textId="77777777" w:rsidR="00EC69B2" w:rsidRPr="00EC69B2" w:rsidRDefault="00EC69B2" w:rsidP="00EC69B2">
      <w:pPr>
        <w:tabs>
          <w:tab w:val="left" w:pos="0"/>
        </w:tabs>
        <w:suppressAutoHyphens/>
        <w:ind w:right="1"/>
        <w:contextualSpacing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</w:p>
    <w:p w14:paraId="1DE1C47F" w14:textId="77777777" w:rsidR="00EC69B2" w:rsidRPr="00EC69B2" w:rsidRDefault="00EC69B2" w:rsidP="00EC69B2">
      <w:pPr>
        <w:tabs>
          <w:tab w:val="left" w:pos="0"/>
        </w:tabs>
        <w:suppressAutoHyphens/>
        <w:ind w:right="1"/>
        <w:contextualSpacing/>
        <w:rPr>
          <w:rFonts w:ascii="Verdana" w:hAnsi="Verdana"/>
          <w:sz w:val="20"/>
          <w:szCs w:val="20"/>
          <w:highlight w:val="yellow"/>
        </w:rPr>
      </w:pPr>
    </w:p>
    <w:p w14:paraId="793BF0A9" w14:textId="77777777" w:rsidR="00EC69B2" w:rsidRPr="00EC69B2" w:rsidRDefault="00EC69B2" w:rsidP="00EC69B2">
      <w:pPr>
        <w:tabs>
          <w:tab w:val="left" w:pos="0"/>
        </w:tabs>
        <w:suppressAutoHyphens/>
        <w:ind w:right="1"/>
        <w:contextualSpacing/>
        <w:rPr>
          <w:rFonts w:ascii="Verdana" w:hAnsi="Verdana"/>
          <w:sz w:val="20"/>
          <w:szCs w:val="20"/>
          <w:highlight w:val="yellow"/>
        </w:rPr>
      </w:pPr>
    </w:p>
    <w:p w14:paraId="461D6674" w14:textId="77777777" w:rsidR="00FE545C" w:rsidRPr="00EC69B2" w:rsidRDefault="00FE545C" w:rsidP="00EC69B2">
      <w:pPr>
        <w:jc w:val="right"/>
        <w:rPr>
          <w:rFonts w:ascii="Verdana" w:hAnsi="Verdana"/>
          <w:sz w:val="20"/>
          <w:szCs w:val="20"/>
        </w:rPr>
      </w:pPr>
    </w:p>
    <w:sectPr w:rsidR="00FE545C" w:rsidRPr="00EC69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462EF" w14:textId="77777777" w:rsidR="00397234" w:rsidRDefault="00397234">
      <w:r>
        <w:separator/>
      </w:r>
    </w:p>
  </w:endnote>
  <w:endnote w:type="continuationSeparator" w:id="0">
    <w:p w14:paraId="0436F70B" w14:textId="77777777" w:rsidR="00397234" w:rsidRDefault="00397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5D06A" w14:textId="77777777" w:rsidR="00B81459" w:rsidRDefault="00B814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5574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3D6EB" w14:textId="77777777" w:rsidR="00B81459" w:rsidRDefault="00B814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2C522" w14:textId="77777777" w:rsidR="00397234" w:rsidRDefault="00397234">
      <w:r>
        <w:separator/>
      </w:r>
    </w:p>
  </w:footnote>
  <w:footnote w:type="continuationSeparator" w:id="0">
    <w:p w14:paraId="0CB70B15" w14:textId="77777777" w:rsidR="00397234" w:rsidRDefault="00397234">
      <w:r>
        <w:continuationSeparator/>
      </w:r>
    </w:p>
  </w:footnote>
  <w:footnote w:id="1">
    <w:p w14:paraId="0B8C69E6" w14:textId="77777777" w:rsidR="00EC69B2" w:rsidRDefault="00EC69B2" w:rsidP="00EC69B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4C7629D" w14:textId="77777777" w:rsidR="00EC69B2" w:rsidRDefault="00EC69B2" w:rsidP="00EC69B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6ABBB" w14:textId="77777777" w:rsidR="00B81459" w:rsidRDefault="00B81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FC9F" w14:textId="7D194834" w:rsidR="00F53146" w:rsidRPr="00EC69B2" w:rsidRDefault="00F53146" w:rsidP="00EC69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0A792" w14:textId="77777777" w:rsidR="00B81459" w:rsidRDefault="00B814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796248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9FB6AE4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color w:val="auto"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FC0D89A"/>
    <w:lvl w:ilvl="0" w:tplc="0C627516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1802C0"/>
    <w:multiLevelType w:val="hybridMultilevel"/>
    <w:tmpl w:val="084A55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8038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42313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9287683">
    <w:abstractNumId w:val="3"/>
  </w:num>
  <w:num w:numId="4" w16cid:durableId="1701272863">
    <w:abstractNumId w:val="6"/>
  </w:num>
  <w:num w:numId="5" w16cid:durableId="18697524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360203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2738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41735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939887">
    <w:abstractNumId w:val="4"/>
  </w:num>
  <w:num w:numId="10" w16cid:durableId="15256327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234"/>
    <w:rsid w:val="00012286"/>
    <w:rsid w:val="000704FC"/>
    <w:rsid w:val="00071CCC"/>
    <w:rsid w:val="000A4B11"/>
    <w:rsid w:val="000B731D"/>
    <w:rsid w:val="000D6134"/>
    <w:rsid w:val="000E09C7"/>
    <w:rsid w:val="000F6589"/>
    <w:rsid w:val="00106636"/>
    <w:rsid w:val="00116EC6"/>
    <w:rsid w:val="0012260F"/>
    <w:rsid w:val="001801DD"/>
    <w:rsid w:val="001B4F5D"/>
    <w:rsid w:val="001D440B"/>
    <w:rsid w:val="001D4612"/>
    <w:rsid w:val="00207E98"/>
    <w:rsid w:val="002723B0"/>
    <w:rsid w:val="00315A4A"/>
    <w:rsid w:val="003562DE"/>
    <w:rsid w:val="00397234"/>
    <w:rsid w:val="003A582F"/>
    <w:rsid w:val="003E124A"/>
    <w:rsid w:val="003F2D1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7F36"/>
    <w:rsid w:val="006815F6"/>
    <w:rsid w:val="007000C5"/>
    <w:rsid w:val="007748F0"/>
    <w:rsid w:val="00782F3C"/>
    <w:rsid w:val="007A4321"/>
    <w:rsid w:val="007D2660"/>
    <w:rsid w:val="00833933"/>
    <w:rsid w:val="00853083"/>
    <w:rsid w:val="008B2F0C"/>
    <w:rsid w:val="008B4928"/>
    <w:rsid w:val="008D2AB8"/>
    <w:rsid w:val="008F1C66"/>
    <w:rsid w:val="00970FE4"/>
    <w:rsid w:val="00A0022B"/>
    <w:rsid w:val="00A3039A"/>
    <w:rsid w:val="00A346FE"/>
    <w:rsid w:val="00A36CFD"/>
    <w:rsid w:val="00A47B4D"/>
    <w:rsid w:val="00A83018"/>
    <w:rsid w:val="00AC2894"/>
    <w:rsid w:val="00AF1379"/>
    <w:rsid w:val="00B774DC"/>
    <w:rsid w:val="00B81459"/>
    <w:rsid w:val="00C55B11"/>
    <w:rsid w:val="00C969A6"/>
    <w:rsid w:val="00CA2218"/>
    <w:rsid w:val="00CA7D36"/>
    <w:rsid w:val="00CC166D"/>
    <w:rsid w:val="00D24208"/>
    <w:rsid w:val="00D60C38"/>
    <w:rsid w:val="00D66893"/>
    <w:rsid w:val="00D71597"/>
    <w:rsid w:val="00D90ACB"/>
    <w:rsid w:val="00D9323A"/>
    <w:rsid w:val="00DC1500"/>
    <w:rsid w:val="00E44371"/>
    <w:rsid w:val="00E949B0"/>
    <w:rsid w:val="00EC0BEA"/>
    <w:rsid w:val="00EC69B2"/>
    <w:rsid w:val="00EE1424"/>
    <w:rsid w:val="00F00591"/>
    <w:rsid w:val="00F51688"/>
    <w:rsid w:val="00F53146"/>
    <w:rsid w:val="00F91018"/>
    <w:rsid w:val="00FA0F30"/>
    <w:rsid w:val="00FA51A4"/>
    <w:rsid w:val="00FB5B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03E6"/>
  <w15:chartTrackingRefBased/>
  <w15:docId w15:val="{2A5F4F1F-38F9-40CC-A5FC-BF4DCBA8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cf01">
    <w:name w:val="cf01"/>
    <w:rsid w:val="007D2660"/>
    <w:rPr>
      <w:rFonts w:ascii="Segoe UI" w:hAnsi="Segoe UI" w:cs="Segoe UI" w:hint="default"/>
      <w:i/>
      <w:iCs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1011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2025-11-20T13:07:00Z</cp:lastPrinted>
  <dcterms:created xsi:type="dcterms:W3CDTF">2025-11-24T08:40:00Z</dcterms:created>
  <dcterms:modified xsi:type="dcterms:W3CDTF">2025-11-24T08:40:00Z</dcterms:modified>
</cp:coreProperties>
</file>