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BE1EA9" w14:textId="1C411786" w:rsidR="00B36EDA" w:rsidRPr="00B96D92" w:rsidRDefault="00E06806" w:rsidP="00B96D92">
      <w:pPr>
        <w:spacing w:after="600" w:line="276" w:lineRule="auto"/>
        <w:jc w:val="right"/>
      </w:pPr>
      <w:bookmarkStart w:id="0" w:name="_Hlk53520193"/>
      <w:r w:rsidRPr="00B96D92">
        <w:t>Kraków</w:t>
      </w:r>
      <w:r w:rsidR="00B36EDA" w:rsidRPr="00B96D92">
        <w:t xml:space="preserve"> dnia: </w:t>
      </w:r>
      <w:r w:rsidR="00583839">
        <w:t>25.11.2025</w:t>
      </w:r>
    </w:p>
    <w:p w14:paraId="1EAB0DB1" w14:textId="77777777" w:rsidR="00E06806" w:rsidRPr="00B96D92" w:rsidRDefault="00E06806" w:rsidP="00B96D92">
      <w:pPr>
        <w:spacing w:line="276" w:lineRule="auto"/>
        <w:ind w:right="3969"/>
        <w:rPr>
          <w:b/>
          <w:bCs/>
        </w:rPr>
      </w:pPr>
      <w:r w:rsidRPr="00B96D92">
        <w:rPr>
          <w:b/>
          <w:bCs/>
        </w:rPr>
        <w:t>Szpital Miejski Specjalistyczny</w:t>
      </w:r>
    </w:p>
    <w:p w14:paraId="2339000A" w14:textId="77777777" w:rsidR="00E06806" w:rsidRPr="00B96D92" w:rsidRDefault="00E06806" w:rsidP="00B96D92">
      <w:pPr>
        <w:spacing w:line="276" w:lineRule="auto"/>
        <w:ind w:right="3969"/>
        <w:rPr>
          <w:b/>
          <w:bCs/>
        </w:rPr>
      </w:pPr>
      <w:r w:rsidRPr="00B96D92">
        <w:rPr>
          <w:b/>
          <w:bCs/>
        </w:rPr>
        <w:t>im. Gabriela Narutowicza w Krakowie</w:t>
      </w:r>
    </w:p>
    <w:p w14:paraId="4CF04CC4" w14:textId="77777777" w:rsidR="00B36EDA" w:rsidRPr="00B96D92" w:rsidRDefault="00E06806" w:rsidP="00B96D92">
      <w:pPr>
        <w:spacing w:line="276" w:lineRule="auto"/>
        <w:ind w:right="3969"/>
      </w:pPr>
      <w:r w:rsidRPr="00B96D92">
        <w:t>ul. Prądnicka</w:t>
      </w:r>
      <w:r w:rsidR="00B36EDA" w:rsidRPr="00B96D92">
        <w:t xml:space="preserve"> </w:t>
      </w:r>
      <w:r w:rsidRPr="00B96D92">
        <w:t>35-37</w:t>
      </w:r>
    </w:p>
    <w:p w14:paraId="64551DAC" w14:textId="5141026C" w:rsidR="00B36EDA" w:rsidRPr="00B96D92" w:rsidRDefault="00E06806" w:rsidP="00B96D92">
      <w:pPr>
        <w:spacing w:line="276" w:lineRule="auto"/>
        <w:ind w:right="3969"/>
      </w:pPr>
      <w:r w:rsidRPr="00B96D92">
        <w:t>31-202</w:t>
      </w:r>
      <w:r w:rsidR="00B36EDA" w:rsidRPr="00B96D92">
        <w:t xml:space="preserve"> </w:t>
      </w:r>
      <w:r w:rsidRPr="00B96D92">
        <w:t>Kraków</w:t>
      </w:r>
    </w:p>
    <w:p w14:paraId="30604905" w14:textId="77777777" w:rsidR="00B36EDA" w:rsidRPr="00B96D92" w:rsidRDefault="00B36EDA" w:rsidP="00B96D92">
      <w:pPr>
        <w:tabs>
          <w:tab w:val="left" w:pos="708"/>
          <w:tab w:val="center" w:pos="4536"/>
          <w:tab w:val="right" w:pos="9072"/>
        </w:tabs>
        <w:spacing w:after="20" w:line="276" w:lineRule="auto"/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B96D92" w14:paraId="4ED867FE" w14:textId="77777777" w:rsidTr="00B36EDA">
        <w:tc>
          <w:tcPr>
            <w:tcW w:w="9923" w:type="dxa"/>
            <w:shd w:val="clear" w:color="auto" w:fill="F2F2F2"/>
            <w:hideMark/>
          </w:tcPr>
          <w:p w14:paraId="78DE101E" w14:textId="662817F0" w:rsidR="00B36EDA" w:rsidRPr="00B96D92" w:rsidRDefault="00183C1C" w:rsidP="00B96D92">
            <w:pPr>
              <w:keepNext/>
              <w:spacing w:before="240" w:line="276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>
              <w:rPr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7A1D3DCA" w14:textId="77777777" w:rsidR="00B36EDA" w:rsidRPr="00B96D92" w:rsidRDefault="00B36EDA" w:rsidP="00B96D92">
            <w:pPr>
              <w:keepNext/>
              <w:spacing w:line="276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B96D92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5F1A4D9E" w14:textId="77777777" w:rsidR="00B36EDA" w:rsidRPr="00B96D92" w:rsidRDefault="00B36EDA" w:rsidP="00B96D92">
      <w:pPr>
        <w:keepNext/>
        <w:spacing w:after="240" w:line="276" w:lineRule="auto"/>
        <w:outlineLvl w:val="0"/>
        <w:rPr>
          <w:b/>
        </w:rPr>
      </w:pPr>
    </w:p>
    <w:p w14:paraId="0F209825" w14:textId="77777777" w:rsidR="00B36EDA" w:rsidRPr="00B96D92" w:rsidRDefault="00B36EDA" w:rsidP="00B96D92">
      <w:pPr>
        <w:spacing w:after="120" w:line="276" w:lineRule="auto"/>
        <w:jc w:val="both"/>
        <w:rPr>
          <w:rFonts w:eastAsia="Calibri"/>
          <w:lang w:eastAsia="en-US"/>
        </w:rPr>
      </w:pPr>
      <w:r w:rsidRPr="00B96D92">
        <w:rPr>
          <w:rFonts w:eastAsia="Calibri"/>
          <w:lang w:eastAsia="en-US"/>
        </w:rPr>
        <w:t xml:space="preserve">Dotyczy </w:t>
      </w:r>
      <w:r w:rsidRPr="00B96D92">
        <w:t>postępowania o udzielenie zamówienia publicznego</w:t>
      </w:r>
      <w:r w:rsidRPr="00B96D92">
        <w:rPr>
          <w:rFonts w:eastAsia="Calibri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B96D92" w14:paraId="305E557A" w14:textId="77777777" w:rsidTr="00B36EDA">
        <w:tc>
          <w:tcPr>
            <w:tcW w:w="2269" w:type="dxa"/>
          </w:tcPr>
          <w:p w14:paraId="70796C93" w14:textId="77777777" w:rsidR="00B36EDA" w:rsidRPr="00B96D92" w:rsidRDefault="00B36EDA" w:rsidP="00B96D92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</w:pPr>
            <w:r w:rsidRPr="00B96D92">
              <w:t>Nazwa zamówienia:</w:t>
            </w:r>
          </w:p>
        </w:tc>
        <w:tc>
          <w:tcPr>
            <w:tcW w:w="7654" w:type="dxa"/>
          </w:tcPr>
          <w:p w14:paraId="7D4738E3" w14:textId="77777777" w:rsidR="00B36EDA" w:rsidRPr="00F628D8" w:rsidRDefault="00E06806" w:rsidP="00B96D92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i/>
                <w:iCs/>
              </w:rPr>
            </w:pPr>
            <w:r w:rsidRPr="00F628D8">
              <w:rPr>
                <w:bCs/>
                <w:i/>
                <w:iCs/>
              </w:rPr>
              <w:t>Zakup i dostawa produktów farmaceutycznych III</w:t>
            </w:r>
          </w:p>
        </w:tc>
      </w:tr>
      <w:tr w:rsidR="00E06806" w:rsidRPr="00B96D92" w14:paraId="1703F95E" w14:textId="77777777" w:rsidTr="009E077C">
        <w:tc>
          <w:tcPr>
            <w:tcW w:w="2269" w:type="dxa"/>
          </w:tcPr>
          <w:p w14:paraId="2E01EA49" w14:textId="77777777" w:rsidR="00E06806" w:rsidRPr="00B96D92" w:rsidRDefault="00E06806" w:rsidP="00B96D92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</w:pPr>
            <w:r w:rsidRPr="00B96D92">
              <w:t>Numer referencyjny:</w:t>
            </w:r>
          </w:p>
        </w:tc>
        <w:tc>
          <w:tcPr>
            <w:tcW w:w="7654" w:type="dxa"/>
          </w:tcPr>
          <w:p w14:paraId="1A85B881" w14:textId="77777777" w:rsidR="00E06806" w:rsidRPr="00F628D8" w:rsidRDefault="00E06806" w:rsidP="00F628D8">
            <w:pPr>
              <w:tabs>
                <w:tab w:val="center" w:pos="4536"/>
                <w:tab w:val="right" w:pos="9072"/>
              </w:tabs>
              <w:spacing w:line="276" w:lineRule="auto"/>
              <w:rPr>
                <w:b/>
              </w:rPr>
            </w:pPr>
            <w:r w:rsidRPr="00F628D8">
              <w:rPr>
                <w:b/>
              </w:rPr>
              <w:t>ZP/46/2025</w:t>
            </w:r>
          </w:p>
        </w:tc>
      </w:tr>
    </w:tbl>
    <w:p w14:paraId="0E825016" w14:textId="77777777" w:rsidR="00B36EDA" w:rsidRPr="00B96D92" w:rsidRDefault="00B36EDA" w:rsidP="00B96D92">
      <w:pPr>
        <w:tabs>
          <w:tab w:val="left" w:pos="708"/>
          <w:tab w:val="center" w:pos="4536"/>
          <w:tab w:val="right" w:pos="9072"/>
        </w:tabs>
        <w:spacing w:line="276" w:lineRule="auto"/>
      </w:pPr>
    </w:p>
    <w:p w14:paraId="7DFA73F7" w14:textId="5C44E02E" w:rsidR="00B36EDA" w:rsidRPr="00B96D92" w:rsidRDefault="00B36EDA" w:rsidP="00B96D92">
      <w:pPr>
        <w:pStyle w:val="Nagwek"/>
        <w:tabs>
          <w:tab w:val="left" w:pos="708"/>
        </w:tabs>
        <w:spacing w:after="120" w:line="276" w:lineRule="auto"/>
        <w:ind w:right="-283"/>
        <w:jc w:val="both"/>
        <w:rPr>
          <w:sz w:val="22"/>
          <w:szCs w:val="22"/>
        </w:rPr>
      </w:pPr>
      <w:r w:rsidRPr="00B96D92">
        <w:rPr>
          <w:sz w:val="22"/>
          <w:szCs w:val="22"/>
        </w:rPr>
        <w:t xml:space="preserve">Zamawiający, działając na podstawie art. 253 ust. 1 pkt. 1 i ust. 2 ustawy z dnia 11 września 2019r. Prawo zamówień publicznych </w:t>
      </w:r>
      <w:r w:rsidR="00E06806" w:rsidRPr="00B96D92">
        <w:rPr>
          <w:sz w:val="22"/>
          <w:szCs w:val="22"/>
        </w:rPr>
        <w:t>(t.j. Dz. U. z 2024 r. poz. 1320 z późn. zm.)</w:t>
      </w:r>
      <w:r w:rsidRPr="00B96D92">
        <w:rPr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E06806" w:rsidRPr="00B96D92" w14:paraId="6185BD7E" w14:textId="77777777" w:rsidTr="00E0680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FD44D" w14:textId="26C0377A" w:rsidR="00E06806" w:rsidRPr="00B96D92" w:rsidRDefault="00E06806" w:rsidP="00B96D9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B96D92">
              <w:rPr>
                <w:b/>
                <w:bCs/>
                <w:sz w:val="20"/>
                <w:szCs w:val="20"/>
              </w:rPr>
              <w:t>Pakiet 1 - Doxorubicin</w:t>
            </w:r>
          </w:p>
          <w:p w14:paraId="07C05456" w14:textId="77777777" w:rsidR="00E06806" w:rsidRPr="00B96D92" w:rsidRDefault="00E06806" w:rsidP="00B96D9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B96D92">
              <w:rPr>
                <w:b/>
                <w:sz w:val="20"/>
                <w:szCs w:val="20"/>
              </w:rPr>
              <w:t>Lek S.A.</w:t>
            </w:r>
          </w:p>
          <w:p w14:paraId="787009DB" w14:textId="77777777" w:rsidR="00E06806" w:rsidRPr="00B96D92" w:rsidRDefault="00E06806" w:rsidP="00B96D9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B96D92">
              <w:rPr>
                <w:bCs/>
                <w:sz w:val="20"/>
                <w:szCs w:val="20"/>
              </w:rPr>
              <w:t xml:space="preserve">ul. Podlipie 16 </w:t>
            </w:r>
          </w:p>
          <w:p w14:paraId="7D37139C" w14:textId="77777777" w:rsidR="00E06806" w:rsidRPr="00B96D92" w:rsidRDefault="00E06806" w:rsidP="00B96D9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B96D92">
              <w:rPr>
                <w:bCs/>
                <w:sz w:val="20"/>
                <w:szCs w:val="20"/>
              </w:rPr>
              <w:t>95-010 Stryków</w:t>
            </w:r>
          </w:p>
          <w:p w14:paraId="1C8626A8" w14:textId="287FCDEC" w:rsidR="00E06806" w:rsidRPr="00B96D92" w:rsidRDefault="00E06806" w:rsidP="00B96D92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B96D92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B96D92">
              <w:rPr>
                <w:color w:val="000000"/>
                <w:sz w:val="20"/>
                <w:szCs w:val="20"/>
              </w:rPr>
              <w:t>:</w:t>
            </w:r>
            <w:r w:rsidR="00B96D92">
              <w:rPr>
                <w:color w:val="000000"/>
                <w:sz w:val="20"/>
                <w:szCs w:val="20"/>
              </w:rPr>
              <w:t xml:space="preserve"> </w:t>
            </w:r>
            <w:r w:rsidRPr="00B96D92">
              <w:rPr>
                <w:sz w:val="20"/>
                <w:szCs w:val="20"/>
              </w:rPr>
              <w:t>Jedyna złożona oferta spełniająca wymagania Zamawiającego.</w:t>
            </w:r>
          </w:p>
        </w:tc>
      </w:tr>
      <w:tr w:rsidR="00E06806" w:rsidRPr="00B96D92" w14:paraId="5CAD9AFE" w14:textId="77777777" w:rsidTr="00E0680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C36908" w14:textId="4A0BAFD3" w:rsidR="00E06806" w:rsidRPr="00B96D92" w:rsidRDefault="00E06806" w:rsidP="00B96D9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B96D92">
              <w:rPr>
                <w:b/>
                <w:bCs/>
                <w:sz w:val="20"/>
                <w:szCs w:val="20"/>
              </w:rPr>
              <w:t>Pakiet 2 - Teicoplanin</w:t>
            </w:r>
          </w:p>
          <w:p w14:paraId="7DA14513" w14:textId="77777777" w:rsidR="00E06806" w:rsidRPr="00B96D92" w:rsidRDefault="00E06806" w:rsidP="00B96D9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B96D92">
              <w:rPr>
                <w:b/>
                <w:sz w:val="20"/>
                <w:szCs w:val="20"/>
              </w:rPr>
              <w:t>Urtica Sp. z o.o.</w:t>
            </w:r>
          </w:p>
          <w:p w14:paraId="2EE3DCB2" w14:textId="4BA7E0A8" w:rsidR="00E06806" w:rsidRPr="00B96D92" w:rsidRDefault="00B96D92" w:rsidP="00B96D9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E06806" w:rsidRPr="00B96D92">
              <w:rPr>
                <w:bCs/>
                <w:sz w:val="20"/>
                <w:szCs w:val="20"/>
              </w:rPr>
              <w:t xml:space="preserve">Krzemieniecka 120 </w:t>
            </w:r>
          </w:p>
          <w:p w14:paraId="769656A0" w14:textId="77777777" w:rsidR="00E06806" w:rsidRPr="00B96D92" w:rsidRDefault="00E06806" w:rsidP="00B96D9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B96D92">
              <w:rPr>
                <w:bCs/>
                <w:sz w:val="20"/>
                <w:szCs w:val="20"/>
              </w:rPr>
              <w:t>54-640 Wrocław</w:t>
            </w:r>
          </w:p>
          <w:p w14:paraId="5206746F" w14:textId="13C0CE4F" w:rsidR="00E06806" w:rsidRPr="00B96D92" w:rsidRDefault="00E06806" w:rsidP="00B96D92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B96D92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B96D92">
              <w:rPr>
                <w:color w:val="000000"/>
                <w:sz w:val="20"/>
                <w:szCs w:val="20"/>
              </w:rPr>
              <w:t>:</w:t>
            </w:r>
            <w:r w:rsidR="00B96D92">
              <w:rPr>
                <w:color w:val="000000"/>
                <w:sz w:val="20"/>
                <w:szCs w:val="20"/>
              </w:rPr>
              <w:t xml:space="preserve"> </w:t>
            </w:r>
            <w:r w:rsidRPr="00B96D92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E06806" w:rsidRPr="00B96D92" w14:paraId="69EFFEC9" w14:textId="77777777" w:rsidTr="00E0680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1FE5DB" w14:textId="66B76007" w:rsidR="00E06806" w:rsidRPr="00B96D92" w:rsidRDefault="00E06806" w:rsidP="00B96D9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B96D92">
              <w:rPr>
                <w:b/>
                <w:bCs/>
                <w:sz w:val="20"/>
                <w:szCs w:val="20"/>
              </w:rPr>
              <w:t>Pakiet 3 - Docetaxel</w:t>
            </w:r>
          </w:p>
          <w:p w14:paraId="61C1C565" w14:textId="77777777" w:rsidR="00E06806" w:rsidRPr="00B96D92" w:rsidRDefault="00E06806" w:rsidP="00B96D9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B96D92">
              <w:rPr>
                <w:b/>
                <w:sz w:val="20"/>
                <w:szCs w:val="20"/>
              </w:rPr>
              <w:t>Lek S.A.</w:t>
            </w:r>
          </w:p>
          <w:p w14:paraId="61BE8E6E" w14:textId="77777777" w:rsidR="00E06806" w:rsidRPr="00B96D92" w:rsidRDefault="00E06806" w:rsidP="00B96D9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B96D92">
              <w:rPr>
                <w:bCs/>
                <w:sz w:val="20"/>
                <w:szCs w:val="20"/>
              </w:rPr>
              <w:t xml:space="preserve">ul. Podlipie 16 </w:t>
            </w:r>
          </w:p>
          <w:p w14:paraId="666AEA86" w14:textId="77777777" w:rsidR="00E06806" w:rsidRPr="00B96D92" w:rsidRDefault="00E06806" w:rsidP="00B96D9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B96D92">
              <w:rPr>
                <w:bCs/>
                <w:sz w:val="20"/>
                <w:szCs w:val="20"/>
              </w:rPr>
              <w:t>95-010 Stryków</w:t>
            </w:r>
          </w:p>
          <w:p w14:paraId="1C61AB29" w14:textId="0CACCF9B" w:rsidR="00E06806" w:rsidRPr="00B96D92" w:rsidRDefault="00E06806" w:rsidP="00B96D92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B96D92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B96D92">
              <w:rPr>
                <w:color w:val="000000"/>
                <w:sz w:val="20"/>
                <w:szCs w:val="20"/>
              </w:rPr>
              <w:t>:</w:t>
            </w:r>
            <w:r w:rsidR="00B96D92">
              <w:rPr>
                <w:color w:val="000000"/>
                <w:sz w:val="20"/>
                <w:szCs w:val="20"/>
              </w:rPr>
              <w:t xml:space="preserve"> </w:t>
            </w:r>
            <w:r w:rsidRPr="00B96D92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E06806" w:rsidRPr="00B96D92" w14:paraId="7A3FBD4D" w14:textId="77777777" w:rsidTr="00E0680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E5C62" w14:textId="5CA51E16" w:rsidR="00E06806" w:rsidRPr="00B96D92" w:rsidRDefault="00E06806" w:rsidP="00B96D9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B96D92">
              <w:rPr>
                <w:b/>
                <w:bCs/>
                <w:sz w:val="20"/>
                <w:szCs w:val="20"/>
              </w:rPr>
              <w:t>Pakiet 4 - Fulvestrant</w:t>
            </w:r>
          </w:p>
          <w:p w14:paraId="3CFADCA4" w14:textId="77777777" w:rsidR="00E06806" w:rsidRPr="00B96D92" w:rsidRDefault="00E06806" w:rsidP="00B96D9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B96D92">
              <w:rPr>
                <w:b/>
                <w:sz w:val="20"/>
                <w:szCs w:val="20"/>
              </w:rPr>
              <w:t>Farmacol Logistyka Sp. z o.o.</w:t>
            </w:r>
          </w:p>
          <w:p w14:paraId="7EEF4C87" w14:textId="77777777" w:rsidR="00E06806" w:rsidRPr="00B96D92" w:rsidRDefault="00E06806" w:rsidP="00B96D9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B96D92">
              <w:rPr>
                <w:bCs/>
                <w:sz w:val="20"/>
                <w:szCs w:val="20"/>
              </w:rPr>
              <w:t xml:space="preserve">ul. Szopienicka 77 </w:t>
            </w:r>
          </w:p>
          <w:p w14:paraId="3D57C5CA" w14:textId="77777777" w:rsidR="00E06806" w:rsidRPr="00B96D92" w:rsidRDefault="00E06806" w:rsidP="00B96D9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B96D92">
              <w:rPr>
                <w:bCs/>
                <w:sz w:val="20"/>
                <w:szCs w:val="20"/>
              </w:rPr>
              <w:t>40-431 Katowice</w:t>
            </w:r>
          </w:p>
          <w:p w14:paraId="62127C84" w14:textId="3D9EE3EE" w:rsidR="00E06806" w:rsidRPr="00B96D92" w:rsidRDefault="00E06806" w:rsidP="00B96D92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B96D92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B96D92">
              <w:rPr>
                <w:color w:val="000000"/>
                <w:sz w:val="20"/>
                <w:szCs w:val="20"/>
              </w:rPr>
              <w:t>:</w:t>
            </w:r>
            <w:r w:rsidR="00B96D92">
              <w:rPr>
                <w:color w:val="000000"/>
                <w:sz w:val="20"/>
                <w:szCs w:val="20"/>
              </w:rPr>
              <w:t xml:space="preserve"> </w:t>
            </w:r>
            <w:r w:rsidRPr="00B96D92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E06806" w:rsidRPr="00B96D92" w14:paraId="702F7623" w14:textId="77777777" w:rsidTr="00E0680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E1BA5" w14:textId="139AE5E0" w:rsidR="00E06806" w:rsidRPr="00B96D92" w:rsidRDefault="00E06806" w:rsidP="00B96D9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B96D92">
              <w:rPr>
                <w:b/>
                <w:bCs/>
                <w:sz w:val="20"/>
                <w:szCs w:val="20"/>
              </w:rPr>
              <w:lastRenderedPageBreak/>
              <w:t>Pakiet 5 - Milrinon</w:t>
            </w:r>
          </w:p>
          <w:p w14:paraId="21877FB4" w14:textId="77777777" w:rsidR="00E06806" w:rsidRPr="00B96D92" w:rsidRDefault="00E06806" w:rsidP="00B96D9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B96D92">
              <w:rPr>
                <w:b/>
                <w:sz w:val="20"/>
                <w:szCs w:val="20"/>
              </w:rPr>
              <w:t>Salus International Sp. z o.o.</w:t>
            </w:r>
          </w:p>
          <w:p w14:paraId="663AF27B" w14:textId="77777777" w:rsidR="00E06806" w:rsidRPr="00B96D92" w:rsidRDefault="00E06806" w:rsidP="00B96D9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B96D92">
              <w:rPr>
                <w:bCs/>
                <w:sz w:val="20"/>
                <w:szCs w:val="20"/>
              </w:rPr>
              <w:t xml:space="preserve">ul. Pułaskiego 9 </w:t>
            </w:r>
          </w:p>
          <w:p w14:paraId="7E754D91" w14:textId="77777777" w:rsidR="00E06806" w:rsidRPr="00B96D92" w:rsidRDefault="00E06806" w:rsidP="00B96D9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B96D92">
              <w:rPr>
                <w:bCs/>
                <w:sz w:val="20"/>
                <w:szCs w:val="20"/>
              </w:rPr>
              <w:t>40-273 Katowice</w:t>
            </w:r>
          </w:p>
          <w:p w14:paraId="7101E15C" w14:textId="6F4564D7" w:rsidR="00E06806" w:rsidRPr="00B96D92" w:rsidRDefault="00E06806" w:rsidP="00B96D92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B96D92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B96D92">
              <w:rPr>
                <w:color w:val="000000"/>
                <w:sz w:val="20"/>
                <w:szCs w:val="20"/>
              </w:rPr>
              <w:t>:</w:t>
            </w:r>
            <w:r w:rsidR="00B96D92">
              <w:rPr>
                <w:color w:val="000000"/>
                <w:sz w:val="20"/>
                <w:szCs w:val="20"/>
              </w:rPr>
              <w:t xml:space="preserve"> </w:t>
            </w:r>
            <w:r w:rsidRPr="00B96D92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E06806" w:rsidRPr="00B96D92" w14:paraId="1974609B" w14:textId="77777777" w:rsidTr="00E0680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41652" w14:textId="543A777A" w:rsidR="00E06806" w:rsidRPr="00B96D92" w:rsidRDefault="00E06806" w:rsidP="00B96D9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B96D92">
              <w:rPr>
                <w:b/>
                <w:bCs/>
                <w:sz w:val="20"/>
                <w:szCs w:val="20"/>
              </w:rPr>
              <w:t>Pakiet 6 - Cholestyraminum</w:t>
            </w:r>
          </w:p>
          <w:p w14:paraId="4E69407F" w14:textId="209A2792" w:rsidR="00E06806" w:rsidRPr="00B96D92" w:rsidRDefault="00E06806" w:rsidP="00B96D9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B96D92">
              <w:rPr>
                <w:b/>
                <w:sz w:val="20"/>
                <w:szCs w:val="20"/>
              </w:rPr>
              <w:t>Tramco Sp z o.o.</w:t>
            </w:r>
          </w:p>
          <w:p w14:paraId="36DC39E1" w14:textId="77777777" w:rsidR="00E06806" w:rsidRPr="00B96D92" w:rsidRDefault="00E06806" w:rsidP="00B96D9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B96D92">
              <w:rPr>
                <w:bCs/>
                <w:sz w:val="20"/>
                <w:szCs w:val="20"/>
              </w:rPr>
              <w:t xml:space="preserve">Wolskie, ul. Wolska 14 </w:t>
            </w:r>
          </w:p>
          <w:p w14:paraId="39A53C3D" w14:textId="77777777" w:rsidR="00E06806" w:rsidRPr="00B96D92" w:rsidRDefault="00E06806" w:rsidP="00B96D9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B96D92">
              <w:rPr>
                <w:bCs/>
                <w:sz w:val="20"/>
                <w:szCs w:val="20"/>
              </w:rPr>
              <w:t>05-860 Płochocin</w:t>
            </w:r>
          </w:p>
          <w:p w14:paraId="6A640082" w14:textId="1AD7E3FB" w:rsidR="00E06806" w:rsidRPr="00B96D92" w:rsidRDefault="00E06806" w:rsidP="00B96D92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B96D92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B96D92">
              <w:rPr>
                <w:color w:val="000000"/>
                <w:sz w:val="20"/>
                <w:szCs w:val="20"/>
              </w:rPr>
              <w:t>:</w:t>
            </w:r>
            <w:r w:rsidR="00B96D92">
              <w:rPr>
                <w:color w:val="000000"/>
                <w:sz w:val="20"/>
                <w:szCs w:val="20"/>
              </w:rPr>
              <w:t xml:space="preserve"> </w:t>
            </w:r>
            <w:r w:rsidRPr="00B96D92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E06806" w:rsidRPr="00B96D92" w14:paraId="61C5D921" w14:textId="77777777" w:rsidTr="00E0680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AEAEF" w14:textId="6751E494" w:rsidR="00E06806" w:rsidRPr="00B96D92" w:rsidRDefault="00E06806" w:rsidP="00B96D9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B96D92">
              <w:rPr>
                <w:b/>
                <w:bCs/>
                <w:sz w:val="20"/>
                <w:szCs w:val="20"/>
              </w:rPr>
              <w:t>Pakiet 7 - Lomustine</w:t>
            </w:r>
          </w:p>
          <w:p w14:paraId="58039762" w14:textId="15F20DB4" w:rsidR="00E06806" w:rsidRPr="00B96D92" w:rsidRDefault="00B96D92" w:rsidP="00B96D9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B96D92">
              <w:rPr>
                <w:b/>
                <w:sz w:val="20"/>
                <w:szCs w:val="20"/>
              </w:rPr>
              <w:t xml:space="preserve">Genesis Pharm </w:t>
            </w:r>
            <w:r w:rsidR="00E06806" w:rsidRPr="00B96D92">
              <w:rPr>
                <w:b/>
                <w:sz w:val="20"/>
                <w:szCs w:val="20"/>
              </w:rPr>
              <w:t xml:space="preserve">Sp. z o. o. Sp. </w:t>
            </w:r>
            <w:r>
              <w:rPr>
                <w:b/>
                <w:sz w:val="20"/>
                <w:szCs w:val="20"/>
              </w:rPr>
              <w:t>k</w:t>
            </w:r>
            <w:r w:rsidR="00E06806" w:rsidRPr="00B96D92">
              <w:rPr>
                <w:b/>
                <w:sz w:val="20"/>
                <w:szCs w:val="20"/>
              </w:rPr>
              <w:t>.</w:t>
            </w:r>
          </w:p>
          <w:p w14:paraId="1CD36C29" w14:textId="77777777" w:rsidR="00E06806" w:rsidRPr="00B96D92" w:rsidRDefault="00E06806" w:rsidP="00B96D9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B96D92">
              <w:rPr>
                <w:bCs/>
                <w:sz w:val="20"/>
                <w:szCs w:val="20"/>
              </w:rPr>
              <w:t xml:space="preserve">ul. Obywatelska 128/152 </w:t>
            </w:r>
          </w:p>
          <w:p w14:paraId="75E92766" w14:textId="77777777" w:rsidR="00E06806" w:rsidRPr="00B96D92" w:rsidRDefault="00E06806" w:rsidP="00B96D9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B96D92">
              <w:rPr>
                <w:bCs/>
                <w:sz w:val="20"/>
                <w:szCs w:val="20"/>
              </w:rPr>
              <w:t>94-104 Łódź</w:t>
            </w:r>
          </w:p>
          <w:p w14:paraId="3FA96CF5" w14:textId="7DB38818" w:rsidR="00E06806" w:rsidRPr="00B96D92" w:rsidRDefault="00E06806" w:rsidP="00B96D92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B96D92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B96D92">
              <w:rPr>
                <w:color w:val="000000"/>
                <w:sz w:val="20"/>
                <w:szCs w:val="20"/>
              </w:rPr>
              <w:t>:</w:t>
            </w:r>
            <w:r w:rsidR="00B96D92">
              <w:rPr>
                <w:color w:val="000000"/>
                <w:sz w:val="20"/>
                <w:szCs w:val="20"/>
              </w:rPr>
              <w:t xml:space="preserve"> </w:t>
            </w:r>
            <w:r w:rsidRPr="00B96D92">
              <w:rPr>
                <w:sz w:val="20"/>
                <w:szCs w:val="20"/>
              </w:rPr>
              <w:t>Jedyna złożona oferta spełniająca wymagania Zamawiającego.</w:t>
            </w:r>
          </w:p>
        </w:tc>
      </w:tr>
      <w:tr w:rsidR="00E06806" w:rsidRPr="00B96D92" w14:paraId="13485205" w14:textId="77777777" w:rsidTr="00E0680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7B6ED" w14:textId="6B78F2D6" w:rsidR="00E06806" w:rsidRPr="00B96D92" w:rsidRDefault="00E06806" w:rsidP="00B96D9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B96D92">
              <w:rPr>
                <w:b/>
                <w:bCs/>
                <w:sz w:val="20"/>
                <w:szCs w:val="20"/>
              </w:rPr>
              <w:t>Pakiet 8 - Cemiplimabum</w:t>
            </w:r>
          </w:p>
          <w:p w14:paraId="54A1B089" w14:textId="77777777" w:rsidR="00E06806" w:rsidRPr="00B96D92" w:rsidRDefault="00E06806" w:rsidP="00B96D9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B96D92">
              <w:rPr>
                <w:b/>
                <w:sz w:val="20"/>
                <w:szCs w:val="20"/>
              </w:rPr>
              <w:t>Urtica Sp. z o.o.</w:t>
            </w:r>
          </w:p>
          <w:p w14:paraId="59FE5D25" w14:textId="25A9EA79" w:rsidR="00E06806" w:rsidRPr="00B96D92" w:rsidRDefault="00B96D92" w:rsidP="00B96D9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E06806" w:rsidRPr="00B96D92">
              <w:rPr>
                <w:bCs/>
                <w:sz w:val="20"/>
                <w:szCs w:val="20"/>
              </w:rPr>
              <w:t xml:space="preserve">Krzemieniecka 120 </w:t>
            </w:r>
          </w:p>
          <w:p w14:paraId="0E484B6E" w14:textId="77777777" w:rsidR="00E06806" w:rsidRPr="00B96D92" w:rsidRDefault="00E06806" w:rsidP="00B96D9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B96D92">
              <w:rPr>
                <w:bCs/>
                <w:sz w:val="20"/>
                <w:szCs w:val="20"/>
              </w:rPr>
              <w:t>54-640 Wrocław</w:t>
            </w:r>
          </w:p>
          <w:p w14:paraId="0A0C41E3" w14:textId="240B0422" w:rsidR="00E06806" w:rsidRPr="00B96D92" w:rsidRDefault="00E06806" w:rsidP="00B96D92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B96D92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B96D92">
              <w:rPr>
                <w:color w:val="000000"/>
                <w:sz w:val="20"/>
                <w:szCs w:val="20"/>
              </w:rPr>
              <w:t>:</w:t>
            </w:r>
            <w:r w:rsidR="00B96D92">
              <w:rPr>
                <w:color w:val="000000"/>
                <w:sz w:val="20"/>
                <w:szCs w:val="20"/>
              </w:rPr>
              <w:t xml:space="preserve"> </w:t>
            </w:r>
            <w:r w:rsidRPr="00B96D92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E06806" w:rsidRPr="00B96D92" w14:paraId="16D585E1" w14:textId="77777777" w:rsidTr="00E0680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F5844" w14:textId="55AA64D8" w:rsidR="00E06806" w:rsidRPr="00B96D92" w:rsidRDefault="00E06806" w:rsidP="00B96D9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B96D92">
              <w:rPr>
                <w:b/>
                <w:bCs/>
                <w:sz w:val="20"/>
                <w:szCs w:val="20"/>
              </w:rPr>
              <w:t>Pakiet 14 – Leki II</w:t>
            </w:r>
          </w:p>
          <w:p w14:paraId="286A095D" w14:textId="77777777" w:rsidR="00E06806" w:rsidRPr="00B96D92" w:rsidRDefault="00E06806" w:rsidP="00B96D9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B96D92">
              <w:rPr>
                <w:b/>
                <w:sz w:val="20"/>
                <w:szCs w:val="20"/>
              </w:rPr>
              <w:t>Farmacol Logistyka Sp. z o.o.</w:t>
            </w:r>
          </w:p>
          <w:p w14:paraId="06F5F467" w14:textId="77777777" w:rsidR="00E06806" w:rsidRPr="00B96D92" w:rsidRDefault="00E06806" w:rsidP="00B96D9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B96D92">
              <w:rPr>
                <w:bCs/>
                <w:sz w:val="20"/>
                <w:szCs w:val="20"/>
              </w:rPr>
              <w:t xml:space="preserve">ul. Szopienicka 77 </w:t>
            </w:r>
          </w:p>
          <w:p w14:paraId="24ADCF10" w14:textId="77777777" w:rsidR="00E06806" w:rsidRPr="00B96D92" w:rsidRDefault="00E06806" w:rsidP="00B96D9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B96D92">
              <w:rPr>
                <w:bCs/>
                <w:sz w:val="20"/>
                <w:szCs w:val="20"/>
              </w:rPr>
              <w:t>40-431 Katowice</w:t>
            </w:r>
          </w:p>
          <w:p w14:paraId="63322C2C" w14:textId="3199ABC7" w:rsidR="00E06806" w:rsidRPr="00B96D92" w:rsidRDefault="00E06806" w:rsidP="00B96D92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B96D92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B96D92">
              <w:rPr>
                <w:color w:val="000000"/>
                <w:sz w:val="20"/>
                <w:szCs w:val="20"/>
              </w:rPr>
              <w:t>:</w:t>
            </w:r>
            <w:r w:rsidR="00B96D92">
              <w:rPr>
                <w:color w:val="000000"/>
                <w:sz w:val="20"/>
                <w:szCs w:val="20"/>
              </w:rPr>
              <w:t xml:space="preserve"> </w:t>
            </w:r>
            <w:r w:rsidRPr="00B96D92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E06806" w:rsidRPr="00B96D92" w14:paraId="26C6033A" w14:textId="77777777" w:rsidTr="00E0680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DBFD0" w14:textId="4F31C7E3" w:rsidR="00E06806" w:rsidRPr="00B96D92" w:rsidRDefault="00E06806" w:rsidP="00B96D9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B96D92">
              <w:rPr>
                <w:b/>
                <w:bCs/>
                <w:sz w:val="20"/>
                <w:szCs w:val="20"/>
              </w:rPr>
              <w:t>Pakiet 15 – Diety doustne I</w:t>
            </w:r>
          </w:p>
          <w:p w14:paraId="2B345572" w14:textId="16B78528" w:rsidR="00E06806" w:rsidRPr="00B96D92" w:rsidRDefault="00E06806" w:rsidP="00B96D9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B96D92">
              <w:rPr>
                <w:b/>
                <w:sz w:val="20"/>
                <w:szCs w:val="20"/>
              </w:rPr>
              <w:t xml:space="preserve">UNIPRO  </w:t>
            </w:r>
            <w:r w:rsidR="00B96D92">
              <w:rPr>
                <w:b/>
                <w:sz w:val="20"/>
                <w:szCs w:val="20"/>
              </w:rPr>
              <w:t>S</w:t>
            </w:r>
            <w:r w:rsidRPr="00B96D92">
              <w:rPr>
                <w:b/>
                <w:sz w:val="20"/>
                <w:szCs w:val="20"/>
              </w:rPr>
              <w:t>p. z o.o.</w:t>
            </w:r>
          </w:p>
          <w:p w14:paraId="11BEC9D0" w14:textId="77777777" w:rsidR="00E06806" w:rsidRPr="00B96D92" w:rsidRDefault="00E06806" w:rsidP="00B96D9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B96D92">
              <w:rPr>
                <w:bCs/>
                <w:sz w:val="20"/>
                <w:szCs w:val="20"/>
              </w:rPr>
              <w:t xml:space="preserve">Targowisko 553 </w:t>
            </w:r>
          </w:p>
          <w:p w14:paraId="5F50EA68" w14:textId="77777777" w:rsidR="00E06806" w:rsidRPr="00B96D92" w:rsidRDefault="00E06806" w:rsidP="00B96D9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B96D92">
              <w:rPr>
                <w:bCs/>
                <w:sz w:val="20"/>
                <w:szCs w:val="20"/>
              </w:rPr>
              <w:t>32-015 Kłaj</w:t>
            </w:r>
          </w:p>
          <w:p w14:paraId="697E2107" w14:textId="4815D82C" w:rsidR="00E06806" w:rsidRPr="00B96D92" w:rsidRDefault="00E06806" w:rsidP="00B96D92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B96D92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B96D92">
              <w:rPr>
                <w:color w:val="000000"/>
                <w:sz w:val="20"/>
                <w:szCs w:val="20"/>
              </w:rPr>
              <w:t>:</w:t>
            </w:r>
            <w:r w:rsidR="00B96D92">
              <w:rPr>
                <w:color w:val="000000"/>
                <w:sz w:val="20"/>
                <w:szCs w:val="20"/>
              </w:rPr>
              <w:t xml:space="preserve"> </w:t>
            </w:r>
            <w:r w:rsidRPr="00B96D92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E06806" w:rsidRPr="00B96D92" w14:paraId="1A292363" w14:textId="77777777" w:rsidTr="00E0680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6A150" w14:textId="0912DEBD" w:rsidR="00E06806" w:rsidRPr="00B96D92" w:rsidRDefault="00E06806" w:rsidP="00B96D9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B96D92">
              <w:rPr>
                <w:b/>
                <w:bCs/>
                <w:sz w:val="20"/>
                <w:szCs w:val="20"/>
              </w:rPr>
              <w:t>Pakiet 16 - Hialuronian sodu</w:t>
            </w:r>
          </w:p>
          <w:p w14:paraId="03173A5B" w14:textId="1047F9CA" w:rsidR="00E06806" w:rsidRPr="00B96D92" w:rsidRDefault="00E06806" w:rsidP="00B96D9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B96D92">
              <w:rPr>
                <w:b/>
                <w:sz w:val="20"/>
                <w:szCs w:val="20"/>
              </w:rPr>
              <w:t>Tramco Sp</w:t>
            </w:r>
            <w:r w:rsidR="00B96D92">
              <w:rPr>
                <w:b/>
                <w:sz w:val="20"/>
                <w:szCs w:val="20"/>
              </w:rPr>
              <w:t>.</w:t>
            </w:r>
            <w:r w:rsidRPr="00B96D92">
              <w:rPr>
                <w:b/>
                <w:sz w:val="20"/>
                <w:szCs w:val="20"/>
              </w:rPr>
              <w:t xml:space="preserve"> z o.o.</w:t>
            </w:r>
          </w:p>
          <w:p w14:paraId="2D2662B1" w14:textId="77777777" w:rsidR="00E06806" w:rsidRPr="00B96D92" w:rsidRDefault="00E06806" w:rsidP="00B96D9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B96D92">
              <w:rPr>
                <w:bCs/>
                <w:sz w:val="20"/>
                <w:szCs w:val="20"/>
              </w:rPr>
              <w:t xml:space="preserve">Wolskie, ul. Wolska 14 </w:t>
            </w:r>
          </w:p>
          <w:p w14:paraId="34A4EB88" w14:textId="77777777" w:rsidR="00E06806" w:rsidRPr="00B96D92" w:rsidRDefault="00E06806" w:rsidP="00B96D9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B96D92">
              <w:rPr>
                <w:bCs/>
                <w:sz w:val="20"/>
                <w:szCs w:val="20"/>
              </w:rPr>
              <w:t>05-860 Płochocin</w:t>
            </w:r>
          </w:p>
          <w:p w14:paraId="57CE2332" w14:textId="79A6D50B" w:rsidR="00E06806" w:rsidRPr="00B96D92" w:rsidRDefault="00E06806" w:rsidP="00B96D92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B96D92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B96D92">
              <w:rPr>
                <w:color w:val="000000"/>
                <w:sz w:val="20"/>
                <w:szCs w:val="20"/>
              </w:rPr>
              <w:t>:</w:t>
            </w:r>
            <w:r w:rsidR="00B96D92">
              <w:rPr>
                <w:color w:val="000000"/>
                <w:sz w:val="20"/>
                <w:szCs w:val="20"/>
              </w:rPr>
              <w:t xml:space="preserve"> </w:t>
            </w:r>
            <w:r w:rsidRPr="00B96D92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E06806" w:rsidRPr="00B96D92" w14:paraId="3F933510" w14:textId="77777777" w:rsidTr="00E0680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F47DC" w14:textId="34467859" w:rsidR="00E06806" w:rsidRPr="00B96D92" w:rsidRDefault="00E06806" w:rsidP="00B96D9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B96D92">
              <w:rPr>
                <w:b/>
                <w:bCs/>
                <w:sz w:val="20"/>
                <w:szCs w:val="20"/>
              </w:rPr>
              <w:lastRenderedPageBreak/>
              <w:t>Pakiet 17 – Immunoglobuliny</w:t>
            </w:r>
          </w:p>
          <w:p w14:paraId="11B493EC" w14:textId="77777777" w:rsidR="00E06806" w:rsidRPr="00B96D92" w:rsidRDefault="00E06806" w:rsidP="00B96D9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B96D92">
              <w:rPr>
                <w:b/>
                <w:sz w:val="20"/>
                <w:szCs w:val="20"/>
              </w:rPr>
              <w:t>Urtica Sp. z o.o.</w:t>
            </w:r>
          </w:p>
          <w:p w14:paraId="579B85C5" w14:textId="1E8947EE" w:rsidR="00E06806" w:rsidRPr="00B96D92" w:rsidRDefault="00B96D92" w:rsidP="00B96D9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E06806" w:rsidRPr="00B96D92">
              <w:rPr>
                <w:bCs/>
                <w:sz w:val="20"/>
                <w:szCs w:val="20"/>
              </w:rPr>
              <w:t xml:space="preserve">Krzemieniecka 120 </w:t>
            </w:r>
          </w:p>
          <w:p w14:paraId="0467C9E3" w14:textId="77777777" w:rsidR="00E06806" w:rsidRPr="00B96D92" w:rsidRDefault="00E06806" w:rsidP="00B96D9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B96D92">
              <w:rPr>
                <w:bCs/>
                <w:sz w:val="20"/>
                <w:szCs w:val="20"/>
              </w:rPr>
              <w:t>54-640 Wrocław</w:t>
            </w:r>
          </w:p>
          <w:p w14:paraId="15177293" w14:textId="7753DEE1" w:rsidR="00E06806" w:rsidRPr="00B96D92" w:rsidRDefault="00E06806" w:rsidP="00B96D92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B96D92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B96D92">
              <w:rPr>
                <w:color w:val="000000"/>
                <w:sz w:val="20"/>
                <w:szCs w:val="20"/>
              </w:rPr>
              <w:t>:</w:t>
            </w:r>
            <w:r w:rsidR="00B96D92">
              <w:rPr>
                <w:color w:val="000000"/>
                <w:sz w:val="20"/>
                <w:szCs w:val="20"/>
              </w:rPr>
              <w:t xml:space="preserve"> </w:t>
            </w:r>
            <w:r w:rsidRPr="00B96D92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E06806" w:rsidRPr="00B96D92" w14:paraId="0CDA860B" w14:textId="77777777" w:rsidTr="00E0680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7817B" w14:textId="679A601D" w:rsidR="00E06806" w:rsidRPr="00B96D92" w:rsidRDefault="00E06806" w:rsidP="00B96D9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B96D92">
              <w:rPr>
                <w:b/>
                <w:bCs/>
                <w:sz w:val="20"/>
                <w:szCs w:val="20"/>
              </w:rPr>
              <w:t>Pakiet 18 - Glatiramer acetate</w:t>
            </w:r>
          </w:p>
          <w:p w14:paraId="56DEF6EB" w14:textId="77777777" w:rsidR="00E06806" w:rsidRPr="00B96D92" w:rsidRDefault="00E06806" w:rsidP="00B96D9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B96D92">
              <w:rPr>
                <w:b/>
                <w:sz w:val="20"/>
                <w:szCs w:val="20"/>
              </w:rPr>
              <w:t>Asclepios S.A.</w:t>
            </w:r>
          </w:p>
          <w:p w14:paraId="42B367CB" w14:textId="77777777" w:rsidR="00E06806" w:rsidRPr="00B96D92" w:rsidRDefault="00E06806" w:rsidP="00B96D9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B96D92">
              <w:rPr>
                <w:bCs/>
                <w:sz w:val="20"/>
                <w:szCs w:val="20"/>
              </w:rPr>
              <w:t xml:space="preserve">ul. Hubska 44 </w:t>
            </w:r>
          </w:p>
          <w:p w14:paraId="77A1A917" w14:textId="77777777" w:rsidR="00E06806" w:rsidRPr="00B96D92" w:rsidRDefault="00E06806" w:rsidP="00B96D9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B96D92">
              <w:rPr>
                <w:bCs/>
                <w:sz w:val="20"/>
                <w:szCs w:val="20"/>
              </w:rPr>
              <w:t>50-502 Wrocław</w:t>
            </w:r>
          </w:p>
          <w:p w14:paraId="482349FF" w14:textId="38AA3EF3" w:rsidR="00E06806" w:rsidRPr="00B96D92" w:rsidRDefault="00E06806" w:rsidP="00B96D92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B96D92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B96D92">
              <w:rPr>
                <w:color w:val="000000"/>
                <w:sz w:val="20"/>
                <w:szCs w:val="20"/>
              </w:rPr>
              <w:t>:</w:t>
            </w:r>
            <w:r w:rsidR="00B96D92">
              <w:rPr>
                <w:color w:val="000000"/>
                <w:sz w:val="20"/>
                <w:szCs w:val="20"/>
              </w:rPr>
              <w:t xml:space="preserve"> </w:t>
            </w:r>
            <w:r w:rsidRPr="00B96D92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E06806" w:rsidRPr="00B96D92" w14:paraId="218C7A8A" w14:textId="77777777" w:rsidTr="00E0680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515A2" w14:textId="763DBD87" w:rsidR="00E06806" w:rsidRPr="00B96D92" w:rsidRDefault="00E06806" w:rsidP="00B96D9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B96D92">
              <w:rPr>
                <w:b/>
                <w:bCs/>
                <w:sz w:val="20"/>
                <w:szCs w:val="20"/>
              </w:rPr>
              <w:t>Pakiet 19 - Micafungin</w:t>
            </w:r>
          </w:p>
          <w:p w14:paraId="792BC62F" w14:textId="77777777" w:rsidR="00E06806" w:rsidRPr="00B96D92" w:rsidRDefault="00E06806" w:rsidP="00B96D9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B96D92">
              <w:rPr>
                <w:b/>
                <w:sz w:val="20"/>
                <w:szCs w:val="20"/>
              </w:rPr>
              <w:t>Delfarma Sp. z o.o.</w:t>
            </w:r>
          </w:p>
          <w:p w14:paraId="1F5EED37" w14:textId="77777777" w:rsidR="00E06806" w:rsidRPr="00B96D92" w:rsidRDefault="00E06806" w:rsidP="00B96D9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B96D92">
              <w:rPr>
                <w:bCs/>
                <w:sz w:val="20"/>
                <w:szCs w:val="20"/>
              </w:rPr>
              <w:t xml:space="preserve">ul. Św. Teresy od Dzieciątka Jezus 111 </w:t>
            </w:r>
          </w:p>
          <w:p w14:paraId="17BF1F70" w14:textId="77777777" w:rsidR="00E06806" w:rsidRPr="00B96D92" w:rsidRDefault="00E06806" w:rsidP="00B96D9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B96D92">
              <w:rPr>
                <w:bCs/>
                <w:sz w:val="20"/>
                <w:szCs w:val="20"/>
              </w:rPr>
              <w:t>91-222 Łódź</w:t>
            </w:r>
          </w:p>
          <w:p w14:paraId="42FA90A9" w14:textId="6DAD0DB4" w:rsidR="00E06806" w:rsidRPr="00B96D92" w:rsidRDefault="00E06806" w:rsidP="00B96D92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B96D92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B96D92">
              <w:rPr>
                <w:color w:val="000000"/>
                <w:sz w:val="20"/>
                <w:szCs w:val="20"/>
              </w:rPr>
              <w:t>:</w:t>
            </w:r>
            <w:r w:rsidR="00B96D92">
              <w:rPr>
                <w:color w:val="000000"/>
                <w:sz w:val="20"/>
                <w:szCs w:val="20"/>
              </w:rPr>
              <w:t xml:space="preserve"> </w:t>
            </w:r>
            <w:r w:rsidRPr="00B96D92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E06806" w:rsidRPr="00B96D92" w14:paraId="7393A2A6" w14:textId="77777777" w:rsidTr="00E0680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5BD20" w14:textId="22F39F57" w:rsidR="00E06806" w:rsidRPr="00B96D92" w:rsidRDefault="00E06806" w:rsidP="00B96D9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B96D92">
              <w:rPr>
                <w:b/>
                <w:bCs/>
                <w:sz w:val="20"/>
                <w:szCs w:val="20"/>
              </w:rPr>
              <w:t>Pakiet 20 – Antybiotyki I</w:t>
            </w:r>
          </w:p>
          <w:p w14:paraId="7F7548EA" w14:textId="576FB842" w:rsidR="00E06806" w:rsidRPr="00B96D92" w:rsidRDefault="00B96D92" w:rsidP="00B96D9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B96D92">
              <w:rPr>
                <w:b/>
                <w:sz w:val="20"/>
                <w:szCs w:val="20"/>
              </w:rPr>
              <w:t xml:space="preserve">Genesis Pharm </w:t>
            </w:r>
            <w:r w:rsidR="00E06806" w:rsidRPr="00B96D92">
              <w:rPr>
                <w:b/>
                <w:sz w:val="20"/>
                <w:szCs w:val="20"/>
              </w:rPr>
              <w:t xml:space="preserve">Sp. z o. o. Sp. </w:t>
            </w:r>
            <w:r>
              <w:rPr>
                <w:b/>
                <w:sz w:val="20"/>
                <w:szCs w:val="20"/>
              </w:rPr>
              <w:t>k</w:t>
            </w:r>
            <w:r w:rsidR="00E06806" w:rsidRPr="00B96D92">
              <w:rPr>
                <w:b/>
                <w:sz w:val="20"/>
                <w:szCs w:val="20"/>
              </w:rPr>
              <w:t>.</w:t>
            </w:r>
          </w:p>
          <w:p w14:paraId="517B4679" w14:textId="77777777" w:rsidR="00E06806" w:rsidRPr="00B96D92" w:rsidRDefault="00E06806" w:rsidP="00B96D9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B96D92">
              <w:rPr>
                <w:bCs/>
                <w:sz w:val="20"/>
                <w:szCs w:val="20"/>
              </w:rPr>
              <w:t xml:space="preserve">ul. Obywatelska 128/152 </w:t>
            </w:r>
          </w:p>
          <w:p w14:paraId="014B6767" w14:textId="77777777" w:rsidR="00E06806" w:rsidRPr="00B96D92" w:rsidRDefault="00E06806" w:rsidP="00B96D9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B96D92">
              <w:rPr>
                <w:bCs/>
                <w:sz w:val="20"/>
                <w:szCs w:val="20"/>
              </w:rPr>
              <w:t>94-104 Łódź</w:t>
            </w:r>
          </w:p>
          <w:p w14:paraId="20E7B190" w14:textId="3C87DF0A" w:rsidR="00E06806" w:rsidRPr="00B96D92" w:rsidRDefault="00E06806" w:rsidP="00B96D92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B96D92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B96D92">
              <w:rPr>
                <w:color w:val="000000"/>
                <w:sz w:val="20"/>
                <w:szCs w:val="20"/>
              </w:rPr>
              <w:t>:</w:t>
            </w:r>
            <w:r w:rsidR="00B96D92">
              <w:rPr>
                <w:color w:val="000000"/>
                <w:sz w:val="20"/>
                <w:szCs w:val="20"/>
              </w:rPr>
              <w:t xml:space="preserve"> </w:t>
            </w:r>
            <w:r w:rsidRPr="00B96D92">
              <w:rPr>
                <w:sz w:val="20"/>
                <w:szCs w:val="20"/>
              </w:rPr>
              <w:t>Jedyna złożona oferta spełniająca wymagania Zamawiającego.</w:t>
            </w:r>
          </w:p>
        </w:tc>
      </w:tr>
      <w:tr w:rsidR="00E06806" w:rsidRPr="00B96D92" w14:paraId="5CB8F580" w14:textId="77777777" w:rsidTr="00E0680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3A322" w14:textId="43844458" w:rsidR="00E06806" w:rsidRPr="00B96D92" w:rsidRDefault="00E06806" w:rsidP="00B96D9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B96D92">
              <w:rPr>
                <w:b/>
                <w:bCs/>
                <w:sz w:val="20"/>
                <w:szCs w:val="20"/>
              </w:rPr>
              <w:t>Pakiet 21 – Leki</w:t>
            </w:r>
          </w:p>
          <w:p w14:paraId="2F260753" w14:textId="77777777" w:rsidR="00E06806" w:rsidRPr="00B96D92" w:rsidRDefault="00E06806" w:rsidP="00B96D9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B96D92">
              <w:rPr>
                <w:b/>
                <w:sz w:val="20"/>
                <w:szCs w:val="20"/>
              </w:rPr>
              <w:t>Asclepios S.A.</w:t>
            </w:r>
          </w:p>
          <w:p w14:paraId="60F3C8EE" w14:textId="77777777" w:rsidR="00E06806" w:rsidRPr="00B96D92" w:rsidRDefault="00E06806" w:rsidP="00B96D9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B96D92">
              <w:rPr>
                <w:bCs/>
                <w:sz w:val="20"/>
                <w:szCs w:val="20"/>
              </w:rPr>
              <w:t xml:space="preserve">ul. Hubska 44 </w:t>
            </w:r>
          </w:p>
          <w:p w14:paraId="037031C6" w14:textId="77777777" w:rsidR="00E06806" w:rsidRPr="00B96D92" w:rsidRDefault="00E06806" w:rsidP="00B96D9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B96D92">
              <w:rPr>
                <w:bCs/>
                <w:sz w:val="20"/>
                <w:szCs w:val="20"/>
              </w:rPr>
              <w:t>50-502 Wrocław</w:t>
            </w:r>
          </w:p>
          <w:p w14:paraId="1A341FE9" w14:textId="2685D324" w:rsidR="00E06806" w:rsidRPr="00B96D92" w:rsidRDefault="00E06806" w:rsidP="00B96D92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B96D92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B96D92">
              <w:rPr>
                <w:color w:val="000000"/>
                <w:sz w:val="20"/>
                <w:szCs w:val="20"/>
              </w:rPr>
              <w:t>:</w:t>
            </w:r>
            <w:r w:rsidR="00B96D92">
              <w:rPr>
                <w:color w:val="000000"/>
                <w:sz w:val="20"/>
                <w:szCs w:val="20"/>
              </w:rPr>
              <w:t xml:space="preserve"> </w:t>
            </w:r>
            <w:r w:rsidRPr="00B96D92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E06806" w:rsidRPr="00B96D92" w14:paraId="23BDA9EF" w14:textId="77777777" w:rsidTr="00E0680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AF10C2" w14:textId="1650DBD3" w:rsidR="00E06806" w:rsidRPr="00B96D92" w:rsidRDefault="00E06806" w:rsidP="00B96D9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B96D92">
              <w:rPr>
                <w:b/>
                <w:bCs/>
                <w:sz w:val="20"/>
                <w:szCs w:val="20"/>
              </w:rPr>
              <w:t>Pakiet 22 - Cabazitaxelum</w:t>
            </w:r>
          </w:p>
          <w:p w14:paraId="5D22B379" w14:textId="77777777" w:rsidR="00E06806" w:rsidRPr="00B96D92" w:rsidRDefault="00E06806" w:rsidP="00B96D9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B96D92">
              <w:rPr>
                <w:b/>
                <w:sz w:val="20"/>
                <w:szCs w:val="20"/>
              </w:rPr>
              <w:t>Farmacol Logistyka Sp. z o.o.</w:t>
            </w:r>
          </w:p>
          <w:p w14:paraId="174C105C" w14:textId="77777777" w:rsidR="00E06806" w:rsidRPr="00B96D92" w:rsidRDefault="00E06806" w:rsidP="00B96D9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B96D92">
              <w:rPr>
                <w:bCs/>
                <w:sz w:val="20"/>
                <w:szCs w:val="20"/>
              </w:rPr>
              <w:t xml:space="preserve">ul. Szopienicka 77 </w:t>
            </w:r>
          </w:p>
          <w:p w14:paraId="5C1C665F" w14:textId="77777777" w:rsidR="00E06806" w:rsidRPr="00B96D92" w:rsidRDefault="00E06806" w:rsidP="00B96D9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B96D92">
              <w:rPr>
                <w:bCs/>
                <w:sz w:val="20"/>
                <w:szCs w:val="20"/>
              </w:rPr>
              <w:t>40-431 Katowice</w:t>
            </w:r>
          </w:p>
          <w:p w14:paraId="49BAF108" w14:textId="028AEAD3" w:rsidR="00E06806" w:rsidRPr="00B96D92" w:rsidRDefault="00E06806" w:rsidP="00B96D92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B96D92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B96D92">
              <w:rPr>
                <w:color w:val="000000"/>
                <w:sz w:val="20"/>
                <w:szCs w:val="20"/>
              </w:rPr>
              <w:t>:</w:t>
            </w:r>
            <w:r w:rsidR="00B96D92">
              <w:rPr>
                <w:color w:val="000000"/>
                <w:sz w:val="20"/>
                <w:szCs w:val="20"/>
              </w:rPr>
              <w:t xml:space="preserve"> </w:t>
            </w:r>
            <w:r w:rsidRPr="00B96D92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E06806" w:rsidRPr="00B96D92" w14:paraId="04CA81E1" w14:textId="77777777" w:rsidTr="00E0680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2CEA20" w14:textId="265F64FD" w:rsidR="00E06806" w:rsidRPr="00B96D92" w:rsidRDefault="00E06806" w:rsidP="00B96D9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B96D92">
              <w:rPr>
                <w:b/>
                <w:bCs/>
                <w:sz w:val="20"/>
                <w:szCs w:val="20"/>
              </w:rPr>
              <w:t>Pakiet 23 - Ondansetronum</w:t>
            </w:r>
          </w:p>
          <w:p w14:paraId="5C1E9F38" w14:textId="77777777" w:rsidR="00E06806" w:rsidRPr="00B96D92" w:rsidRDefault="00E06806" w:rsidP="00B96D9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B96D92">
              <w:rPr>
                <w:b/>
                <w:sz w:val="20"/>
                <w:szCs w:val="20"/>
              </w:rPr>
              <w:t>Salus International Sp. z o.o.</w:t>
            </w:r>
          </w:p>
          <w:p w14:paraId="1DCF2021" w14:textId="77777777" w:rsidR="00E06806" w:rsidRPr="00B96D92" w:rsidRDefault="00E06806" w:rsidP="00B96D9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B96D92">
              <w:rPr>
                <w:bCs/>
                <w:sz w:val="20"/>
                <w:szCs w:val="20"/>
              </w:rPr>
              <w:t xml:space="preserve">ul. Pułaskiego 9 </w:t>
            </w:r>
          </w:p>
          <w:p w14:paraId="2E106456" w14:textId="77777777" w:rsidR="00E06806" w:rsidRPr="00B96D92" w:rsidRDefault="00E06806" w:rsidP="00B96D9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B96D92">
              <w:rPr>
                <w:bCs/>
                <w:sz w:val="20"/>
                <w:szCs w:val="20"/>
              </w:rPr>
              <w:t>40-273 Katowice</w:t>
            </w:r>
          </w:p>
          <w:p w14:paraId="16A9A278" w14:textId="4E7229CC" w:rsidR="00E06806" w:rsidRPr="00B96D92" w:rsidRDefault="00E06806" w:rsidP="00B96D92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B96D92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B96D92">
              <w:rPr>
                <w:color w:val="000000"/>
                <w:sz w:val="20"/>
                <w:szCs w:val="20"/>
              </w:rPr>
              <w:t>:</w:t>
            </w:r>
            <w:r w:rsidR="00B96D92">
              <w:rPr>
                <w:color w:val="000000"/>
                <w:sz w:val="20"/>
                <w:szCs w:val="20"/>
              </w:rPr>
              <w:t xml:space="preserve"> </w:t>
            </w:r>
            <w:r w:rsidRPr="00B96D92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E06806" w:rsidRPr="00B96D92" w14:paraId="077DFC28" w14:textId="77777777" w:rsidTr="00E0680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555A0" w14:textId="0CBA5BBE" w:rsidR="00E06806" w:rsidRPr="00B96D92" w:rsidRDefault="00E06806" w:rsidP="00B96D9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B96D92">
              <w:rPr>
                <w:b/>
                <w:bCs/>
                <w:sz w:val="20"/>
                <w:szCs w:val="20"/>
              </w:rPr>
              <w:lastRenderedPageBreak/>
              <w:t>Pakiet 24 - Iomeprol</w:t>
            </w:r>
          </w:p>
          <w:p w14:paraId="6412C080" w14:textId="77777777" w:rsidR="00E06806" w:rsidRPr="00B96D92" w:rsidRDefault="00E06806" w:rsidP="00B96D9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B96D92">
              <w:rPr>
                <w:b/>
                <w:sz w:val="20"/>
                <w:szCs w:val="20"/>
              </w:rPr>
              <w:t>P.P.H.U. Specjał Sp. z o.o.</w:t>
            </w:r>
          </w:p>
          <w:p w14:paraId="3E6FE57D" w14:textId="77777777" w:rsidR="00E06806" w:rsidRPr="00B96D92" w:rsidRDefault="00E06806" w:rsidP="00B96D9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B96D92">
              <w:rPr>
                <w:bCs/>
                <w:sz w:val="20"/>
                <w:szCs w:val="20"/>
              </w:rPr>
              <w:t>Aleja Jana Pawła II 80 /5</w:t>
            </w:r>
          </w:p>
          <w:p w14:paraId="65C3B0F8" w14:textId="77777777" w:rsidR="00E06806" w:rsidRPr="00B96D92" w:rsidRDefault="00E06806" w:rsidP="00B96D9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B96D92">
              <w:rPr>
                <w:bCs/>
                <w:sz w:val="20"/>
                <w:szCs w:val="20"/>
              </w:rPr>
              <w:t>00-175 Warszawa</w:t>
            </w:r>
          </w:p>
          <w:p w14:paraId="03F92145" w14:textId="455B940E" w:rsidR="00E06806" w:rsidRPr="00B96D92" w:rsidRDefault="00E06806" w:rsidP="00B96D92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B96D92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B96D92">
              <w:rPr>
                <w:color w:val="000000"/>
                <w:sz w:val="20"/>
                <w:szCs w:val="20"/>
              </w:rPr>
              <w:t>:</w:t>
            </w:r>
            <w:r w:rsidR="00B96D92">
              <w:rPr>
                <w:color w:val="000000"/>
                <w:sz w:val="20"/>
                <w:szCs w:val="20"/>
              </w:rPr>
              <w:t xml:space="preserve"> </w:t>
            </w:r>
            <w:r w:rsidRPr="00B96D92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E06806" w:rsidRPr="00B96D92" w14:paraId="77D55992" w14:textId="77777777" w:rsidTr="00E0680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3F44D4" w14:textId="654BC0BD" w:rsidR="00E06806" w:rsidRPr="00B96D92" w:rsidRDefault="00E06806" w:rsidP="00B96D9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B96D92">
              <w:rPr>
                <w:b/>
                <w:bCs/>
                <w:sz w:val="20"/>
                <w:szCs w:val="20"/>
              </w:rPr>
              <w:t>Pakiet 25 - Enzalutamidum</w:t>
            </w:r>
          </w:p>
          <w:p w14:paraId="214038A2" w14:textId="77777777" w:rsidR="00E06806" w:rsidRPr="00B96D92" w:rsidRDefault="00E06806" w:rsidP="00B96D9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B96D92">
              <w:rPr>
                <w:b/>
                <w:sz w:val="20"/>
                <w:szCs w:val="20"/>
              </w:rPr>
              <w:t>Astellas Pharma Sp. z o. o.</w:t>
            </w:r>
          </w:p>
          <w:p w14:paraId="37C95A7F" w14:textId="77777777" w:rsidR="00E06806" w:rsidRPr="00B96D92" w:rsidRDefault="00E06806" w:rsidP="00B96D9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B96D92">
              <w:rPr>
                <w:bCs/>
                <w:sz w:val="20"/>
                <w:szCs w:val="20"/>
              </w:rPr>
              <w:t xml:space="preserve">ul. Żwirki i Wigury 16 C </w:t>
            </w:r>
          </w:p>
          <w:p w14:paraId="42A18417" w14:textId="77777777" w:rsidR="00E06806" w:rsidRPr="00B96D92" w:rsidRDefault="00E06806" w:rsidP="00B96D9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B96D92">
              <w:rPr>
                <w:bCs/>
                <w:sz w:val="20"/>
                <w:szCs w:val="20"/>
              </w:rPr>
              <w:t>02-092 Warszawa</w:t>
            </w:r>
          </w:p>
          <w:p w14:paraId="52CC047F" w14:textId="4C993EBD" w:rsidR="00E06806" w:rsidRPr="00B96D92" w:rsidRDefault="00E06806" w:rsidP="00B96D92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B96D92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B96D92">
              <w:rPr>
                <w:color w:val="000000"/>
                <w:sz w:val="20"/>
                <w:szCs w:val="20"/>
              </w:rPr>
              <w:t>:</w:t>
            </w:r>
            <w:r w:rsidR="00B96D92">
              <w:rPr>
                <w:color w:val="000000"/>
                <w:sz w:val="20"/>
                <w:szCs w:val="20"/>
              </w:rPr>
              <w:t xml:space="preserve"> </w:t>
            </w:r>
            <w:r w:rsidRPr="00B96D92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E06806" w:rsidRPr="00B96D92" w14:paraId="7D423D1F" w14:textId="77777777" w:rsidTr="00E0680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A2349" w14:textId="2E08B75F" w:rsidR="00E06806" w:rsidRPr="00B96D92" w:rsidRDefault="00E06806" w:rsidP="00B96D9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B96D92">
              <w:rPr>
                <w:b/>
                <w:bCs/>
                <w:sz w:val="20"/>
                <w:szCs w:val="20"/>
              </w:rPr>
              <w:t>Pakiet 26 – Hepatitis B immune</w:t>
            </w:r>
          </w:p>
          <w:p w14:paraId="21887B11" w14:textId="77777777" w:rsidR="00E06806" w:rsidRPr="00B96D92" w:rsidRDefault="00E06806" w:rsidP="00B96D9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B96D92">
              <w:rPr>
                <w:b/>
                <w:sz w:val="20"/>
                <w:szCs w:val="20"/>
              </w:rPr>
              <w:t>Urtica Sp. z o.o.</w:t>
            </w:r>
          </w:p>
          <w:p w14:paraId="0BE602F6" w14:textId="384ED045" w:rsidR="00E06806" w:rsidRPr="00B96D92" w:rsidRDefault="00B96D92" w:rsidP="00B96D9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E06806" w:rsidRPr="00B96D92">
              <w:rPr>
                <w:bCs/>
                <w:sz w:val="20"/>
                <w:szCs w:val="20"/>
              </w:rPr>
              <w:t xml:space="preserve">Krzemieniecka 120 </w:t>
            </w:r>
          </w:p>
          <w:p w14:paraId="120C4B4C" w14:textId="77777777" w:rsidR="00E06806" w:rsidRPr="00B96D92" w:rsidRDefault="00E06806" w:rsidP="00B96D9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B96D92">
              <w:rPr>
                <w:bCs/>
                <w:sz w:val="20"/>
                <w:szCs w:val="20"/>
              </w:rPr>
              <w:t>54-640 Wrocław</w:t>
            </w:r>
          </w:p>
          <w:p w14:paraId="2EB5531D" w14:textId="760B5A08" w:rsidR="00E06806" w:rsidRPr="00B96D92" w:rsidRDefault="00E06806" w:rsidP="00B96D92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B96D92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B96D92">
              <w:rPr>
                <w:color w:val="000000"/>
                <w:sz w:val="20"/>
                <w:szCs w:val="20"/>
              </w:rPr>
              <w:t>:</w:t>
            </w:r>
            <w:r w:rsidR="00B96D92">
              <w:rPr>
                <w:color w:val="000000"/>
                <w:sz w:val="20"/>
                <w:szCs w:val="20"/>
              </w:rPr>
              <w:t xml:space="preserve"> </w:t>
            </w:r>
            <w:r w:rsidRPr="00B96D92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E06806" w:rsidRPr="00B96D92" w14:paraId="454052D2" w14:textId="77777777" w:rsidTr="00E0680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FDA4D" w14:textId="2C89E389" w:rsidR="00E06806" w:rsidRPr="00B96D92" w:rsidRDefault="00E06806" w:rsidP="00B96D9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B96D92">
              <w:rPr>
                <w:b/>
                <w:bCs/>
                <w:sz w:val="20"/>
                <w:szCs w:val="20"/>
              </w:rPr>
              <w:t>Pakiet 29 - Sunitinibum</w:t>
            </w:r>
          </w:p>
          <w:p w14:paraId="53D6A88B" w14:textId="77777777" w:rsidR="00E06806" w:rsidRPr="00B96D92" w:rsidRDefault="00E06806" w:rsidP="00B96D9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B96D92">
              <w:rPr>
                <w:b/>
                <w:sz w:val="20"/>
                <w:szCs w:val="20"/>
              </w:rPr>
              <w:t>Farmacol Logistyka Sp. z o.o.</w:t>
            </w:r>
          </w:p>
          <w:p w14:paraId="6D0CBDFA" w14:textId="77777777" w:rsidR="00E06806" w:rsidRPr="00B96D92" w:rsidRDefault="00E06806" w:rsidP="00B96D9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B96D92">
              <w:rPr>
                <w:bCs/>
                <w:sz w:val="20"/>
                <w:szCs w:val="20"/>
              </w:rPr>
              <w:t xml:space="preserve">ul. Szopienicka 77 </w:t>
            </w:r>
          </w:p>
          <w:p w14:paraId="1CE105BA" w14:textId="77777777" w:rsidR="00E06806" w:rsidRPr="00B96D92" w:rsidRDefault="00E06806" w:rsidP="00B96D9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B96D92">
              <w:rPr>
                <w:bCs/>
                <w:sz w:val="20"/>
                <w:szCs w:val="20"/>
              </w:rPr>
              <w:t>40-431 Katowice</w:t>
            </w:r>
          </w:p>
          <w:p w14:paraId="6EE794B2" w14:textId="22CD2338" w:rsidR="00E06806" w:rsidRPr="00B96D92" w:rsidRDefault="00E06806" w:rsidP="00B96D92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B96D92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B96D92">
              <w:rPr>
                <w:color w:val="000000"/>
                <w:sz w:val="20"/>
                <w:szCs w:val="20"/>
              </w:rPr>
              <w:t>:</w:t>
            </w:r>
            <w:r w:rsidR="00B96D92">
              <w:rPr>
                <w:color w:val="000000"/>
                <w:sz w:val="20"/>
                <w:szCs w:val="20"/>
              </w:rPr>
              <w:t xml:space="preserve"> </w:t>
            </w:r>
            <w:r w:rsidRPr="00B96D92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E06806" w:rsidRPr="00B96D92" w14:paraId="669674F5" w14:textId="77777777" w:rsidTr="00E0680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B61A54" w14:textId="326B646A" w:rsidR="00E06806" w:rsidRPr="00B96D92" w:rsidRDefault="00E06806" w:rsidP="00B96D9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B96D92">
              <w:rPr>
                <w:b/>
                <w:bCs/>
                <w:sz w:val="20"/>
                <w:szCs w:val="20"/>
              </w:rPr>
              <w:t>Pakiet 30 - Vinorelbnum</w:t>
            </w:r>
          </w:p>
          <w:p w14:paraId="181CF2C4" w14:textId="77777777" w:rsidR="00E06806" w:rsidRPr="00B96D92" w:rsidRDefault="00E06806" w:rsidP="00B96D9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B96D92">
              <w:rPr>
                <w:b/>
                <w:sz w:val="20"/>
                <w:szCs w:val="20"/>
              </w:rPr>
              <w:t>Urtica Sp. z o.o.</w:t>
            </w:r>
          </w:p>
          <w:p w14:paraId="299A1269" w14:textId="1649110A" w:rsidR="00E06806" w:rsidRPr="00B96D92" w:rsidRDefault="00B96D92" w:rsidP="00B96D9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E06806" w:rsidRPr="00B96D92">
              <w:rPr>
                <w:bCs/>
                <w:sz w:val="20"/>
                <w:szCs w:val="20"/>
              </w:rPr>
              <w:t xml:space="preserve">Krzemieniecka 120 </w:t>
            </w:r>
          </w:p>
          <w:p w14:paraId="16C10B62" w14:textId="77777777" w:rsidR="00E06806" w:rsidRPr="00B96D92" w:rsidRDefault="00E06806" w:rsidP="00B96D9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B96D92">
              <w:rPr>
                <w:bCs/>
                <w:sz w:val="20"/>
                <w:szCs w:val="20"/>
              </w:rPr>
              <w:t>54-640 Wrocław</w:t>
            </w:r>
          </w:p>
          <w:p w14:paraId="4AA993C3" w14:textId="2B57DC9A" w:rsidR="00E06806" w:rsidRPr="00B96D92" w:rsidRDefault="00E06806" w:rsidP="00B96D92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B96D92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B96D92">
              <w:rPr>
                <w:color w:val="000000"/>
                <w:sz w:val="20"/>
                <w:szCs w:val="20"/>
              </w:rPr>
              <w:t>:</w:t>
            </w:r>
            <w:r w:rsidR="00B96D92">
              <w:rPr>
                <w:color w:val="000000"/>
                <w:sz w:val="20"/>
                <w:szCs w:val="20"/>
              </w:rPr>
              <w:t xml:space="preserve"> </w:t>
            </w:r>
            <w:r w:rsidRPr="00B96D92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E06806" w:rsidRPr="00B96D92" w14:paraId="49F98D97" w14:textId="77777777" w:rsidTr="00E0680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11C208" w14:textId="64B6D8BC" w:rsidR="00E06806" w:rsidRPr="00B96D92" w:rsidRDefault="00E06806" w:rsidP="00B96D9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B96D92">
              <w:rPr>
                <w:b/>
                <w:bCs/>
                <w:sz w:val="20"/>
                <w:szCs w:val="20"/>
              </w:rPr>
              <w:t>Pakiet 31 – Desflurane</w:t>
            </w:r>
          </w:p>
          <w:p w14:paraId="054D7D62" w14:textId="77777777" w:rsidR="00E06806" w:rsidRPr="00B96D92" w:rsidRDefault="00E06806" w:rsidP="00B96D9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B96D92">
              <w:rPr>
                <w:b/>
                <w:sz w:val="20"/>
                <w:szCs w:val="20"/>
              </w:rPr>
              <w:t>Baxter Polska Sp. z o.o.</w:t>
            </w:r>
          </w:p>
          <w:p w14:paraId="08CFCF3A" w14:textId="77777777" w:rsidR="00E06806" w:rsidRPr="00B96D92" w:rsidRDefault="00E06806" w:rsidP="00B96D9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B96D92">
              <w:rPr>
                <w:bCs/>
                <w:sz w:val="20"/>
                <w:szCs w:val="20"/>
              </w:rPr>
              <w:t xml:space="preserve">ul. Kruczkowskiego 8 </w:t>
            </w:r>
          </w:p>
          <w:p w14:paraId="274DA782" w14:textId="77777777" w:rsidR="00E06806" w:rsidRPr="00B96D92" w:rsidRDefault="00E06806" w:rsidP="00B96D9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B96D92">
              <w:rPr>
                <w:bCs/>
                <w:sz w:val="20"/>
                <w:szCs w:val="20"/>
              </w:rPr>
              <w:t>00-380 Warszawa</w:t>
            </w:r>
          </w:p>
          <w:p w14:paraId="6FF94C85" w14:textId="1931DB66" w:rsidR="00E06806" w:rsidRPr="00B96D92" w:rsidRDefault="00E06806" w:rsidP="00B96D92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B96D92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B96D92">
              <w:rPr>
                <w:color w:val="000000"/>
                <w:sz w:val="20"/>
                <w:szCs w:val="20"/>
              </w:rPr>
              <w:t>:</w:t>
            </w:r>
            <w:r w:rsidR="00B96D92">
              <w:rPr>
                <w:color w:val="000000"/>
                <w:sz w:val="20"/>
                <w:szCs w:val="20"/>
              </w:rPr>
              <w:t xml:space="preserve"> </w:t>
            </w:r>
            <w:r w:rsidRPr="00B96D92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E06806" w:rsidRPr="00B96D92" w14:paraId="2AF8E7C8" w14:textId="77777777" w:rsidTr="00E0680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9BCB1" w14:textId="02D82197" w:rsidR="00E06806" w:rsidRPr="00B96D92" w:rsidRDefault="00E06806" w:rsidP="00B96D9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B96D92">
              <w:rPr>
                <w:b/>
                <w:bCs/>
                <w:sz w:val="20"/>
                <w:szCs w:val="20"/>
              </w:rPr>
              <w:t>Pakiet 32 – Gąbka hemostatyczna</w:t>
            </w:r>
          </w:p>
          <w:p w14:paraId="418875D1" w14:textId="202A4688" w:rsidR="00E06806" w:rsidRPr="00B96D92" w:rsidRDefault="00E06806" w:rsidP="00B96D9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B96D92">
              <w:rPr>
                <w:b/>
                <w:sz w:val="20"/>
                <w:szCs w:val="20"/>
              </w:rPr>
              <w:t>Medicus Sp</w:t>
            </w:r>
            <w:r w:rsidR="00B96D92">
              <w:rPr>
                <w:b/>
                <w:sz w:val="20"/>
                <w:szCs w:val="20"/>
              </w:rPr>
              <w:t>.</w:t>
            </w:r>
            <w:r w:rsidRPr="00B96D92">
              <w:rPr>
                <w:b/>
                <w:sz w:val="20"/>
                <w:szCs w:val="20"/>
              </w:rPr>
              <w:t xml:space="preserve"> z o.o. S.K.A.</w:t>
            </w:r>
          </w:p>
          <w:p w14:paraId="2B1CB083" w14:textId="77777777" w:rsidR="00E06806" w:rsidRPr="00B96D92" w:rsidRDefault="00E06806" w:rsidP="00B96D9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B96D92">
              <w:rPr>
                <w:bCs/>
                <w:sz w:val="20"/>
                <w:szCs w:val="20"/>
              </w:rPr>
              <w:t xml:space="preserve">ul. Browarowa 21 </w:t>
            </w:r>
          </w:p>
          <w:p w14:paraId="06AC666A" w14:textId="77777777" w:rsidR="00E06806" w:rsidRPr="00B96D92" w:rsidRDefault="00E06806" w:rsidP="00B96D9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B96D92">
              <w:rPr>
                <w:bCs/>
                <w:sz w:val="20"/>
                <w:szCs w:val="20"/>
              </w:rPr>
              <w:t>43-100 Tychy</w:t>
            </w:r>
          </w:p>
          <w:p w14:paraId="022A472B" w14:textId="1359E3A0" w:rsidR="00E06806" w:rsidRPr="00B96D92" w:rsidRDefault="00E06806" w:rsidP="00B96D92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B96D92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B96D92">
              <w:rPr>
                <w:color w:val="000000"/>
                <w:sz w:val="20"/>
                <w:szCs w:val="20"/>
              </w:rPr>
              <w:t>:</w:t>
            </w:r>
            <w:r w:rsidR="00B96D92">
              <w:rPr>
                <w:color w:val="000000"/>
                <w:sz w:val="20"/>
                <w:szCs w:val="20"/>
              </w:rPr>
              <w:t xml:space="preserve"> </w:t>
            </w:r>
            <w:r w:rsidRPr="00B96D92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E06806" w:rsidRPr="00B96D92" w14:paraId="087AA803" w14:textId="77777777" w:rsidTr="00E0680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0AF1D" w14:textId="7A7E3010" w:rsidR="00E06806" w:rsidRPr="00B96D92" w:rsidRDefault="00E06806" w:rsidP="00B96D9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B96D92">
              <w:rPr>
                <w:b/>
                <w:bCs/>
                <w:sz w:val="20"/>
                <w:szCs w:val="20"/>
              </w:rPr>
              <w:lastRenderedPageBreak/>
              <w:t>Pakiet 34 - Ciprofloxacin</w:t>
            </w:r>
          </w:p>
          <w:p w14:paraId="2BAAB2A5" w14:textId="77777777" w:rsidR="00E06806" w:rsidRPr="00B96D92" w:rsidRDefault="00E06806" w:rsidP="00B96D9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B96D92">
              <w:rPr>
                <w:b/>
                <w:sz w:val="20"/>
                <w:szCs w:val="20"/>
              </w:rPr>
              <w:t>Farmacol Logistyka Sp. z o.o.</w:t>
            </w:r>
          </w:p>
          <w:p w14:paraId="4E9425E1" w14:textId="77777777" w:rsidR="00E06806" w:rsidRPr="00B96D92" w:rsidRDefault="00E06806" w:rsidP="00B96D9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B96D92">
              <w:rPr>
                <w:bCs/>
                <w:sz w:val="20"/>
                <w:szCs w:val="20"/>
              </w:rPr>
              <w:t xml:space="preserve">ul. Szopienicka 77 </w:t>
            </w:r>
          </w:p>
          <w:p w14:paraId="247DFC96" w14:textId="77777777" w:rsidR="00E06806" w:rsidRPr="00B96D92" w:rsidRDefault="00E06806" w:rsidP="00B96D9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B96D92">
              <w:rPr>
                <w:bCs/>
                <w:sz w:val="20"/>
                <w:szCs w:val="20"/>
              </w:rPr>
              <w:t>40-431 Katowice</w:t>
            </w:r>
          </w:p>
          <w:p w14:paraId="06C9D846" w14:textId="0B2B4765" w:rsidR="00E06806" w:rsidRPr="00B96D92" w:rsidRDefault="00E06806" w:rsidP="00B96D92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B96D92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B96D92">
              <w:rPr>
                <w:color w:val="000000"/>
                <w:sz w:val="20"/>
                <w:szCs w:val="20"/>
              </w:rPr>
              <w:t>:</w:t>
            </w:r>
            <w:r w:rsidR="00B96D92">
              <w:rPr>
                <w:color w:val="000000"/>
                <w:sz w:val="20"/>
                <w:szCs w:val="20"/>
              </w:rPr>
              <w:t xml:space="preserve"> </w:t>
            </w:r>
            <w:r w:rsidRPr="00B96D92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E06806" w:rsidRPr="00B96D92" w14:paraId="6DFFF8C1" w14:textId="77777777" w:rsidTr="00E0680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C1F81" w14:textId="165E9C13" w:rsidR="00E06806" w:rsidRPr="00B96D92" w:rsidRDefault="00E06806" w:rsidP="00B96D9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B96D92">
              <w:rPr>
                <w:b/>
                <w:bCs/>
                <w:sz w:val="20"/>
                <w:szCs w:val="20"/>
              </w:rPr>
              <w:t>Pakiet 35 - Niraparibum</w:t>
            </w:r>
          </w:p>
          <w:p w14:paraId="6EA17C57" w14:textId="77777777" w:rsidR="00E06806" w:rsidRPr="00B96D92" w:rsidRDefault="00E06806" w:rsidP="00B96D9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B96D92">
              <w:rPr>
                <w:b/>
                <w:sz w:val="20"/>
                <w:szCs w:val="20"/>
              </w:rPr>
              <w:t>GSK Services Sp. z o.o.</w:t>
            </w:r>
          </w:p>
          <w:p w14:paraId="442C05B3" w14:textId="77777777" w:rsidR="00E06806" w:rsidRPr="00B96D92" w:rsidRDefault="00E06806" w:rsidP="00B96D9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B96D92">
              <w:rPr>
                <w:bCs/>
                <w:sz w:val="20"/>
                <w:szCs w:val="20"/>
              </w:rPr>
              <w:t xml:space="preserve">ul. Grunwaldzka 189 </w:t>
            </w:r>
          </w:p>
          <w:p w14:paraId="67E373AD" w14:textId="77777777" w:rsidR="00E06806" w:rsidRPr="00B96D92" w:rsidRDefault="00E06806" w:rsidP="00B96D9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B96D92">
              <w:rPr>
                <w:bCs/>
                <w:sz w:val="20"/>
                <w:szCs w:val="20"/>
              </w:rPr>
              <w:t>60-322 Poznań</w:t>
            </w:r>
          </w:p>
          <w:p w14:paraId="7D63855B" w14:textId="6E9820BD" w:rsidR="00E06806" w:rsidRPr="00B96D92" w:rsidRDefault="00E06806" w:rsidP="00B96D92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B96D92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B96D92">
              <w:rPr>
                <w:color w:val="000000"/>
                <w:sz w:val="20"/>
                <w:szCs w:val="20"/>
              </w:rPr>
              <w:t>:</w:t>
            </w:r>
            <w:r w:rsidR="00B96D92">
              <w:rPr>
                <w:color w:val="000000"/>
                <w:sz w:val="20"/>
                <w:szCs w:val="20"/>
              </w:rPr>
              <w:t xml:space="preserve"> </w:t>
            </w:r>
            <w:r w:rsidRPr="00B96D92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E06806" w:rsidRPr="00B96D92" w14:paraId="16513383" w14:textId="77777777" w:rsidTr="00E0680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6F855" w14:textId="5D2CD590" w:rsidR="00E06806" w:rsidRPr="00B96D92" w:rsidRDefault="00E06806" w:rsidP="00B96D9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B96D92">
              <w:rPr>
                <w:b/>
                <w:bCs/>
                <w:sz w:val="20"/>
                <w:szCs w:val="20"/>
              </w:rPr>
              <w:t>Pakiet 36 – Żywienie pozajelitowe I</w:t>
            </w:r>
          </w:p>
          <w:p w14:paraId="10A17DDE" w14:textId="40A27F0B" w:rsidR="00E06806" w:rsidRPr="00B96D92" w:rsidRDefault="00E06806" w:rsidP="00B96D9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B96D92">
              <w:rPr>
                <w:b/>
                <w:sz w:val="20"/>
                <w:szCs w:val="20"/>
              </w:rPr>
              <w:t xml:space="preserve">Aesculap Chifa </w:t>
            </w:r>
            <w:r w:rsidR="00B96D92">
              <w:rPr>
                <w:b/>
                <w:sz w:val="20"/>
                <w:szCs w:val="20"/>
              </w:rPr>
              <w:t>Sp. z o.o.</w:t>
            </w:r>
          </w:p>
          <w:p w14:paraId="1E666ED7" w14:textId="77777777" w:rsidR="00E06806" w:rsidRPr="00B96D92" w:rsidRDefault="00E06806" w:rsidP="00B96D9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B96D92">
              <w:rPr>
                <w:bCs/>
                <w:sz w:val="20"/>
                <w:szCs w:val="20"/>
              </w:rPr>
              <w:t xml:space="preserve">ul. Tysiąclecia 14 </w:t>
            </w:r>
          </w:p>
          <w:p w14:paraId="352120FE" w14:textId="1B7D753D" w:rsidR="00E06806" w:rsidRPr="00B96D92" w:rsidRDefault="00E06806" w:rsidP="00B96D9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B96D92">
              <w:rPr>
                <w:bCs/>
                <w:sz w:val="20"/>
                <w:szCs w:val="20"/>
              </w:rPr>
              <w:t>64-300 Nowy Tomyśl</w:t>
            </w:r>
          </w:p>
          <w:p w14:paraId="13F76E5A" w14:textId="2F30DEC7" w:rsidR="00E06806" w:rsidRPr="00B96D92" w:rsidRDefault="00E06806" w:rsidP="00B96D92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B96D92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B96D92">
              <w:rPr>
                <w:color w:val="000000"/>
                <w:sz w:val="20"/>
                <w:szCs w:val="20"/>
              </w:rPr>
              <w:t>:</w:t>
            </w:r>
            <w:r w:rsidR="00B96D92">
              <w:rPr>
                <w:color w:val="000000"/>
                <w:sz w:val="20"/>
                <w:szCs w:val="20"/>
              </w:rPr>
              <w:t xml:space="preserve"> </w:t>
            </w:r>
            <w:r w:rsidRPr="00B96D92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E06806" w:rsidRPr="00B96D92" w14:paraId="7C78FE4F" w14:textId="77777777" w:rsidTr="00E0680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1E0A3" w14:textId="00DF4087" w:rsidR="00E06806" w:rsidRPr="00B96D92" w:rsidRDefault="00E06806" w:rsidP="00B96D9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B96D92">
              <w:rPr>
                <w:b/>
                <w:bCs/>
                <w:sz w:val="20"/>
                <w:szCs w:val="20"/>
              </w:rPr>
              <w:t>Pakiet 38 – Żywienie dojelitowe i doustne</w:t>
            </w:r>
          </w:p>
          <w:p w14:paraId="4883A1F5" w14:textId="11ECEE66" w:rsidR="00E06806" w:rsidRPr="00B96D92" w:rsidRDefault="00E06806" w:rsidP="00B96D9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B96D92">
              <w:rPr>
                <w:b/>
                <w:sz w:val="20"/>
                <w:szCs w:val="20"/>
              </w:rPr>
              <w:t>Fresenius Kabi Polska Sp. z o.o.</w:t>
            </w:r>
          </w:p>
          <w:p w14:paraId="7CE91E8C" w14:textId="77777777" w:rsidR="00E06806" w:rsidRPr="00B96D92" w:rsidRDefault="00E06806" w:rsidP="00B96D9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B96D92">
              <w:rPr>
                <w:bCs/>
                <w:sz w:val="20"/>
                <w:szCs w:val="20"/>
              </w:rPr>
              <w:t xml:space="preserve">Al. Jerozolimskie 134 </w:t>
            </w:r>
          </w:p>
          <w:p w14:paraId="1645EC4E" w14:textId="77777777" w:rsidR="00E06806" w:rsidRPr="00B96D92" w:rsidRDefault="00E06806" w:rsidP="00B96D9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B96D92">
              <w:rPr>
                <w:bCs/>
                <w:sz w:val="20"/>
                <w:szCs w:val="20"/>
              </w:rPr>
              <w:t>02-305 Warszawa</w:t>
            </w:r>
          </w:p>
          <w:p w14:paraId="7A8C8937" w14:textId="2CA17AE2" w:rsidR="00E06806" w:rsidRPr="00B96D92" w:rsidRDefault="00E06806" w:rsidP="00B96D92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B96D92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B96D92">
              <w:rPr>
                <w:color w:val="000000"/>
                <w:sz w:val="20"/>
                <w:szCs w:val="20"/>
              </w:rPr>
              <w:t>:</w:t>
            </w:r>
            <w:r w:rsidR="00B96D92">
              <w:rPr>
                <w:color w:val="000000"/>
                <w:sz w:val="20"/>
                <w:szCs w:val="20"/>
              </w:rPr>
              <w:t xml:space="preserve"> </w:t>
            </w:r>
            <w:r w:rsidRPr="00B96D92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E06806" w:rsidRPr="00B96D92" w14:paraId="7ECA2E1F" w14:textId="77777777" w:rsidTr="00E0680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11C4D" w14:textId="49F3E9CC" w:rsidR="00E06806" w:rsidRPr="00B96D92" w:rsidRDefault="00E06806" w:rsidP="00B96D9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B96D92">
              <w:rPr>
                <w:b/>
                <w:bCs/>
                <w:sz w:val="20"/>
                <w:szCs w:val="20"/>
              </w:rPr>
              <w:t>Pakiet 39 - Mleko oraz dodatki do mleka</w:t>
            </w:r>
          </w:p>
          <w:p w14:paraId="33679CB3" w14:textId="77777777" w:rsidR="00E06806" w:rsidRPr="00B96D92" w:rsidRDefault="00E06806" w:rsidP="00B96D9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B96D92">
              <w:rPr>
                <w:b/>
                <w:sz w:val="20"/>
                <w:szCs w:val="20"/>
              </w:rPr>
              <w:t>Salus International Sp. z o.o.</w:t>
            </w:r>
          </w:p>
          <w:p w14:paraId="28F359FE" w14:textId="77777777" w:rsidR="00E06806" w:rsidRPr="00B96D92" w:rsidRDefault="00E06806" w:rsidP="00B96D9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B96D92">
              <w:rPr>
                <w:bCs/>
                <w:sz w:val="20"/>
                <w:szCs w:val="20"/>
              </w:rPr>
              <w:t xml:space="preserve">ul. Pułaskiego 9 </w:t>
            </w:r>
          </w:p>
          <w:p w14:paraId="3F436D8A" w14:textId="5F96095F" w:rsidR="00E06806" w:rsidRPr="00B96D92" w:rsidRDefault="00E06806" w:rsidP="00B96D9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B96D92">
              <w:rPr>
                <w:bCs/>
                <w:sz w:val="20"/>
                <w:szCs w:val="20"/>
              </w:rPr>
              <w:t>40-273 Katowice</w:t>
            </w:r>
          </w:p>
          <w:p w14:paraId="35EDCC7A" w14:textId="024E15DF" w:rsidR="00E06806" w:rsidRPr="00B96D92" w:rsidRDefault="00E06806" w:rsidP="00B96D92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B96D92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B96D92">
              <w:rPr>
                <w:color w:val="000000"/>
                <w:sz w:val="20"/>
                <w:szCs w:val="20"/>
              </w:rPr>
              <w:t>:</w:t>
            </w:r>
            <w:r w:rsidR="00B96D92">
              <w:rPr>
                <w:color w:val="000000"/>
                <w:sz w:val="20"/>
                <w:szCs w:val="20"/>
              </w:rPr>
              <w:t xml:space="preserve"> </w:t>
            </w:r>
            <w:r w:rsidRPr="00B96D92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E06806" w:rsidRPr="00B96D92" w14:paraId="05475BA1" w14:textId="77777777" w:rsidTr="00E0680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58583E" w14:textId="08A9B633" w:rsidR="00E06806" w:rsidRPr="00B96D92" w:rsidRDefault="00E06806" w:rsidP="00B96D9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B96D92">
              <w:rPr>
                <w:b/>
                <w:bCs/>
                <w:sz w:val="20"/>
                <w:szCs w:val="20"/>
              </w:rPr>
              <w:t>Pakiet 40 - Leki III</w:t>
            </w:r>
          </w:p>
          <w:p w14:paraId="313E1B77" w14:textId="77777777" w:rsidR="00E06806" w:rsidRPr="00B96D92" w:rsidRDefault="00E06806" w:rsidP="00B96D9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B96D92">
              <w:rPr>
                <w:b/>
                <w:sz w:val="20"/>
                <w:szCs w:val="20"/>
              </w:rPr>
              <w:t>Salus International Sp. z o.o.</w:t>
            </w:r>
          </w:p>
          <w:p w14:paraId="36B06F03" w14:textId="77777777" w:rsidR="00E06806" w:rsidRPr="00B96D92" w:rsidRDefault="00E06806" w:rsidP="00B96D9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B96D92">
              <w:rPr>
                <w:bCs/>
                <w:sz w:val="20"/>
                <w:szCs w:val="20"/>
              </w:rPr>
              <w:t xml:space="preserve">ul. Pułaskiego 9 </w:t>
            </w:r>
          </w:p>
          <w:p w14:paraId="299F8435" w14:textId="77777777" w:rsidR="00E06806" w:rsidRPr="00B96D92" w:rsidRDefault="00E06806" w:rsidP="00B96D9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B96D92">
              <w:rPr>
                <w:bCs/>
                <w:sz w:val="20"/>
                <w:szCs w:val="20"/>
              </w:rPr>
              <w:t>40-273 Katowice</w:t>
            </w:r>
          </w:p>
          <w:p w14:paraId="101B603A" w14:textId="59B4CF8D" w:rsidR="00E06806" w:rsidRPr="00B96D92" w:rsidRDefault="00E06806" w:rsidP="00B96D92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B96D92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B96D92">
              <w:rPr>
                <w:color w:val="000000"/>
                <w:sz w:val="20"/>
                <w:szCs w:val="20"/>
              </w:rPr>
              <w:t>:</w:t>
            </w:r>
            <w:r w:rsidR="00B96D92">
              <w:rPr>
                <w:color w:val="000000"/>
                <w:sz w:val="20"/>
                <w:szCs w:val="20"/>
              </w:rPr>
              <w:t xml:space="preserve"> </w:t>
            </w:r>
            <w:r w:rsidRPr="00B96D92">
              <w:rPr>
                <w:sz w:val="20"/>
                <w:szCs w:val="20"/>
              </w:rPr>
              <w:t>Jedyna złożona oferta spełniająca wymagania Zamawiającego.</w:t>
            </w:r>
          </w:p>
        </w:tc>
      </w:tr>
      <w:tr w:rsidR="00E06806" w:rsidRPr="00B96D92" w14:paraId="7A237A33" w14:textId="77777777" w:rsidTr="00E0680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2D8B4" w14:textId="088B45E5" w:rsidR="00E06806" w:rsidRPr="00B96D92" w:rsidRDefault="00E06806" w:rsidP="00B96D9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B96D92">
              <w:rPr>
                <w:b/>
                <w:bCs/>
                <w:sz w:val="20"/>
                <w:szCs w:val="20"/>
              </w:rPr>
              <w:t>Pakiet 41 - Żywienie pozajelitowe II</w:t>
            </w:r>
          </w:p>
          <w:p w14:paraId="2590211F" w14:textId="77777777" w:rsidR="00E06806" w:rsidRPr="00B96D92" w:rsidRDefault="00E06806" w:rsidP="00B96D9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B96D92">
              <w:rPr>
                <w:b/>
                <w:sz w:val="20"/>
                <w:szCs w:val="20"/>
              </w:rPr>
              <w:t>Baxter Polska Sp. z o.o.</w:t>
            </w:r>
          </w:p>
          <w:p w14:paraId="255370CA" w14:textId="77777777" w:rsidR="00E06806" w:rsidRPr="00B96D92" w:rsidRDefault="00E06806" w:rsidP="00B96D9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B96D92">
              <w:rPr>
                <w:bCs/>
                <w:sz w:val="20"/>
                <w:szCs w:val="20"/>
              </w:rPr>
              <w:t xml:space="preserve">ul. Kruczkowskiego 8 </w:t>
            </w:r>
          </w:p>
          <w:p w14:paraId="0D1AB6A6" w14:textId="77777777" w:rsidR="00E06806" w:rsidRPr="00B96D92" w:rsidRDefault="00E06806" w:rsidP="00B96D9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B96D92">
              <w:rPr>
                <w:bCs/>
                <w:sz w:val="20"/>
                <w:szCs w:val="20"/>
              </w:rPr>
              <w:t>00-380 Warszawa</w:t>
            </w:r>
          </w:p>
          <w:p w14:paraId="47CC0D35" w14:textId="6BE46FA9" w:rsidR="00E06806" w:rsidRPr="00B96D92" w:rsidRDefault="00E06806" w:rsidP="00B96D92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B96D92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B96D92">
              <w:rPr>
                <w:color w:val="000000"/>
                <w:sz w:val="20"/>
                <w:szCs w:val="20"/>
              </w:rPr>
              <w:t>:</w:t>
            </w:r>
            <w:r w:rsidR="00B96D92">
              <w:rPr>
                <w:color w:val="000000"/>
                <w:sz w:val="20"/>
                <w:szCs w:val="20"/>
              </w:rPr>
              <w:t xml:space="preserve"> </w:t>
            </w:r>
            <w:r w:rsidRPr="00B96D92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E06806" w:rsidRPr="00B96D92" w14:paraId="70701A83" w14:textId="77777777" w:rsidTr="00E0680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3EF76" w14:textId="359C93E7" w:rsidR="00E06806" w:rsidRPr="00B96D92" w:rsidRDefault="00E06806" w:rsidP="00B96D9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B96D92">
              <w:rPr>
                <w:b/>
                <w:bCs/>
                <w:sz w:val="20"/>
                <w:szCs w:val="20"/>
              </w:rPr>
              <w:lastRenderedPageBreak/>
              <w:t>Pakiet 42 - Toksyna Botulinowa</w:t>
            </w:r>
          </w:p>
          <w:p w14:paraId="1DD6624D" w14:textId="542DD9B5" w:rsidR="00E06806" w:rsidRPr="00B96D92" w:rsidRDefault="00B96D92" w:rsidP="00B96D9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B96D92">
              <w:rPr>
                <w:b/>
                <w:sz w:val="20"/>
                <w:szCs w:val="20"/>
              </w:rPr>
              <w:t xml:space="preserve">Centrala Farmaceutyczna </w:t>
            </w:r>
            <w:r w:rsidR="00E06806" w:rsidRPr="00B96D92">
              <w:rPr>
                <w:b/>
                <w:sz w:val="20"/>
                <w:szCs w:val="20"/>
              </w:rPr>
              <w:t>CEFARM S</w:t>
            </w:r>
            <w:r>
              <w:rPr>
                <w:b/>
                <w:sz w:val="20"/>
                <w:szCs w:val="20"/>
              </w:rPr>
              <w:t>.</w:t>
            </w:r>
            <w:r w:rsidR="00E06806" w:rsidRPr="00B96D92">
              <w:rPr>
                <w:b/>
                <w:sz w:val="20"/>
                <w:szCs w:val="20"/>
              </w:rPr>
              <w:t>A</w:t>
            </w:r>
            <w:r>
              <w:rPr>
                <w:b/>
                <w:sz w:val="20"/>
                <w:szCs w:val="20"/>
              </w:rPr>
              <w:t>.</w:t>
            </w:r>
          </w:p>
          <w:p w14:paraId="4485F50C" w14:textId="77777777" w:rsidR="00E06806" w:rsidRPr="00B96D92" w:rsidRDefault="00E06806" w:rsidP="00B96D9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B96D92">
              <w:rPr>
                <w:bCs/>
                <w:sz w:val="20"/>
                <w:szCs w:val="20"/>
              </w:rPr>
              <w:t xml:space="preserve">ul. Jana Kazimierza 16 </w:t>
            </w:r>
          </w:p>
          <w:p w14:paraId="6216955D" w14:textId="77777777" w:rsidR="00E06806" w:rsidRPr="00B96D92" w:rsidRDefault="00E06806" w:rsidP="00B96D9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B96D92">
              <w:rPr>
                <w:bCs/>
                <w:sz w:val="20"/>
                <w:szCs w:val="20"/>
              </w:rPr>
              <w:t>01-248 Warszawa</w:t>
            </w:r>
          </w:p>
          <w:p w14:paraId="1554C757" w14:textId="3FF02D99" w:rsidR="00E06806" w:rsidRPr="00B96D92" w:rsidRDefault="00E06806" w:rsidP="00B96D92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B96D92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B96D92">
              <w:rPr>
                <w:color w:val="000000"/>
                <w:sz w:val="20"/>
                <w:szCs w:val="20"/>
              </w:rPr>
              <w:t>:</w:t>
            </w:r>
            <w:r w:rsidR="00B96D92">
              <w:rPr>
                <w:color w:val="000000"/>
                <w:sz w:val="20"/>
                <w:szCs w:val="20"/>
              </w:rPr>
              <w:t xml:space="preserve"> </w:t>
            </w:r>
            <w:r w:rsidRPr="00B96D92">
              <w:rPr>
                <w:sz w:val="20"/>
                <w:szCs w:val="20"/>
              </w:rPr>
              <w:t>Jedyna złożona oferta spełniająca wymagania Zamawiającego.</w:t>
            </w:r>
          </w:p>
        </w:tc>
      </w:tr>
      <w:tr w:rsidR="00E06806" w:rsidRPr="00B96D92" w14:paraId="6EE363E5" w14:textId="77777777" w:rsidTr="00E0680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B5FF7D" w14:textId="7C121D1F" w:rsidR="00E06806" w:rsidRPr="00B96D92" w:rsidRDefault="00E06806" w:rsidP="00B96D9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B96D92">
              <w:rPr>
                <w:b/>
                <w:bCs/>
                <w:sz w:val="20"/>
                <w:szCs w:val="20"/>
              </w:rPr>
              <w:t>Pakiet 43 - Sevoflurane</w:t>
            </w:r>
          </w:p>
          <w:p w14:paraId="3C172777" w14:textId="6DDBA6A0" w:rsidR="00E06806" w:rsidRPr="00B96D92" w:rsidRDefault="00B96D92" w:rsidP="00B96D9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B96D92">
              <w:rPr>
                <w:b/>
                <w:sz w:val="20"/>
                <w:szCs w:val="20"/>
              </w:rPr>
              <w:t xml:space="preserve">Centrala Farmaceutyczna </w:t>
            </w:r>
            <w:r w:rsidR="00E06806" w:rsidRPr="00B96D92">
              <w:rPr>
                <w:b/>
                <w:sz w:val="20"/>
                <w:szCs w:val="20"/>
              </w:rPr>
              <w:t>CEFARM S</w:t>
            </w:r>
            <w:r>
              <w:rPr>
                <w:b/>
                <w:sz w:val="20"/>
                <w:szCs w:val="20"/>
              </w:rPr>
              <w:t>.</w:t>
            </w:r>
            <w:r w:rsidR="00E06806" w:rsidRPr="00B96D92">
              <w:rPr>
                <w:b/>
                <w:sz w:val="20"/>
                <w:szCs w:val="20"/>
              </w:rPr>
              <w:t>A</w:t>
            </w:r>
            <w:r>
              <w:rPr>
                <w:b/>
                <w:sz w:val="20"/>
                <w:szCs w:val="20"/>
              </w:rPr>
              <w:t>.</w:t>
            </w:r>
          </w:p>
          <w:p w14:paraId="5F51DDE4" w14:textId="77777777" w:rsidR="00E06806" w:rsidRPr="00B96D92" w:rsidRDefault="00E06806" w:rsidP="00B96D9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B96D92">
              <w:rPr>
                <w:bCs/>
                <w:sz w:val="20"/>
                <w:szCs w:val="20"/>
              </w:rPr>
              <w:t xml:space="preserve">ul. Jana Kazimierza 16 </w:t>
            </w:r>
          </w:p>
          <w:p w14:paraId="62BA4F9D" w14:textId="77777777" w:rsidR="00E06806" w:rsidRPr="00B96D92" w:rsidRDefault="00E06806" w:rsidP="00B96D9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B96D92">
              <w:rPr>
                <w:bCs/>
                <w:sz w:val="20"/>
                <w:szCs w:val="20"/>
              </w:rPr>
              <w:t>01-248 Warszawa</w:t>
            </w:r>
          </w:p>
          <w:p w14:paraId="2E2F7D37" w14:textId="355AA1B8" w:rsidR="00E06806" w:rsidRPr="00B96D92" w:rsidRDefault="00E06806" w:rsidP="00B96D92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B96D92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B96D92">
              <w:rPr>
                <w:color w:val="000000"/>
                <w:sz w:val="20"/>
                <w:szCs w:val="20"/>
              </w:rPr>
              <w:t>:</w:t>
            </w:r>
            <w:r w:rsidR="00B96D92">
              <w:rPr>
                <w:color w:val="000000"/>
                <w:sz w:val="20"/>
                <w:szCs w:val="20"/>
              </w:rPr>
              <w:t xml:space="preserve"> </w:t>
            </w:r>
            <w:r w:rsidRPr="00B96D92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E06806" w:rsidRPr="00B96D92" w14:paraId="1ABF7A89" w14:textId="77777777" w:rsidTr="00E0680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C3BE2" w14:textId="70FAEEB3" w:rsidR="00E06806" w:rsidRPr="00B96D92" w:rsidRDefault="00E06806" w:rsidP="00B96D9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B96D92">
              <w:rPr>
                <w:b/>
                <w:bCs/>
                <w:sz w:val="20"/>
                <w:szCs w:val="20"/>
              </w:rPr>
              <w:t>Pakiet 44 – Gąbki lecznicze</w:t>
            </w:r>
          </w:p>
          <w:p w14:paraId="4D1211F6" w14:textId="74D3B91E" w:rsidR="00E06806" w:rsidRPr="00B96D92" w:rsidRDefault="00B96D92" w:rsidP="00B96D9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B96D92">
              <w:rPr>
                <w:b/>
                <w:sz w:val="20"/>
                <w:szCs w:val="20"/>
              </w:rPr>
              <w:t xml:space="preserve">Centrala Farmaceutyczna </w:t>
            </w:r>
            <w:r w:rsidR="00E06806" w:rsidRPr="00B96D92">
              <w:rPr>
                <w:b/>
                <w:sz w:val="20"/>
                <w:szCs w:val="20"/>
              </w:rPr>
              <w:t>CEFARM S</w:t>
            </w:r>
            <w:r>
              <w:rPr>
                <w:b/>
                <w:sz w:val="20"/>
                <w:szCs w:val="20"/>
              </w:rPr>
              <w:t>.</w:t>
            </w:r>
            <w:r w:rsidR="00E06806" w:rsidRPr="00B96D92">
              <w:rPr>
                <w:b/>
                <w:sz w:val="20"/>
                <w:szCs w:val="20"/>
              </w:rPr>
              <w:t>A</w:t>
            </w:r>
            <w:r>
              <w:rPr>
                <w:b/>
                <w:sz w:val="20"/>
                <w:szCs w:val="20"/>
              </w:rPr>
              <w:t>.</w:t>
            </w:r>
          </w:p>
          <w:p w14:paraId="4947E16F" w14:textId="77777777" w:rsidR="00E06806" w:rsidRPr="00B96D92" w:rsidRDefault="00E06806" w:rsidP="00B96D9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B96D92">
              <w:rPr>
                <w:bCs/>
                <w:sz w:val="20"/>
                <w:szCs w:val="20"/>
              </w:rPr>
              <w:t xml:space="preserve">ul. Jana Kazimierza 16 </w:t>
            </w:r>
          </w:p>
          <w:p w14:paraId="65A03BB5" w14:textId="77777777" w:rsidR="00E06806" w:rsidRPr="00B96D92" w:rsidRDefault="00E06806" w:rsidP="00B96D9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B96D92">
              <w:rPr>
                <w:bCs/>
                <w:sz w:val="20"/>
                <w:szCs w:val="20"/>
              </w:rPr>
              <w:t>01-248 Warszawa</w:t>
            </w:r>
          </w:p>
          <w:p w14:paraId="04B7D052" w14:textId="17E97449" w:rsidR="00E06806" w:rsidRPr="00B96D92" w:rsidRDefault="00E06806" w:rsidP="00B96D92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B96D92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B96D92">
              <w:rPr>
                <w:color w:val="000000"/>
                <w:sz w:val="20"/>
                <w:szCs w:val="20"/>
              </w:rPr>
              <w:t>:</w:t>
            </w:r>
            <w:r w:rsidR="00B96D92">
              <w:rPr>
                <w:color w:val="000000"/>
                <w:sz w:val="20"/>
                <w:szCs w:val="20"/>
              </w:rPr>
              <w:t xml:space="preserve"> </w:t>
            </w:r>
            <w:r w:rsidRPr="00B96D92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E06806" w:rsidRPr="00B96D92" w14:paraId="6D9F92BB" w14:textId="77777777" w:rsidTr="00E0680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C9BB5" w14:textId="721EC871" w:rsidR="00E06806" w:rsidRPr="00B96D92" w:rsidRDefault="00E06806" w:rsidP="00B96D9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B96D92">
              <w:rPr>
                <w:b/>
                <w:bCs/>
                <w:sz w:val="20"/>
                <w:szCs w:val="20"/>
              </w:rPr>
              <w:t>Pakiet 45 - Sorafenibum</w:t>
            </w:r>
          </w:p>
          <w:p w14:paraId="4A7E4299" w14:textId="1BDED916" w:rsidR="00E06806" w:rsidRPr="00B96D92" w:rsidRDefault="00E06806" w:rsidP="00B96D9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B96D92">
              <w:rPr>
                <w:b/>
                <w:sz w:val="20"/>
                <w:szCs w:val="20"/>
              </w:rPr>
              <w:t>Tramco Sp</w:t>
            </w:r>
            <w:r w:rsidR="00B96D92">
              <w:rPr>
                <w:b/>
                <w:sz w:val="20"/>
                <w:szCs w:val="20"/>
              </w:rPr>
              <w:t>.</w:t>
            </w:r>
            <w:r w:rsidRPr="00B96D92">
              <w:rPr>
                <w:b/>
                <w:sz w:val="20"/>
                <w:szCs w:val="20"/>
              </w:rPr>
              <w:t xml:space="preserve"> z o.o.</w:t>
            </w:r>
          </w:p>
          <w:p w14:paraId="68CDCB3C" w14:textId="77777777" w:rsidR="00E06806" w:rsidRPr="00B96D92" w:rsidRDefault="00E06806" w:rsidP="00B96D9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B96D92">
              <w:rPr>
                <w:bCs/>
                <w:sz w:val="20"/>
                <w:szCs w:val="20"/>
              </w:rPr>
              <w:t xml:space="preserve">Wolskie, ul. Wolska 14 </w:t>
            </w:r>
          </w:p>
          <w:p w14:paraId="39FAACF7" w14:textId="77777777" w:rsidR="00E06806" w:rsidRPr="00B96D92" w:rsidRDefault="00E06806" w:rsidP="00B96D9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B96D92">
              <w:rPr>
                <w:bCs/>
                <w:sz w:val="20"/>
                <w:szCs w:val="20"/>
              </w:rPr>
              <w:t>05-860 Płochocin</w:t>
            </w:r>
          </w:p>
          <w:p w14:paraId="60EFE135" w14:textId="4A917992" w:rsidR="00E06806" w:rsidRPr="003F0B92" w:rsidRDefault="00E06806" w:rsidP="003F0B92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B96D92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B96D92">
              <w:rPr>
                <w:color w:val="000000"/>
                <w:sz w:val="20"/>
                <w:szCs w:val="20"/>
              </w:rPr>
              <w:t>:</w:t>
            </w:r>
            <w:r w:rsidR="003F0B92">
              <w:rPr>
                <w:color w:val="000000"/>
                <w:sz w:val="20"/>
                <w:szCs w:val="20"/>
              </w:rPr>
              <w:t xml:space="preserve"> </w:t>
            </w:r>
            <w:r w:rsidRPr="00B96D92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E06806" w:rsidRPr="00B96D92" w14:paraId="361312D0" w14:textId="77777777" w:rsidTr="00E0680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D0007" w14:textId="49F1BF3D" w:rsidR="00E06806" w:rsidRPr="003F0B92" w:rsidRDefault="00E06806" w:rsidP="00B96D9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F0B92">
              <w:rPr>
                <w:b/>
                <w:bCs/>
                <w:sz w:val="20"/>
                <w:szCs w:val="20"/>
              </w:rPr>
              <w:t>Pakiet 46 - Alteplase</w:t>
            </w:r>
          </w:p>
          <w:p w14:paraId="5C86DC31" w14:textId="77777777" w:rsidR="00E06806" w:rsidRPr="00B96D92" w:rsidRDefault="00E06806" w:rsidP="00B96D9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B96D92">
              <w:rPr>
                <w:b/>
                <w:sz w:val="20"/>
                <w:szCs w:val="20"/>
              </w:rPr>
              <w:t>Farmacol Logistyka Sp. z o.o.</w:t>
            </w:r>
          </w:p>
          <w:p w14:paraId="3CBA20DD" w14:textId="77777777" w:rsidR="00E06806" w:rsidRPr="00B96D92" w:rsidRDefault="00E06806" w:rsidP="00B96D9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B96D92">
              <w:rPr>
                <w:bCs/>
                <w:sz w:val="20"/>
                <w:szCs w:val="20"/>
              </w:rPr>
              <w:t xml:space="preserve">ul. Szopienicka 77 </w:t>
            </w:r>
          </w:p>
          <w:p w14:paraId="4B8B88B0" w14:textId="77777777" w:rsidR="00E06806" w:rsidRPr="00B96D92" w:rsidRDefault="00E06806" w:rsidP="00B96D9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B96D92">
              <w:rPr>
                <w:bCs/>
                <w:sz w:val="20"/>
                <w:szCs w:val="20"/>
              </w:rPr>
              <w:t>40-431 Katowice</w:t>
            </w:r>
          </w:p>
          <w:p w14:paraId="19B7AA75" w14:textId="384C51AD" w:rsidR="00E06806" w:rsidRPr="003F0B92" w:rsidRDefault="00E06806" w:rsidP="003F0B92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B96D92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B96D92">
              <w:rPr>
                <w:color w:val="000000"/>
                <w:sz w:val="20"/>
                <w:szCs w:val="20"/>
              </w:rPr>
              <w:t>:</w:t>
            </w:r>
            <w:r w:rsidR="003F0B92">
              <w:rPr>
                <w:color w:val="000000"/>
                <w:sz w:val="20"/>
                <w:szCs w:val="20"/>
              </w:rPr>
              <w:t xml:space="preserve"> </w:t>
            </w:r>
            <w:r w:rsidRPr="00B96D92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E06806" w:rsidRPr="00B96D92" w14:paraId="29AE81D1" w14:textId="77777777" w:rsidTr="00E0680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573E8" w14:textId="62E63EED" w:rsidR="00E06806" w:rsidRPr="003F0B92" w:rsidRDefault="00E06806" w:rsidP="00B96D9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F0B92">
              <w:rPr>
                <w:b/>
                <w:bCs/>
                <w:sz w:val="20"/>
                <w:szCs w:val="20"/>
              </w:rPr>
              <w:t>Pakiet 47 – Sugammadex</w:t>
            </w:r>
          </w:p>
          <w:p w14:paraId="75FC438D" w14:textId="77777777" w:rsidR="00E06806" w:rsidRPr="00B96D92" w:rsidRDefault="00E06806" w:rsidP="00B96D9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B96D92">
              <w:rPr>
                <w:b/>
                <w:sz w:val="20"/>
                <w:szCs w:val="20"/>
              </w:rPr>
              <w:t>Delfarma Sp. z o.o.</w:t>
            </w:r>
          </w:p>
          <w:p w14:paraId="69B861DF" w14:textId="77777777" w:rsidR="00E06806" w:rsidRPr="00B96D92" w:rsidRDefault="00E06806" w:rsidP="00B96D9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B96D92">
              <w:rPr>
                <w:bCs/>
                <w:sz w:val="20"/>
                <w:szCs w:val="20"/>
              </w:rPr>
              <w:t xml:space="preserve">ul. Św. Teresy od Dzieciątka Jezus 111 </w:t>
            </w:r>
          </w:p>
          <w:p w14:paraId="618F8658" w14:textId="77777777" w:rsidR="00E06806" w:rsidRPr="00B96D92" w:rsidRDefault="00E06806" w:rsidP="00B96D9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B96D92">
              <w:rPr>
                <w:bCs/>
                <w:sz w:val="20"/>
                <w:szCs w:val="20"/>
              </w:rPr>
              <w:t>91-222 Łódź</w:t>
            </w:r>
          </w:p>
          <w:p w14:paraId="5FFDE106" w14:textId="68B4B4F1" w:rsidR="00E06806" w:rsidRPr="003F0B92" w:rsidRDefault="00E06806" w:rsidP="003F0B92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B96D92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B96D92">
              <w:rPr>
                <w:color w:val="000000"/>
                <w:sz w:val="20"/>
                <w:szCs w:val="20"/>
              </w:rPr>
              <w:t>:</w:t>
            </w:r>
            <w:r w:rsidR="003F0B92">
              <w:rPr>
                <w:color w:val="000000"/>
                <w:sz w:val="20"/>
                <w:szCs w:val="20"/>
              </w:rPr>
              <w:t xml:space="preserve"> </w:t>
            </w:r>
            <w:r w:rsidRPr="00B96D92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E06806" w:rsidRPr="00B96D92" w14:paraId="073CEF81" w14:textId="77777777" w:rsidTr="00E0680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6F237" w14:textId="778E8160" w:rsidR="00E06806" w:rsidRPr="003F0B92" w:rsidRDefault="00E06806" w:rsidP="00B96D9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F0B92">
              <w:rPr>
                <w:b/>
                <w:bCs/>
                <w:sz w:val="20"/>
                <w:szCs w:val="20"/>
              </w:rPr>
              <w:t>Pakiet 48 – Levetiracetam</w:t>
            </w:r>
          </w:p>
          <w:p w14:paraId="5376DFCD" w14:textId="77777777" w:rsidR="00E06806" w:rsidRPr="00B96D92" w:rsidRDefault="00E06806" w:rsidP="00B96D9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B96D92">
              <w:rPr>
                <w:b/>
                <w:sz w:val="20"/>
                <w:szCs w:val="20"/>
              </w:rPr>
              <w:t>Farmacol Logistyka Sp. z o.o.</w:t>
            </w:r>
          </w:p>
          <w:p w14:paraId="1274A1AE" w14:textId="77777777" w:rsidR="00E06806" w:rsidRPr="00B96D92" w:rsidRDefault="00E06806" w:rsidP="00B96D9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B96D92">
              <w:rPr>
                <w:bCs/>
                <w:sz w:val="20"/>
                <w:szCs w:val="20"/>
              </w:rPr>
              <w:t xml:space="preserve">ul. Szopienicka 77 </w:t>
            </w:r>
          </w:p>
          <w:p w14:paraId="1F6B3A66" w14:textId="77777777" w:rsidR="00E06806" w:rsidRPr="00B96D92" w:rsidRDefault="00E06806" w:rsidP="00B96D9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B96D92">
              <w:rPr>
                <w:bCs/>
                <w:sz w:val="20"/>
                <w:szCs w:val="20"/>
              </w:rPr>
              <w:t>40-431 Katowice</w:t>
            </w:r>
          </w:p>
          <w:p w14:paraId="314034F9" w14:textId="3E7A2BF8" w:rsidR="00E06806" w:rsidRPr="003F0B92" w:rsidRDefault="00E06806" w:rsidP="003F0B92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B96D92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B96D92">
              <w:rPr>
                <w:color w:val="000000"/>
                <w:sz w:val="20"/>
                <w:szCs w:val="20"/>
              </w:rPr>
              <w:t>:</w:t>
            </w:r>
            <w:r w:rsidR="003F0B92">
              <w:rPr>
                <w:color w:val="000000"/>
                <w:sz w:val="20"/>
                <w:szCs w:val="20"/>
              </w:rPr>
              <w:t xml:space="preserve"> </w:t>
            </w:r>
            <w:r w:rsidRPr="00B96D92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E06806" w:rsidRPr="00B96D92" w14:paraId="0EC7F351" w14:textId="77777777" w:rsidTr="00E0680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BCE06F" w14:textId="226E8A28" w:rsidR="00E06806" w:rsidRPr="003F0B92" w:rsidRDefault="00E06806" w:rsidP="00B96D9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F0B92">
              <w:rPr>
                <w:b/>
                <w:bCs/>
                <w:sz w:val="20"/>
                <w:szCs w:val="20"/>
              </w:rPr>
              <w:lastRenderedPageBreak/>
              <w:t>Pakiet 49 - Leki IV</w:t>
            </w:r>
          </w:p>
          <w:p w14:paraId="33FAE17C" w14:textId="77777777" w:rsidR="00E06806" w:rsidRPr="00B96D92" w:rsidRDefault="00E06806" w:rsidP="00B96D9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B96D92">
              <w:rPr>
                <w:b/>
                <w:sz w:val="20"/>
                <w:szCs w:val="20"/>
              </w:rPr>
              <w:t>Farmacol Logistyka Sp. z o.o.</w:t>
            </w:r>
          </w:p>
          <w:p w14:paraId="3AA91FC0" w14:textId="77777777" w:rsidR="00E06806" w:rsidRPr="00B96D92" w:rsidRDefault="00E06806" w:rsidP="00B96D9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B96D92">
              <w:rPr>
                <w:bCs/>
                <w:sz w:val="20"/>
                <w:szCs w:val="20"/>
              </w:rPr>
              <w:t xml:space="preserve">ul. Szopienicka 77 </w:t>
            </w:r>
          </w:p>
          <w:p w14:paraId="0533CA17" w14:textId="77777777" w:rsidR="00E06806" w:rsidRPr="00B96D92" w:rsidRDefault="00E06806" w:rsidP="00B96D9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B96D92">
              <w:rPr>
                <w:bCs/>
                <w:sz w:val="20"/>
                <w:szCs w:val="20"/>
              </w:rPr>
              <w:t>40-431 Katowice</w:t>
            </w:r>
          </w:p>
          <w:p w14:paraId="19312E3F" w14:textId="3BD2DAF5" w:rsidR="00E06806" w:rsidRPr="003F0B92" w:rsidRDefault="00E06806" w:rsidP="003F0B92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B96D92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B96D92">
              <w:rPr>
                <w:color w:val="000000"/>
                <w:sz w:val="20"/>
                <w:szCs w:val="20"/>
              </w:rPr>
              <w:t>:</w:t>
            </w:r>
            <w:r w:rsidR="003F0B92">
              <w:rPr>
                <w:color w:val="000000"/>
                <w:sz w:val="20"/>
                <w:szCs w:val="20"/>
              </w:rPr>
              <w:t xml:space="preserve"> </w:t>
            </w:r>
            <w:r w:rsidRPr="00B96D92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E06806" w:rsidRPr="00B96D92" w14:paraId="266BE57B" w14:textId="77777777" w:rsidTr="00E0680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E2865" w14:textId="2326CA43" w:rsidR="00E06806" w:rsidRPr="003F0B92" w:rsidRDefault="00E06806" w:rsidP="00B96D9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F0B92">
              <w:rPr>
                <w:b/>
                <w:bCs/>
                <w:sz w:val="20"/>
                <w:szCs w:val="20"/>
              </w:rPr>
              <w:t>Pakiet 50 - Carboplatinum</w:t>
            </w:r>
          </w:p>
          <w:p w14:paraId="2AF0667C" w14:textId="77777777" w:rsidR="00E06806" w:rsidRPr="00B96D92" w:rsidRDefault="00E06806" w:rsidP="00B96D9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B96D92">
              <w:rPr>
                <w:b/>
                <w:sz w:val="20"/>
                <w:szCs w:val="20"/>
              </w:rPr>
              <w:t>Lek S.A.</w:t>
            </w:r>
          </w:p>
          <w:p w14:paraId="63987AF0" w14:textId="77777777" w:rsidR="00E06806" w:rsidRPr="00B96D92" w:rsidRDefault="00E06806" w:rsidP="00B96D9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B96D92">
              <w:rPr>
                <w:bCs/>
                <w:sz w:val="20"/>
                <w:szCs w:val="20"/>
              </w:rPr>
              <w:t xml:space="preserve">ul. Podlipie 16 </w:t>
            </w:r>
          </w:p>
          <w:p w14:paraId="6BB1257F" w14:textId="77777777" w:rsidR="00E06806" w:rsidRPr="00B96D92" w:rsidRDefault="00E06806" w:rsidP="00B96D9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B96D92">
              <w:rPr>
                <w:bCs/>
                <w:sz w:val="20"/>
                <w:szCs w:val="20"/>
              </w:rPr>
              <w:t>95-010 Stryków</w:t>
            </w:r>
          </w:p>
          <w:p w14:paraId="739E994C" w14:textId="481BD74A" w:rsidR="00E06806" w:rsidRPr="003F0B92" w:rsidRDefault="00E06806" w:rsidP="003F0B92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B96D92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B96D92">
              <w:rPr>
                <w:color w:val="000000"/>
                <w:sz w:val="20"/>
                <w:szCs w:val="20"/>
              </w:rPr>
              <w:t>:</w:t>
            </w:r>
            <w:r w:rsidR="003F0B92">
              <w:rPr>
                <w:color w:val="000000"/>
                <w:sz w:val="20"/>
                <w:szCs w:val="20"/>
              </w:rPr>
              <w:t xml:space="preserve"> </w:t>
            </w:r>
            <w:r w:rsidRPr="00B96D92">
              <w:rPr>
                <w:sz w:val="20"/>
                <w:szCs w:val="20"/>
              </w:rPr>
              <w:t>Jedyna złożona oferta spełniająca wymagania Zamawiającego.</w:t>
            </w:r>
          </w:p>
        </w:tc>
      </w:tr>
      <w:tr w:rsidR="00E06806" w:rsidRPr="00B96D92" w14:paraId="1FA1D453" w14:textId="77777777" w:rsidTr="00E0680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F76AE" w14:textId="6F1EFD42" w:rsidR="00E06806" w:rsidRPr="003F0B92" w:rsidRDefault="00E06806" w:rsidP="00B96D9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F0B92">
              <w:rPr>
                <w:b/>
                <w:bCs/>
                <w:sz w:val="20"/>
                <w:szCs w:val="20"/>
              </w:rPr>
              <w:t>Pakiet 51 – Aqua pro injectione</w:t>
            </w:r>
          </w:p>
          <w:p w14:paraId="4788A044" w14:textId="77777777" w:rsidR="00E06806" w:rsidRPr="00B96D92" w:rsidRDefault="00E06806" w:rsidP="00B96D9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B96D92">
              <w:rPr>
                <w:b/>
                <w:sz w:val="20"/>
                <w:szCs w:val="20"/>
              </w:rPr>
              <w:t>Baxter Polska Sp. z o.o.</w:t>
            </w:r>
          </w:p>
          <w:p w14:paraId="5F792D3D" w14:textId="77777777" w:rsidR="00E06806" w:rsidRPr="00B96D92" w:rsidRDefault="00E06806" w:rsidP="00B96D9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B96D92">
              <w:rPr>
                <w:bCs/>
                <w:sz w:val="20"/>
                <w:szCs w:val="20"/>
              </w:rPr>
              <w:t xml:space="preserve">ul. Kruczkowskiego 8 </w:t>
            </w:r>
          </w:p>
          <w:p w14:paraId="36FB7713" w14:textId="00F8D44C" w:rsidR="00E06806" w:rsidRPr="00B96D92" w:rsidRDefault="00E06806" w:rsidP="003F0B9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B96D92">
              <w:rPr>
                <w:bCs/>
                <w:sz w:val="20"/>
                <w:szCs w:val="20"/>
              </w:rPr>
              <w:t>00-380 Warszawa</w:t>
            </w:r>
          </w:p>
          <w:p w14:paraId="5FDC4076" w14:textId="27B5C858" w:rsidR="00E06806" w:rsidRPr="003F0B92" w:rsidRDefault="00E06806" w:rsidP="003F0B92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B96D92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B96D92">
              <w:rPr>
                <w:color w:val="000000"/>
                <w:sz w:val="20"/>
                <w:szCs w:val="20"/>
              </w:rPr>
              <w:t>:</w:t>
            </w:r>
            <w:r w:rsidR="003F0B92">
              <w:rPr>
                <w:color w:val="000000"/>
                <w:sz w:val="20"/>
                <w:szCs w:val="20"/>
              </w:rPr>
              <w:t xml:space="preserve"> </w:t>
            </w:r>
            <w:r w:rsidRPr="00B96D92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E06806" w:rsidRPr="00B96D92" w14:paraId="349542D0" w14:textId="77777777" w:rsidTr="00E0680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B2562" w14:textId="03D39603" w:rsidR="00E06806" w:rsidRPr="003F0B92" w:rsidRDefault="00E06806" w:rsidP="00B96D9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F0B92">
              <w:rPr>
                <w:b/>
                <w:bCs/>
                <w:sz w:val="20"/>
                <w:szCs w:val="20"/>
              </w:rPr>
              <w:t>Pakiet 52 - Capecitabine</w:t>
            </w:r>
          </w:p>
          <w:p w14:paraId="29B5E10B" w14:textId="1E7484AD" w:rsidR="00E06806" w:rsidRPr="00B96D92" w:rsidRDefault="00E06806" w:rsidP="00B96D9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B96D92">
              <w:rPr>
                <w:b/>
                <w:sz w:val="20"/>
                <w:szCs w:val="20"/>
              </w:rPr>
              <w:t>Tramco Sp</w:t>
            </w:r>
            <w:r w:rsidR="003F0B92">
              <w:rPr>
                <w:b/>
                <w:sz w:val="20"/>
                <w:szCs w:val="20"/>
              </w:rPr>
              <w:t>.</w:t>
            </w:r>
            <w:r w:rsidRPr="00B96D92">
              <w:rPr>
                <w:b/>
                <w:sz w:val="20"/>
                <w:szCs w:val="20"/>
              </w:rPr>
              <w:t xml:space="preserve"> z o.o.</w:t>
            </w:r>
          </w:p>
          <w:p w14:paraId="41871E90" w14:textId="77777777" w:rsidR="00E06806" w:rsidRPr="00B96D92" w:rsidRDefault="00E06806" w:rsidP="00B96D9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B96D92">
              <w:rPr>
                <w:bCs/>
                <w:sz w:val="20"/>
                <w:szCs w:val="20"/>
              </w:rPr>
              <w:t xml:space="preserve">Wolskie, ul. Wolska 14 </w:t>
            </w:r>
          </w:p>
          <w:p w14:paraId="77AC63A9" w14:textId="77777777" w:rsidR="00E06806" w:rsidRPr="00B96D92" w:rsidRDefault="00E06806" w:rsidP="00B96D9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B96D92">
              <w:rPr>
                <w:bCs/>
                <w:sz w:val="20"/>
                <w:szCs w:val="20"/>
              </w:rPr>
              <w:t>05-860 Płochocin</w:t>
            </w:r>
          </w:p>
          <w:p w14:paraId="29261235" w14:textId="21240B0E" w:rsidR="00E06806" w:rsidRPr="003F0B92" w:rsidRDefault="00E06806" w:rsidP="003F0B92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B96D92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B96D92">
              <w:rPr>
                <w:color w:val="000000"/>
                <w:sz w:val="20"/>
                <w:szCs w:val="20"/>
              </w:rPr>
              <w:t>:</w:t>
            </w:r>
            <w:r w:rsidR="003F0B92">
              <w:rPr>
                <w:color w:val="000000"/>
                <w:sz w:val="20"/>
                <w:szCs w:val="20"/>
              </w:rPr>
              <w:t xml:space="preserve"> </w:t>
            </w:r>
            <w:r w:rsidRPr="00B96D92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E06806" w:rsidRPr="00B96D92" w14:paraId="448E81D9" w14:textId="77777777" w:rsidTr="00E0680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0EAF2" w14:textId="7EC8E87B" w:rsidR="00E06806" w:rsidRPr="003F0B92" w:rsidRDefault="00E06806" w:rsidP="00B96D9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F0B92">
              <w:rPr>
                <w:b/>
                <w:bCs/>
                <w:sz w:val="20"/>
                <w:szCs w:val="20"/>
              </w:rPr>
              <w:t>Pakiet 53 - Glicyna</w:t>
            </w:r>
          </w:p>
          <w:p w14:paraId="38B22766" w14:textId="77777777" w:rsidR="00E06806" w:rsidRPr="00B96D92" w:rsidRDefault="00E06806" w:rsidP="00B96D9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B96D92">
              <w:rPr>
                <w:b/>
                <w:sz w:val="20"/>
                <w:szCs w:val="20"/>
              </w:rPr>
              <w:t>Baxter Polska Sp. z o.o.</w:t>
            </w:r>
          </w:p>
          <w:p w14:paraId="259E3399" w14:textId="77777777" w:rsidR="00E06806" w:rsidRPr="00B96D92" w:rsidRDefault="00E06806" w:rsidP="00B96D9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B96D92">
              <w:rPr>
                <w:bCs/>
                <w:sz w:val="20"/>
                <w:szCs w:val="20"/>
              </w:rPr>
              <w:t xml:space="preserve">ul. Kruczkowskiego 8 </w:t>
            </w:r>
          </w:p>
          <w:p w14:paraId="412E2942" w14:textId="77777777" w:rsidR="00E06806" w:rsidRPr="00B96D92" w:rsidRDefault="00E06806" w:rsidP="00B96D9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B96D92">
              <w:rPr>
                <w:bCs/>
                <w:sz w:val="20"/>
                <w:szCs w:val="20"/>
              </w:rPr>
              <w:t>00-380 Warszawa</w:t>
            </w:r>
          </w:p>
          <w:p w14:paraId="1881BF24" w14:textId="2A345A32" w:rsidR="00E06806" w:rsidRPr="003F0B92" w:rsidRDefault="00E06806" w:rsidP="003F0B92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B96D92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B96D92">
              <w:rPr>
                <w:color w:val="000000"/>
                <w:sz w:val="20"/>
                <w:szCs w:val="20"/>
              </w:rPr>
              <w:t>:</w:t>
            </w:r>
            <w:r w:rsidR="003F0B92">
              <w:rPr>
                <w:color w:val="000000"/>
                <w:sz w:val="20"/>
                <w:szCs w:val="20"/>
              </w:rPr>
              <w:t xml:space="preserve"> </w:t>
            </w:r>
            <w:r w:rsidRPr="00B96D92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E06806" w:rsidRPr="00B96D92" w14:paraId="68BFAFBF" w14:textId="77777777" w:rsidTr="00E0680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83D65" w14:textId="3574F16D" w:rsidR="00E06806" w:rsidRPr="003F0B92" w:rsidRDefault="00E06806" w:rsidP="00B96D9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F0B92">
              <w:rPr>
                <w:b/>
                <w:bCs/>
                <w:sz w:val="20"/>
                <w:szCs w:val="20"/>
              </w:rPr>
              <w:t>Pakiet 54 -  Niraparyb + Abirateron</w:t>
            </w:r>
          </w:p>
          <w:p w14:paraId="7EF8242E" w14:textId="4FF14E3B" w:rsidR="00E06806" w:rsidRPr="00B96D92" w:rsidRDefault="00E06806" w:rsidP="00B96D9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B96D92">
              <w:rPr>
                <w:b/>
                <w:sz w:val="20"/>
                <w:szCs w:val="20"/>
              </w:rPr>
              <w:t xml:space="preserve">Janssen - Cilag Polska </w:t>
            </w:r>
            <w:r w:rsidR="003F0B92">
              <w:rPr>
                <w:b/>
                <w:sz w:val="20"/>
                <w:szCs w:val="20"/>
              </w:rPr>
              <w:t>S</w:t>
            </w:r>
            <w:r w:rsidRPr="00B96D92">
              <w:rPr>
                <w:b/>
                <w:sz w:val="20"/>
                <w:szCs w:val="20"/>
              </w:rPr>
              <w:t>p. z o.o.</w:t>
            </w:r>
          </w:p>
          <w:p w14:paraId="1090E669" w14:textId="77777777" w:rsidR="00E06806" w:rsidRPr="00B96D92" w:rsidRDefault="00E06806" w:rsidP="00B96D9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B96D92">
              <w:rPr>
                <w:bCs/>
                <w:sz w:val="20"/>
                <w:szCs w:val="20"/>
              </w:rPr>
              <w:t xml:space="preserve">ul. Iłżecka 24 </w:t>
            </w:r>
          </w:p>
          <w:p w14:paraId="4212939B" w14:textId="30E113B0" w:rsidR="00E06806" w:rsidRPr="00B96D92" w:rsidRDefault="00E06806" w:rsidP="003F0B9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B96D92">
              <w:rPr>
                <w:bCs/>
                <w:sz w:val="20"/>
                <w:szCs w:val="20"/>
              </w:rPr>
              <w:t>02-135 Warszawa</w:t>
            </w:r>
          </w:p>
          <w:p w14:paraId="17E5DF99" w14:textId="034BE7B8" w:rsidR="00E06806" w:rsidRPr="003F0B92" w:rsidRDefault="00E06806" w:rsidP="003F0B92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B96D92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B96D92">
              <w:rPr>
                <w:color w:val="000000"/>
                <w:sz w:val="20"/>
                <w:szCs w:val="20"/>
              </w:rPr>
              <w:t>:</w:t>
            </w:r>
            <w:r w:rsidR="003F0B92">
              <w:rPr>
                <w:color w:val="000000"/>
                <w:sz w:val="20"/>
                <w:szCs w:val="20"/>
              </w:rPr>
              <w:t xml:space="preserve"> </w:t>
            </w:r>
            <w:r w:rsidRPr="00B96D92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E06806" w:rsidRPr="00B96D92" w14:paraId="33D0B953" w14:textId="77777777" w:rsidTr="00E0680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610F3" w14:textId="1205354B" w:rsidR="00E06806" w:rsidRPr="003F0B92" w:rsidRDefault="00E06806" w:rsidP="00B96D9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F0B92">
              <w:rPr>
                <w:b/>
                <w:bCs/>
                <w:sz w:val="20"/>
                <w:szCs w:val="20"/>
              </w:rPr>
              <w:t>Pakiet 55 - Avelumabum</w:t>
            </w:r>
          </w:p>
          <w:p w14:paraId="7584F697" w14:textId="77777777" w:rsidR="00E06806" w:rsidRPr="00B96D92" w:rsidRDefault="00E06806" w:rsidP="00B96D9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B96D92">
              <w:rPr>
                <w:b/>
                <w:sz w:val="20"/>
                <w:szCs w:val="20"/>
              </w:rPr>
              <w:t>Urtica Sp. z o.o.</w:t>
            </w:r>
          </w:p>
          <w:p w14:paraId="08F50787" w14:textId="20270EB7" w:rsidR="00E06806" w:rsidRPr="00B96D92" w:rsidRDefault="003F0B92" w:rsidP="00B96D9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E06806" w:rsidRPr="00B96D92">
              <w:rPr>
                <w:bCs/>
                <w:sz w:val="20"/>
                <w:szCs w:val="20"/>
              </w:rPr>
              <w:t xml:space="preserve">Krzemieniecka 120 </w:t>
            </w:r>
          </w:p>
          <w:p w14:paraId="3B2E8582" w14:textId="77777777" w:rsidR="00E06806" w:rsidRPr="00B96D92" w:rsidRDefault="00E06806" w:rsidP="00B96D9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B96D92">
              <w:rPr>
                <w:bCs/>
                <w:sz w:val="20"/>
                <w:szCs w:val="20"/>
              </w:rPr>
              <w:t>54-640 Wrocław</w:t>
            </w:r>
          </w:p>
          <w:p w14:paraId="4156A3A5" w14:textId="7319CCC7" w:rsidR="00E06806" w:rsidRPr="003F0B92" w:rsidRDefault="00E06806" w:rsidP="003F0B92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B96D92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B96D92">
              <w:rPr>
                <w:color w:val="000000"/>
                <w:sz w:val="20"/>
                <w:szCs w:val="20"/>
              </w:rPr>
              <w:t>:</w:t>
            </w:r>
            <w:r w:rsidR="003F0B92">
              <w:rPr>
                <w:color w:val="000000"/>
                <w:sz w:val="20"/>
                <w:szCs w:val="20"/>
              </w:rPr>
              <w:t xml:space="preserve"> </w:t>
            </w:r>
            <w:r w:rsidRPr="00B96D92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E06806" w:rsidRPr="00B96D92" w14:paraId="445B0CE3" w14:textId="77777777" w:rsidTr="00E0680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26A75" w14:textId="3FD1DDDD" w:rsidR="00E06806" w:rsidRPr="003F0B92" w:rsidRDefault="00E06806" w:rsidP="00B96D9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F0B92">
              <w:rPr>
                <w:b/>
                <w:bCs/>
                <w:sz w:val="20"/>
                <w:szCs w:val="20"/>
              </w:rPr>
              <w:lastRenderedPageBreak/>
              <w:t>Pakiet 56 - Cyclofosfamide</w:t>
            </w:r>
          </w:p>
          <w:p w14:paraId="7F9B0B61" w14:textId="77777777" w:rsidR="00E06806" w:rsidRPr="00B96D92" w:rsidRDefault="00E06806" w:rsidP="00B96D9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B96D92">
              <w:rPr>
                <w:b/>
                <w:sz w:val="20"/>
                <w:szCs w:val="20"/>
              </w:rPr>
              <w:t>Lek S.A.</w:t>
            </w:r>
          </w:p>
          <w:p w14:paraId="7A107242" w14:textId="77777777" w:rsidR="00E06806" w:rsidRPr="00B96D92" w:rsidRDefault="00E06806" w:rsidP="00B96D9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B96D92">
              <w:rPr>
                <w:bCs/>
                <w:sz w:val="20"/>
                <w:szCs w:val="20"/>
              </w:rPr>
              <w:t xml:space="preserve">ul. Podlipie 16 </w:t>
            </w:r>
          </w:p>
          <w:p w14:paraId="63FC4F13" w14:textId="77777777" w:rsidR="00E06806" w:rsidRPr="00B96D92" w:rsidRDefault="00E06806" w:rsidP="00B96D9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B96D92">
              <w:rPr>
                <w:bCs/>
                <w:sz w:val="20"/>
                <w:szCs w:val="20"/>
              </w:rPr>
              <w:t>95-010 Stryków</w:t>
            </w:r>
          </w:p>
          <w:p w14:paraId="14F2DED3" w14:textId="5F7E1E68" w:rsidR="00E06806" w:rsidRPr="003F0B92" w:rsidRDefault="00E06806" w:rsidP="003F0B92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B96D92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B96D92">
              <w:rPr>
                <w:color w:val="000000"/>
                <w:sz w:val="20"/>
                <w:szCs w:val="20"/>
              </w:rPr>
              <w:t>:</w:t>
            </w:r>
            <w:r w:rsidR="003F0B92">
              <w:rPr>
                <w:color w:val="000000"/>
                <w:sz w:val="20"/>
                <w:szCs w:val="20"/>
              </w:rPr>
              <w:t xml:space="preserve"> </w:t>
            </w:r>
            <w:r w:rsidRPr="00B96D92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E06806" w:rsidRPr="00B96D92" w14:paraId="17CCF18E" w14:textId="77777777" w:rsidTr="00E0680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A2ED6" w14:textId="04616030" w:rsidR="00E06806" w:rsidRPr="003F0B92" w:rsidRDefault="00E06806" w:rsidP="00B96D9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F0B92">
              <w:rPr>
                <w:b/>
                <w:bCs/>
                <w:sz w:val="20"/>
                <w:szCs w:val="20"/>
              </w:rPr>
              <w:t>Pakiet 57 - Tezepelumab</w:t>
            </w:r>
          </w:p>
          <w:p w14:paraId="45B3C7CB" w14:textId="77777777" w:rsidR="00E06806" w:rsidRPr="00B96D92" w:rsidRDefault="00E06806" w:rsidP="00B96D9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B96D92">
              <w:rPr>
                <w:b/>
                <w:sz w:val="20"/>
                <w:szCs w:val="20"/>
              </w:rPr>
              <w:t>AstraZeneca Kereskedelmi és Szolgáltató Korlátolt Felelősségű Társaság</w:t>
            </w:r>
          </w:p>
          <w:p w14:paraId="1D04A0EC" w14:textId="77777777" w:rsidR="00E06806" w:rsidRPr="00B96D92" w:rsidRDefault="00E06806" w:rsidP="00B96D9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B96D92">
              <w:rPr>
                <w:bCs/>
                <w:sz w:val="20"/>
                <w:szCs w:val="20"/>
              </w:rPr>
              <w:t xml:space="preserve">Alíz utca 4. B. ép. </w:t>
            </w:r>
          </w:p>
          <w:p w14:paraId="559E3FF8" w14:textId="77777777" w:rsidR="00E06806" w:rsidRPr="00B96D92" w:rsidRDefault="00E06806" w:rsidP="00B96D9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B96D92">
              <w:rPr>
                <w:bCs/>
                <w:sz w:val="20"/>
                <w:szCs w:val="20"/>
              </w:rPr>
              <w:t>1117 Budapeszt</w:t>
            </w:r>
          </w:p>
          <w:p w14:paraId="39F2199A" w14:textId="2A26334A" w:rsidR="00E06806" w:rsidRPr="003F0B92" w:rsidRDefault="00E06806" w:rsidP="003F0B92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B96D92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B96D92">
              <w:rPr>
                <w:color w:val="000000"/>
                <w:sz w:val="20"/>
                <w:szCs w:val="20"/>
              </w:rPr>
              <w:t>:</w:t>
            </w:r>
            <w:r w:rsidR="003F0B92">
              <w:rPr>
                <w:color w:val="000000"/>
                <w:sz w:val="20"/>
                <w:szCs w:val="20"/>
              </w:rPr>
              <w:t xml:space="preserve"> </w:t>
            </w:r>
            <w:r w:rsidRPr="00B96D92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E06806" w:rsidRPr="00B96D92" w14:paraId="4BBDA755" w14:textId="77777777" w:rsidTr="00E0680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B8870" w14:textId="168A5CFA" w:rsidR="00E06806" w:rsidRPr="003F0B92" w:rsidRDefault="00E06806" w:rsidP="00B96D9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F0B92">
              <w:rPr>
                <w:b/>
                <w:bCs/>
                <w:sz w:val="20"/>
                <w:szCs w:val="20"/>
              </w:rPr>
              <w:t>Pakiet 58 - Temozolomidum</w:t>
            </w:r>
          </w:p>
          <w:p w14:paraId="4E8DFED6" w14:textId="6910967A" w:rsidR="00E06806" w:rsidRPr="00B96D92" w:rsidRDefault="003F0B92" w:rsidP="00B96D9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B96D92">
              <w:rPr>
                <w:b/>
                <w:sz w:val="20"/>
                <w:szCs w:val="20"/>
              </w:rPr>
              <w:t xml:space="preserve">Optifarma </w:t>
            </w:r>
            <w:r>
              <w:rPr>
                <w:b/>
                <w:sz w:val="20"/>
                <w:szCs w:val="20"/>
              </w:rPr>
              <w:t>Sp. z o.o. Sp. k.</w:t>
            </w:r>
          </w:p>
          <w:p w14:paraId="387642E4" w14:textId="77777777" w:rsidR="00E06806" w:rsidRPr="00B96D92" w:rsidRDefault="00E06806" w:rsidP="00B96D9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B96D92">
              <w:rPr>
                <w:bCs/>
                <w:sz w:val="20"/>
                <w:szCs w:val="20"/>
              </w:rPr>
              <w:t>ul. Sokołowska 14 /-</w:t>
            </w:r>
          </w:p>
          <w:p w14:paraId="2BF0F4EE" w14:textId="77777777" w:rsidR="00E06806" w:rsidRPr="00B96D92" w:rsidRDefault="00E06806" w:rsidP="00B96D9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B96D92">
              <w:rPr>
                <w:bCs/>
                <w:sz w:val="20"/>
                <w:szCs w:val="20"/>
              </w:rPr>
              <w:t>05-806 Sokołów</w:t>
            </w:r>
          </w:p>
          <w:p w14:paraId="37081295" w14:textId="40CC7608" w:rsidR="00E06806" w:rsidRPr="003F0B92" w:rsidRDefault="00E06806" w:rsidP="003F0B92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B96D92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B96D92">
              <w:rPr>
                <w:color w:val="000000"/>
                <w:sz w:val="20"/>
                <w:szCs w:val="20"/>
              </w:rPr>
              <w:t>:</w:t>
            </w:r>
            <w:r w:rsidR="003F0B92">
              <w:rPr>
                <w:color w:val="000000"/>
                <w:sz w:val="20"/>
                <w:szCs w:val="20"/>
              </w:rPr>
              <w:t xml:space="preserve"> </w:t>
            </w:r>
            <w:r w:rsidRPr="00B96D92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E06806" w:rsidRPr="00B96D92" w14:paraId="0389C07B" w14:textId="77777777" w:rsidTr="00E0680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9537A" w14:textId="7ED8F981" w:rsidR="00E06806" w:rsidRPr="003F0B92" w:rsidRDefault="00E06806" w:rsidP="00B96D9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F0B92">
              <w:rPr>
                <w:b/>
                <w:bCs/>
                <w:sz w:val="20"/>
                <w:szCs w:val="20"/>
              </w:rPr>
              <w:t>Pakiet 59 - Abirateroni</w:t>
            </w:r>
          </w:p>
          <w:p w14:paraId="579442DD" w14:textId="4FB25662" w:rsidR="00E06806" w:rsidRPr="00B96D92" w:rsidRDefault="003F0B92" w:rsidP="00B96D9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B96D92">
              <w:rPr>
                <w:b/>
                <w:sz w:val="20"/>
                <w:szCs w:val="20"/>
              </w:rPr>
              <w:t xml:space="preserve">Optifarma </w:t>
            </w:r>
            <w:r>
              <w:rPr>
                <w:b/>
                <w:sz w:val="20"/>
                <w:szCs w:val="20"/>
              </w:rPr>
              <w:t>Sp. z o.o. Sp. k.</w:t>
            </w:r>
          </w:p>
          <w:p w14:paraId="6DD6066D" w14:textId="77777777" w:rsidR="00E06806" w:rsidRPr="00B96D92" w:rsidRDefault="00E06806" w:rsidP="00B96D9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B96D92">
              <w:rPr>
                <w:bCs/>
                <w:sz w:val="20"/>
                <w:szCs w:val="20"/>
              </w:rPr>
              <w:t>ul. Sokołowska 14 /-</w:t>
            </w:r>
          </w:p>
          <w:p w14:paraId="46C18440" w14:textId="77777777" w:rsidR="00E06806" w:rsidRPr="00B96D92" w:rsidRDefault="00E06806" w:rsidP="00B96D9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B96D92">
              <w:rPr>
                <w:bCs/>
                <w:sz w:val="20"/>
                <w:szCs w:val="20"/>
              </w:rPr>
              <w:t>05-806 Sokołów</w:t>
            </w:r>
          </w:p>
          <w:p w14:paraId="26F441B7" w14:textId="741CE782" w:rsidR="00E06806" w:rsidRPr="003F0B92" w:rsidRDefault="00E06806" w:rsidP="003F0B92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B96D92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B96D92">
              <w:rPr>
                <w:color w:val="000000"/>
                <w:sz w:val="20"/>
                <w:szCs w:val="20"/>
              </w:rPr>
              <w:t>:</w:t>
            </w:r>
            <w:r w:rsidR="003F0B92">
              <w:rPr>
                <w:color w:val="000000"/>
                <w:sz w:val="20"/>
                <w:szCs w:val="20"/>
              </w:rPr>
              <w:t xml:space="preserve"> </w:t>
            </w:r>
            <w:r w:rsidRPr="00B96D92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E06806" w:rsidRPr="00B96D92" w14:paraId="34548315" w14:textId="77777777" w:rsidTr="00E0680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9EE99" w14:textId="21E421A9" w:rsidR="00E06806" w:rsidRPr="003F0B92" w:rsidRDefault="00E06806" w:rsidP="00B96D9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F0B92">
              <w:rPr>
                <w:b/>
                <w:bCs/>
                <w:sz w:val="20"/>
                <w:szCs w:val="20"/>
              </w:rPr>
              <w:t>Pakiet 60 - Regorafenibum</w:t>
            </w:r>
          </w:p>
          <w:p w14:paraId="50333B19" w14:textId="77777777" w:rsidR="00E06806" w:rsidRPr="00B96D92" w:rsidRDefault="00E06806" w:rsidP="00B96D9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B96D92">
              <w:rPr>
                <w:b/>
                <w:sz w:val="20"/>
                <w:szCs w:val="20"/>
              </w:rPr>
              <w:t>Urtica Sp. z o.o.</w:t>
            </w:r>
          </w:p>
          <w:p w14:paraId="586F0DEA" w14:textId="017AADC1" w:rsidR="00E06806" w:rsidRPr="00B96D92" w:rsidRDefault="003F0B92" w:rsidP="00B96D9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E06806" w:rsidRPr="00B96D92">
              <w:rPr>
                <w:bCs/>
                <w:sz w:val="20"/>
                <w:szCs w:val="20"/>
              </w:rPr>
              <w:t xml:space="preserve">Krzemieniecka 120 </w:t>
            </w:r>
          </w:p>
          <w:p w14:paraId="3775B010" w14:textId="77777777" w:rsidR="00E06806" w:rsidRPr="00B96D92" w:rsidRDefault="00E06806" w:rsidP="00B96D9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B96D92">
              <w:rPr>
                <w:bCs/>
                <w:sz w:val="20"/>
                <w:szCs w:val="20"/>
              </w:rPr>
              <w:t>54-640 Wrocław</w:t>
            </w:r>
          </w:p>
          <w:p w14:paraId="24ED07E4" w14:textId="740F743A" w:rsidR="00E06806" w:rsidRPr="003F0B92" w:rsidRDefault="00E06806" w:rsidP="003F0B92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B96D92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B96D92">
              <w:rPr>
                <w:color w:val="000000"/>
                <w:sz w:val="20"/>
                <w:szCs w:val="20"/>
              </w:rPr>
              <w:t>:</w:t>
            </w:r>
            <w:r w:rsidR="003F0B92">
              <w:rPr>
                <w:color w:val="000000"/>
                <w:sz w:val="20"/>
                <w:szCs w:val="20"/>
              </w:rPr>
              <w:t xml:space="preserve"> </w:t>
            </w:r>
            <w:r w:rsidRPr="00B96D92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E06806" w:rsidRPr="00B96D92" w14:paraId="5AF078CD" w14:textId="77777777" w:rsidTr="00E0680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57A85" w14:textId="0FEABC1A" w:rsidR="00E06806" w:rsidRPr="003F0B92" w:rsidRDefault="00E06806" w:rsidP="00B96D9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3F0B92">
              <w:rPr>
                <w:b/>
                <w:bCs/>
                <w:sz w:val="20"/>
                <w:szCs w:val="20"/>
              </w:rPr>
              <w:t>Pakiet 62 - Tenecteplasum</w:t>
            </w:r>
          </w:p>
          <w:p w14:paraId="03AA1B82" w14:textId="77777777" w:rsidR="00E06806" w:rsidRPr="00B96D92" w:rsidRDefault="00E06806" w:rsidP="00B96D9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B96D92">
              <w:rPr>
                <w:b/>
                <w:sz w:val="20"/>
                <w:szCs w:val="20"/>
              </w:rPr>
              <w:t>Farmacol Logistyka Sp. z o.o.</w:t>
            </w:r>
          </w:p>
          <w:p w14:paraId="2FEDFFE0" w14:textId="77777777" w:rsidR="00E06806" w:rsidRPr="00B96D92" w:rsidRDefault="00E06806" w:rsidP="00B96D9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B96D92">
              <w:rPr>
                <w:bCs/>
                <w:sz w:val="20"/>
                <w:szCs w:val="20"/>
              </w:rPr>
              <w:t xml:space="preserve">ul. Szopienicka 77 </w:t>
            </w:r>
          </w:p>
          <w:p w14:paraId="587E1050" w14:textId="77777777" w:rsidR="00E06806" w:rsidRPr="00B96D92" w:rsidRDefault="00E06806" w:rsidP="00B96D9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B96D92">
              <w:rPr>
                <w:bCs/>
                <w:sz w:val="20"/>
                <w:szCs w:val="20"/>
              </w:rPr>
              <w:t>40-431 Katowice</w:t>
            </w:r>
          </w:p>
          <w:p w14:paraId="336C406E" w14:textId="226E2739" w:rsidR="00E06806" w:rsidRPr="003F0B92" w:rsidRDefault="00E06806" w:rsidP="003F0B92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B96D92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B96D92">
              <w:rPr>
                <w:color w:val="000000"/>
                <w:sz w:val="20"/>
                <w:szCs w:val="20"/>
              </w:rPr>
              <w:t>:</w:t>
            </w:r>
            <w:r w:rsidR="003F0B92">
              <w:rPr>
                <w:color w:val="000000"/>
                <w:sz w:val="20"/>
                <w:szCs w:val="20"/>
              </w:rPr>
              <w:t xml:space="preserve"> </w:t>
            </w:r>
            <w:r w:rsidRPr="00B96D92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</w:tbl>
    <w:p w14:paraId="43F38299" w14:textId="661B376F" w:rsidR="00F628D8" w:rsidRPr="003F0B92" w:rsidRDefault="00B36EDA" w:rsidP="00B96D92">
      <w:pPr>
        <w:spacing w:before="360" w:after="120" w:line="276" w:lineRule="auto"/>
        <w:ind w:right="-425"/>
        <w:jc w:val="both"/>
        <w:rPr>
          <w:color w:val="000000"/>
          <w:sz w:val="22"/>
          <w:szCs w:val="22"/>
        </w:rPr>
      </w:pPr>
      <w:r w:rsidRPr="003F0B92">
        <w:rPr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3F0B92">
        <w:rPr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686"/>
        <w:gridCol w:w="2410"/>
        <w:gridCol w:w="1559"/>
      </w:tblGrid>
      <w:tr w:rsidR="00B36EDA" w:rsidRPr="003F0B92" w14:paraId="14712762" w14:textId="77777777" w:rsidTr="003F0B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D37024" w14:textId="77777777" w:rsidR="00B36EDA" w:rsidRPr="003F0B92" w:rsidRDefault="00B36EDA" w:rsidP="00B96D92">
            <w:pPr>
              <w:spacing w:before="120" w:after="120" w:line="276" w:lineRule="auto"/>
              <w:jc w:val="center"/>
              <w:rPr>
                <w:bCs/>
                <w:color w:val="000000"/>
                <w:sz w:val="18"/>
                <w:szCs w:val="18"/>
              </w:rPr>
            </w:pPr>
            <w:r w:rsidRPr="003F0B92">
              <w:rPr>
                <w:bCs/>
                <w:sz w:val="18"/>
                <w:szCs w:val="18"/>
              </w:rPr>
              <w:t>Część zamówienia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9821223" w14:textId="77777777" w:rsidR="00B36EDA" w:rsidRPr="003F0B92" w:rsidRDefault="00B36EDA" w:rsidP="00B96D92">
            <w:pPr>
              <w:spacing w:before="120" w:after="120" w:line="276" w:lineRule="auto"/>
              <w:jc w:val="center"/>
              <w:rPr>
                <w:bCs/>
                <w:sz w:val="18"/>
                <w:szCs w:val="18"/>
              </w:rPr>
            </w:pPr>
            <w:r w:rsidRPr="003F0B92">
              <w:rPr>
                <w:bCs/>
                <w:sz w:val="18"/>
                <w:szCs w:val="18"/>
              </w:rPr>
              <w:t>Wykonawca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DFE8255" w14:textId="77777777" w:rsidR="00B36EDA" w:rsidRPr="003F0B92" w:rsidRDefault="00B36EDA" w:rsidP="00B96D92">
            <w:pPr>
              <w:spacing w:before="120" w:after="120" w:line="276" w:lineRule="auto"/>
              <w:jc w:val="center"/>
              <w:rPr>
                <w:bCs/>
                <w:color w:val="000000"/>
                <w:sz w:val="18"/>
                <w:szCs w:val="18"/>
              </w:rPr>
            </w:pPr>
            <w:r w:rsidRPr="003F0B92">
              <w:rPr>
                <w:bCs/>
                <w:color w:val="000000"/>
                <w:sz w:val="18"/>
                <w:szCs w:val="18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7DAEADF" w14:textId="77777777" w:rsidR="00B36EDA" w:rsidRPr="003F0B92" w:rsidRDefault="00B36EDA" w:rsidP="00B96D92">
            <w:pPr>
              <w:spacing w:before="120" w:after="120" w:line="276" w:lineRule="auto"/>
              <w:jc w:val="center"/>
              <w:rPr>
                <w:bCs/>
                <w:color w:val="000000"/>
                <w:sz w:val="18"/>
                <w:szCs w:val="18"/>
              </w:rPr>
            </w:pPr>
            <w:r w:rsidRPr="003F0B92">
              <w:rPr>
                <w:bCs/>
                <w:color w:val="000000"/>
                <w:sz w:val="18"/>
                <w:szCs w:val="18"/>
              </w:rPr>
              <w:t>Razem</w:t>
            </w:r>
          </w:p>
        </w:tc>
      </w:tr>
      <w:tr w:rsidR="00E06806" w:rsidRPr="003F0B92" w14:paraId="1BA6F97A" w14:textId="77777777" w:rsidTr="003F0B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0A12F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1 - Pakiet 1 - Doxorubicin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465F6" w14:textId="77777777" w:rsidR="00E06806" w:rsidRPr="003F0B92" w:rsidRDefault="00E06806" w:rsidP="00B96D9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3F0B92">
              <w:rPr>
                <w:b/>
                <w:bCs/>
                <w:sz w:val="18"/>
                <w:szCs w:val="18"/>
              </w:rPr>
              <w:t>Lek S.A.</w:t>
            </w:r>
          </w:p>
          <w:p w14:paraId="703858B2" w14:textId="77777777" w:rsidR="00E06806" w:rsidRPr="003F0B92" w:rsidRDefault="00E06806" w:rsidP="00B96D92">
            <w:pPr>
              <w:spacing w:line="276" w:lineRule="auto"/>
              <w:rPr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ul. Podlipie 16</w:t>
            </w:r>
          </w:p>
          <w:p w14:paraId="3CAF85B2" w14:textId="77777777" w:rsidR="00E06806" w:rsidRPr="003F0B92" w:rsidRDefault="00E06806" w:rsidP="00B96D92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95-010 Stryków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8E032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DB288" w14:textId="77777777" w:rsidR="00E06806" w:rsidRPr="003F0B92" w:rsidRDefault="00E06806" w:rsidP="00B96D92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 xml:space="preserve">  500,00</w:t>
            </w:r>
          </w:p>
        </w:tc>
      </w:tr>
      <w:tr w:rsidR="00E06806" w:rsidRPr="003F0B92" w14:paraId="0708A52F" w14:textId="77777777" w:rsidTr="003F0B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D90A3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1 - Pakiet 1 - Doxorubicin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2BCD1" w14:textId="39EB755A" w:rsidR="00E06806" w:rsidRPr="003F0B92" w:rsidRDefault="00E06806" w:rsidP="00B96D9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3F0B92">
              <w:rPr>
                <w:b/>
                <w:bCs/>
                <w:sz w:val="18"/>
                <w:szCs w:val="18"/>
              </w:rPr>
              <w:t>Tramco Sp</w:t>
            </w:r>
            <w:r w:rsidR="003F0B92">
              <w:rPr>
                <w:b/>
                <w:bCs/>
                <w:sz w:val="18"/>
                <w:szCs w:val="18"/>
              </w:rPr>
              <w:t>.</w:t>
            </w:r>
            <w:r w:rsidRPr="003F0B92">
              <w:rPr>
                <w:b/>
                <w:bCs/>
                <w:sz w:val="18"/>
                <w:szCs w:val="18"/>
              </w:rPr>
              <w:t xml:space="preserve"> z o.o.</w:t>
            </w:r>
          </w:p>
          <w:p w14:paraId="24F284A8" w14:textId="77777777" w:rsidR="00E06806" w:rsidRPr="003F0B92" w:rsidRDefault="00E06806" w:rsidP="00B96D92">
            <w:pPr>
              <w:spacing w:line="276" w:lineRule="auto"/>
              <w:rPr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Wolskie, ul. Wolska 14</w:t>
            </w:r>
          </w:p>
          <w:p w14:paraId="06D7D5A2" w14:textId="77777777" w:rsidR="00E06806" w:rsidRPr="003F0B92" w:rsidRDefault="00E06806" w:rsidP="00B96D92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05-860 Płochocin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B6EF6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C954F" w14:textId="77777777" w:rsidR="00E06806" w:rsidRPr="003F0B92" w:rsidRDefault="00E06806" w:rsidP="00B96D92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 xml:space="preserve">  0,00</w:t>
            </w:r>
          </w:p>
        </w:tc>
      </w:tr>
      <w:tr w:rsidR="00E06806" w:rsidRPr="003F0B92" w14:paraId="77B6C87C" w14:textId="77777777" w:rsidTr="003F0B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5B95D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2 - Pakiet 2 - Teicoplanin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514F3" w14:textId="77777777" w:rsidR="00E06806" w:rsidRPr="003F0B92" w:rsidRDefault="00E06806" w:rsidP="00B96D9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3F0B92">
              <w:rPr>
                <w:b/>
                <w:bCs/>
                <w:sz w:val="18"/>
                <w:szCs w:val="18"/>
              </w:rPr>
              <w:t>Urtica Sp. z o.o.</w:t>
            </w:r>
          </w:p>
          <w:p w14:paraId="6951AB55" w14:textId="0B4025C2" w:rsidR="00E06806" w:rsidRPr="003F0B92" w:rsidRDefault="003F0B92" w:rsidP="00B96D92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E06806" w:rsidRPr="003F0B92">
              <w:rPr>
                <w:sz w:val="18"/>
                <w:szCs w:val="18"/>
              </w:rPr>
              <w:t>Krzemieniecka 120</w:t>
            </w:r>
          </w:p>
          <w:p w14:paraId="7D26BBC9" w14:textId="77777777" w:rsidR="00E06806" w:rsidRPr="003F0B92" w:rsidRDefault="00E06806" w:rsidP="00B96D92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lastRenderedPageBreak/>
              <w:t>54-640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FEFB0A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lastRenderedPageBreak/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19390" w14:textId="77777777" w:rsidR="00E06806" w:rsidRPr="003F0B92" w:rsidRDefault="00E06806" w:rsidP="00B96D92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 xml:space="preserve">  500,00</w:t>
            </w:r>
          </w:p>
        </w:tc>
      </w:tr>
      <w:tr w:rsidR="00E06806" w:rsidRPr="003F0B92" w14:paraId="2543CD95" w14:textId="77777777" w:rsidTr="003F0B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640B2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2 - Pakiet 2 - Teicoplanin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CCC0C" w14:textId="77777777" w:rsidR="00E06806" w:rsidRPr="003F0B92" w:rsidRDefault="00E06806" w:rsidP="00B96D9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3F0B92">
              <w:rPr>
                <w:b/>
                <w:bCs/>
                <w:sz w:val="18"/>
                <w:szCs w:val="18"/>
              </w:rPr>
              <w:t>Farmacol Logistyka Sp. z o.o.</w:t>
            </w:r>
          </w:p>
          <w:p w14:paraId="590CCAF7" w14:textId="77777777" w:rsidR="00E06806" w:rsidRPr="003F0B92" w:rsidRDefault="00E06806" w:rsidP="00B96D92">
            <w:pPr>
              <w:spacing w:line="276" w:lineRule="auto"/>
              <w:rPr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ul. Szopienicka 77</w:t>
            </w:r>
          </w:p>
          <w:p w14:paraId="5AD34111" w14:textId="77777777" w:rsidR="00E06806" w:rsidRPr="003F0B92" w:rsidRDefault="00E06806" w:rsidP="00B96D92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4131F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1 - Cena - 363.05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E8653" w14:textId="77777777" w:rsidR="00E06806" w:rsidRPr="003F0B92" w:rsidRDefault="00E06806" w:rsidP="00B96D92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 xml:space="preserve">  363,05</w:t>
            </w:r>
          </w:p>
        </w:tc>
      </w:tr>
      <w:tr w:rsidR="00E06806" w:rsidRPr="003F0B92" w14:paraId="4559DB15" w14:textId="77777777" w:rsidTr="003F0B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2A625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2 - Pakiet 2 - Teicoplanin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1CB6B0" w14:textId="77777777" w:rsidR="00E06806" w:rsidRPr="003F0B92" w:rsidRDefault="00E06806" w:rsidP="00B96D9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3F0B92">
              <w:rPr>
                <w:b/>
                <w:bCs/>
                <w:sz w:val="18"/>
                <w:szCs w:val="18"/>
              </w:rPr>
              <w:t>Salus International Sp. z o.o.</w:t>
            </w:r>
          </w:p>
          <w:p w14:paraId="2F996CF2" w14:textId="77777777" w:rsidR="00E06806" w:rsidRPr="003F0B92" w:rsidRDefault="00E06806" w:rsidP="00B96D92">
            <w:pPr>
              <w:spacing w:line="276" w:lineRule="auto"/>
              <w:rPr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ul. Pułaskiego 9</w:t>
            </w:r>
          </w:p>
          <w:p w14:paraId="2BF54A78" w14:textId="77777777" w:rsidR="00E06806" w:rsidRPr="003F0B92" w:rsidRDefault="00E06806" w:rsidP="00B96D92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6AD2A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1 - Cena - 353.35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E20B6" w14:textId="77777777" w:rsidR="00E06806" w:rsidRPr="003F0B92" w:rsidRDefault="00E06806" w:rsidP="00B96D92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 xml:space="preserve">  353,35</w:t>
            </w:r>
          </w:p>
        </w:tc>
      </w:tr>
      <w:tr w:rsidR="00E06806" w:rsidRPr="003F0B92" w14:paraId="1ECCAE13" w14:textId="77777777" w:rsidTr="003F0B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67CDD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3 - Pakiet 3 - Docetaxel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0E1A7" w14:textId="77777777" w:rsidR="00E06806" w:rsidRPr="003F0B92" w:rsidRDefault="00E06806" w:rsidP="00B96D9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3F0B92">
              <w:rPr>
                <w:b/>
                <w:bCs/>
                <w:sz w:val="18"/>
                <w:szCs w:val="18"/>
              </w:rPr>
              <w:t>Lek S.A.</w:t>
            </w:r>
          </w:p>
          <w:p w14:paraId="2BBDCCCA" w14:textId="77777777" w:rsidR="00E06806" w:rsidRPr="003F0B92" w:rsidRDefault="00E06806" w:rsidP="00B96D92">
            <w:pPr>
              <w:spacing w:line="276" w:lineRule="auto"/>
              <w:rPr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ul. Podlipie 16</w:t>
            </w:r>
          </w:p>
          <w:p w14:paraId="2B662472" w14:textId="77777777" w:rsidR="00E06806" w:rsidRPr="003F0B92" w:rsidRDefault="00E06806" w:rsidP="00B96D92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95-010 Stryków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0F2B3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B62DE" w14:textId="77777777" w:rsidR="00E06806" w:rsidRPr="003F0B92" w:rsidRDefault="00E06806" w:rsidP="00B96D92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 xml:space="preserve">  500,00</w:t>
            </w:r>
          </w:p>
        </w:tc>
      </w:tr>
      <w:tr w:rsidR="00E06806" w:rsidRPr="003F0B92" w14:paraId="11603A80" w14:textId="77777777" w:rsidTr="003F0B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ED70F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4 - Pakiet 4 - Fulvestrant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D3137" w14:textId="77777777" w:rsidR="00E06806" w:rsidRPr="003F0B92" w:rsidRDefault="00E06806" w:rsidP="00B96D9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3F0B92">
              <w:rPr>
                <w:b/>
                <w:bCs/>
                <w:sz w:val="18"/>
                <w:szCs w:val="18"/>
              </w:rPr>
              <w:t>Farmacol Logistyka Sp. z o.o.</w:t>
            </w:r>
          </w:p>
          <w:p w14:paraId="00E5F1DC" w14:textId="77777777" w:rsidR="00E06806" w:rsidRPr="003F0B92" w:rsidRDefault="00E06806" w:rsidP="00B96D92">
            <w:pPr>
              <w:spacing w:line="276" w:lineRule="auto"/>
              <w:rPr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ul. Szopienicka 77</w:t>
            </w:r>
          </w:p>
          <w:p w14:paraId="107C4776" w14:textId="77777777" w:rsidR="00E06806" w:rsidRPr="003F0B92" w:rsidRDefault="00E06806" w:rsidP="00B96D92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E38BD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3527D" w14:textId="77777777" w:rsidR="00E06806" w:rsidRPr="003F0B92" w:rsidRDefault="00E06806" w:rsidP="00B96D92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 xml:space="preserve">  500,00</w:t>
            </w:r>
          </w:p>
        </w:tc>
      </w:tr>
      <w:tr w:rsidR="00E06806" w:rsidRPr="003F0B92" w14:paraId="09DCDFA4" w14:textId="77777777" w:rsidTr="003F0B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0FB5B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5 - Pakiet 5 - Milrinon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7B2C1" w14:textId="77777777" w:rsidR="00E06806" w:rsidRPr="003F0B92" w:rsidRDefault="00E06806" w:rsidP="00B96D9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3F0B92">
              <w:rPr>
                <w:b/>
                <w:bCs/>
                <w:sz w:val="18"/>
                <w:szCs w:val="18"/>
              </w:rPr>
              <w:t>Salus International Sp. z o.o.</w:t>
            </w:r>
          </w:p>
          <w:p w14:paraId="67816C64" w14:textId="77777777" w:rsidR="00E06806" w:rsidRPr="003F0B92" w:rsidRDefault="00E06806" w:rsidP="00B96D92">
            <w:pPr>
              <w:spacing w:line="276" w:lineRule="auto"/>
              <w:rPr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ul. Pułaskiego 9</w:t>
            </w:r>
          </w:p>
          <w:p w14:paraId="6B282B74" w14:textId="77777777" w:rsidR="00E06806" w:rsidRPr="003F0B92" w:rsidRDefault="00E06806" w:rsidP="00B96D92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7F1AE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F99D2" w14:textId="77777777" w:rsidR="00E06806" w:rsidRPr="003F0B92" w:rsidRDefault="00E06806" w:rsidP="00B96D92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 xml:space="preserve">  500,00</w:t>
            </w:r>
          </w:p>
        </w:tc>
      </w:tr>
      <w:tr w:rsidR="00E06806" w:rsidRPr="003F0B92" w14:paraId="62639D2B" w14:textId="77777777" w:rsidTr="003F0B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C3B97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5 - Pakiet 5 - Milrinon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705B8" w14:textId="797212FD" w:rsidR="00E06806" w:rsidRPr="003F0B92" w:rsidRDefault="00E06806" w:rsidP="00B96D9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3F0B92">
              <w:rPr>
                <w:b/>
                <w:bCs/>
                <w:sz w:val="18"/>
                <w:szCs w:val="18"/>
              </w:rPr>
              <w:t>Tramco Sp</w:t>
            </w:r>
            <w:r w:rsidR="003F0B92">
              <w:rPr>
                <w:b/>
                <w:bCs/>
                <w:sz w:val="18"/>
                <w:szCs w:val="18"/>
              </w:rPr>
              <w:t>.</w:t>
            </w:r>
            <w:r w:rsidRPr="003F0B92">
              <w:rPr>
                <w:b/>
                <w:bCs/>
                <w:sz w:val="18"/>
                <w:szCs w:val="18"/>
              </w:rPr>
              <w:t xml:space="preserve"> z o.o.</w:t>
            </w:r>
          </w:p>
          <w:p w14:paraId="5E73330B" w14:textId="77777777" w:rsidR="00E06806" w:rsidRPr="003F0B92" w:rsidRDefault="00E06806" w:rsidP="00B96D92">
            <w:pPr>
              <w:spacing w:line="276" w:lineRule="auto"/>
              <w:rPr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Wolskie, ul. Wolska 14</w:t>
            </w:r>
          </w:p>
          <w:p w14:paraId="047A069D" w14:textId="77777777" w:rsidR="00E06806" w:rsidRPr="003F0B92" w:rsidRDefault="00E06806" w:rsidP="00B96D92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05-860 Płochocin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C71CD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1 - Cena - 386.55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6AB39" w14:textId="77777777" w:rsidR="00E06806" w:rsidRPr="003F0B92" w:rsidRDefault="00E06806" w:rsidP="00B96D92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 xml:space="preserve">  386,55</w:t>
            </w:r>
          </w:p>
        </w:tc>
      </w:tr>
      <w:tr w:rsidR="00E06806" w:rsidRPr="003F0B92" w14:paraId="15B7EFC0" w14:textId="77777777" w:rsidTr="003F0B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17761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5 - Pakiet 5 - Milrinon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D8846" w14:textId="77777777" w:rsidR="00E06806" w:rsidRPr="003F0B92" w:rsidRDefault="00E06806" w:rsidP="00B96D9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3F0B92">
              <w:rPr>
                <w:b/>
                <w:bCs/>
                <w:sz w:val="18"/>
                <w:szCs w:val="18"/>
              </w:rPr>
              <w:t>Asclepios S.A.</w:t>
            </w:r>
          </w:p>
          <w:p w14:paraId="5381BC92" w14:textId="77777777" w:rsidR="00E06806" w:rsidRPr="003F0B92" w:rsidRDefault="00E06806" w:rsidP="00B96D92">
            <w:pPr>
              <w:spacing w:line="276" w:lineRule="auto"/>
              <w:rPr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ul. Hubska 44</w:t>
            </w:r>
          </w:p>
          <w:p w14:paraId="332C1065" w14:textId="77777777" w:rsidR="00E06806" w:rsidRPr="003F0B92" w:rsidRDefault="00E06806" w:rsidP="00B96D92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50-502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DC6FC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1 - Cena - 375.20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798A6" w14:textId="77777777" w:rsidR="00E06806" w:rsidRPr="003F0B92" w:rsidRDefault="00E06806" w:rsidP="00B96D92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 xml:space="preserve">  375,20</w:t>
            </w:r>
          </w:p>
        </w:tc>
      </w:tr>
      <w:tr w:rsidR="00E06806" w:rsidRPr="003F0B92" w14:paraId="034AD7FB" w14:textId="77777777" w:rsidTr="003F0B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54B40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6 - Pakiet 6 - Cholestyraminum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4C06C" w14:textId="49518E80" w:rsidR="00E06806" w:rsidRPr="003F0B92" w:rsidRDefault="00E06806" w:rsidP="00B96D9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3F0B92">
              <w:rPr>
                <w:b/>
                <w:bCs/>
                <w:sz w:val="18"/>
                <w:szCs w:val="18"/>
              </w:rPr>
              <w:t>Tramco Sp</w:t>
            </w:r>
            <w:r w:rsidR="003F0B92">
              <w:rPr>
                <w:b/>
                <w:bCs/>
                <w:sz w:val="18"/>
                <w:szCs w:val="18"/>
              </w:rPr>
              <w:t>.</w:t>
            </w:r>
            <w:r w:rsidRPr="003F0B92">
              <w:rPr>
                <w:b/>
                <w:bCs/>
                <w:sz w:val="18"/>
                <w:szCs w:val="18"/>
              </w:rPr>
              <w:t xml:space="preserve"> z o.</w:t>
            </w:r>
            <w:r w:rsidR="003F0B92">
              <w:rPr>
                <w:b/>
                <w:bCs/>
                <w:sz w:val="18"/>
                <w:szCs w:val="18"/>
              </w:rPr>
              <w:t>o</w:t>
            </w:r>
            <w:r w:rsidRPr="003F0B92">
              <w:rPr>
                <w:b/>
                <w:bCs/>
                <w:sz w:val="18"/>
                <w:szCs w:val="18"/>
              </w:rPr>
              <w:t>.</w:t>
            </w:r>
          </w:p>
          <w:p w14:paraId="5EE6D7D5" w14:textId="77777777" w:rsidR="00E06806" w:rsidRPr="003F0B92" w:rsidRDefault="00E06806" w:rsidP="00B96D92">
            <w:pPr>
              <w:spacing w:line="276" w:lineRule="auto"/>
              <w:rPr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Wolskie, ul. Wolska 14</w:t>
            </w:r>
          </w:p>
          <w:p w14:paraId="58F2F619" w14:textId="77777777" w:rsidR="00E06806" w:rsidRPr="003F0B92" w:rsidRDefault="00E06806" w:rsidP="00B96D92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05-860 Płochocin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7F040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8B8EB" w14:textId="77777777" w:rsidR="00E06806" w:rsidRPr="003F0B92" w:rsidRDefault="00E06806" w:rsidP="00B96D92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 xml:space="preserve">  500,00</w:t>
            </w:r>
          </w:p>
        </w:tc>
      </w:tr>
      <w:tr w:rsidR="00E06806" w:rsidRPr="003F0B92" w14:paraId="00D9E2CF" w14:textId="77777777" w:rsidTr="003F0B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C6C08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6 - Pakiet 6 - Cholestyraminum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9636C" w14:textId="1B5E184C" w:rsidR="00E06806" w:rsidRPr="003F0B92" w:rsidRDefault="003F0B92" w:rsidP="00B96D9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3F0B92">
              <w:rPr>
                <w:b/>
                <w:bCs/>
                <w:sz w:val="18"/>
                <w:szCs w:val="18"/>
              </w:rPr>
              <w:t xml:space="preserve">Genesis Pharm </w:t>
            </w:r>
            <w:r w:rsidR="00E06806" w:rsidRPr="003F0B92">
              <w:rPr>
                <w:b/>
                <w:bCs/>
                <w:sz w:val="18"/>
                <w:szCs w:val="18"/>
              </w:rPr>
              <w:t xml:space="preserve">Sp. z o. o. Sp. </w:t>
            </w:r>
            <w:r>
              <w:rPr>
                <w:b/>
                <w:bCs/>
                <w:sz w:val="18"/>
                <w:szCs w:val="18"/>
              </w:rPr>
              <w:t>k</w:t>
            </w:r>
            <w:r w:rsidR="00E06806" w:rsidRPr="003F0B92">
              <w:rPr>
                <w:b/>
                <w:bCs/>
                <w:sz w:val="18"/>
                <w:szCs w:val="18"/>
              </w:rPr>
              <w:t>.</w:t>
            </w:r>
          </w:p>
          <w:p w14:paraId="35C80206" w14:textId="77777777" w:rsidR="00E06806" w:rsidRPr="003F0B92" w:rsidRDefault="00E06806" w:rsidP="00B96D92">
            <w:pPr>
              <w:spacing w:line="276" w:lineRule="auto"/>
              <w:rPr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ul. Obywatelska 128/152</w:t>
            </w:r>
          </w:p>
          <w:p w14:paraId="55026736" w14:textId="77777777" w:rsidR="00E06806" w:rsidRPr="003F0B92" w:rsidRDefault="00E06806" w:rsidP="00B96D92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94-104 Łódź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E63F3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D393E" w14:textId="77777777" w:rsidR="00E06806" w:rsidRPr="003F0B92" w:rsidRDefault="00E06806" w:rsidP="00B96D92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 xml:space="preserve">  400,00</w:t>
            </w:r>
          </w:p>
        </w:tc>
      </w:tr>
      <w:tr w:rsidR="00E06806" w:rsidRPr="003F0B92" w14:paraId="1C4F48F6" w14:textId="77777777" w:rsidTr="003F0B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EC63D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6 - Pakiet 6 - Cholestyraminum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7DDFE" w14:textId="35FB719C" w:rsidR="00E06806" w:rsidRPr="003F0B92" w:rsidRDefault="00E06806" w:rsidP="00B96D9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3F0B92">
              <w:rPr>
                <w:b/>
                <w:bCs/>
                <w:sz w:val="18"/>
                <w:szCs w:val="18"/>
              </w:rPr>
              <w:t xml:space="preserve">Medyk-Lek Panek </w:t>
            </w:r>
            <w:r w:rsidR="003F0B92">
              <w:rPr>
                <w:b/>
                <w:bCs/>
                <w:sz w:val="18"/>
                <w:szCs w:val="18"/>
              </w:rPr>
              <w:t>Sp. z o.o. Sp. k.</w:t>
            </w:r>
          </w:p>
          <w:p w14:paraId="1DBC1152" w14:textId="77777777" w:rsidR="00E06806" w:rsidRPr="003F0B92" w:rsidRDefault="00E06806" w:rsidP="00B96D92">
            <w:pPr>
              <w:spacing w:line="276" w:lineRule="auto"/>
              <w:rPr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ul. Pawła Włodkowica 2c</w:t>
            </w:r>
          </w:p>
          <w:p w14:paraId="52F14B88" w14:textId="77777777" w:rsidR="00E06806" w:rsidRPr="003F0B92" w:rsidRDefault="00E06806" w:rsidP="00B96D92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03-262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B8AF5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1 - Cena - 294.75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E97B9" w14:textId="77777777" w:rsidR="00E06806" w:rsidRPr="003F0B92" w:rsidRDefault="00E06806" w:rsidP="00B96D92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 xml:space="preserve">  294,75</w:t>
            </w:r>
          </w:p>
        </w:tc>
      </w:tr>
      <w:tr w:rsidR="00E06806" w:rsidRPr="003F0B92" w14:paraId="7E1A8B73" w14:textId="77777777" w:rsidTr="003F0B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EB40D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7 - Pakiet 7 - Lomustine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3E106B" w14:textId="7798FABE" w:rsidR="00E06806" w:rsidRPr="003F0B92" w:rsidRDefault="003F0B92" w:rsidP="00B96D9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3F0B92">
              <w:rPr>
                <w:b/>
                <w:bCs/>
                <w:sz w:val="18"/>
                <w:szCs w:val="18"/>
              </w:rPr>
              <w:t xml:space="preserve">Genesis Pharm </w:t>
            </w:r>
            <w:r w:rsidR="00E06806" w:rsidRPr="003F0B92">
              <w:rPr>
                <w:b/>
                <w:bCs/>
                <w:sz w:val="18"/>
                <w:szCs w:val="18"/>
              </w:rPr>
              <w:t xml:space="preserve">Sp. z o. o. Sp. </w:t>
            </w:r>
            <w:r>
              <w:rPr>
                <w:b/>
                <w:bCs/>
                <w:sz w:val="18"/>
                <w:szCs w:val="18"/>
              </w:rPr>
              <w:t>k</w:t>
            </w:r>
            <w:r w:rsidR="00E06806" w:rsidRPr="003F0B92">
              <w:rPr>
                <w:b/>
                <w:bCs/>
                <w:sz w:val="18"/>
                <w:szCs w:val="18"/>
              </w:rPr>
              <w:t>.</w:t>
            </w:r>
          </w:p>
          <w:p w14:paraId="5508AD77" w14:textId="77777777" w:rsidR="00E06806" w:rsidRPr="003F0B92" w:rsidRDefault="00E06806" w:rsidP="00B96D92">
            <w:pPr>
              <w:spacing w:line="276" w:lineRule="auto"/>
              <w:rPr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ul. Obywatelska 128/152</w:t>
            </w:r>
          </w:p>
          <w:p w14:paraId="48F38AD7" w14:textId="77777777" w:rsidR="00E06806" w:rsidRPr="003F0B92" w:rsidRDefault="00E06806" w:rsidP="00B96D92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94-104 Łódź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22476D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AFAF6" w14:textId="77777777" w:rsidR="00E06806" w:rsidRPr="003F0B92" w:rsidRDefault="00E06806" w:rsidP="00B96D92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 xml:space="preserve">  500,00</w:t>
            </w:r>
          </w:p>
        </w:tc>
      </w:tr>
      <w:tr w:rsidR="00E06806" w:rsidRPr="003F0B92" w14:paraId="34117757" w14:textId="77777777" w:rsidTr="003F0B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4C40B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7 - Pakiet 7 - Lomustine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B2963" w14:textId="77777777" w:rsidR="003F0B92" w:rsidRPr="003F0B92" w:rsidRDefault="003F0B92" w:rsidP="003F0B9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3F0B92">
              <w:rPr>
                <w:b/>
                <w:bCs/>
                <w:sz w:val="18"/>
                <w:szCs w:val="18"/>
              </w:rPr>
              <w:t xml:space="preserve">Medyk-Lek Panek </w:t>
            </w:r>
            <w:r>
              <w:rPr>
                <w:b/>
                <w:bCs/>
                <w:sz w:val="18"/>
                <w:szCs w:val="18"/>
              </w:rPr>
              <w:t>Sp. z o.o. Sp. k.</w:t>
            </w:r>
          </w:p>
          <w:p w14:paraId="7D83B7B7" w14:textId="77777777" w:rsidR="00E06806" w:rsidRPr="003F0B92" w:rsidRDefault="00E06806" w:rsidP="00B96D92">
            <w:pPr>
              <w:spacing w:line="276" w:lineRule="auto"/>
              <w:rPr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ul. Pawła Włodkowica 2c</w:t>
            </w:r>
          </w:p>
          <w:p w14:paraId="412BE30A" w14:textId="77777777" w:rsidR="00E06806" w:rsidRPr="003F0B92" w:rsidRDefault="00E06806" w:rsidP="00B96D92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03-262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1BE57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FE2EC" w14:textId="77777777" w:rsidR="00E06806" w:rsidRPr="003F0B92" w:rsidRDefault="00E06806" w:rsidP="00B96D92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 xml:space="preserve">  0,00</w:t>
            </w:r>
          </w:p>
        </w:tc>
      </w:tr>
      <w:tr w:rsidR="00E06806" w:rsidRPr="003F0B92" w14:paraId="0DFC4CBD" w14:textId="77777777" w:rsidTr="003F0B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C04F9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7 - Pakiet 7 - Lomustine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7790E" w14:textId="77777777" w:rsidR="00E06806" w:rsidRPr="003F0B92" w:rsidRDefault="00E06806" w:rsidP="00B96D9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3F0B92">
              <w:rPr>
                <w:b/>
                <w:bCs/>
                <w:sz w:val="18"/>
                <w:szCs w:val="18"/>
              </w:rPr>
              <w:t>Asclepios S.A.</w:t>
            </w:r>
          </w:p>
          <w:p w14:paraId="6EEBFB8E" w14:textId="77777777" w:rsidR="00E06806" w:rsidRPr="003F0B92" w:rsidRDefault="00E06806" w:rsidP="00B96D92">
            <w:pPr>
              <w:spacing w:line="276" w:lineRule="auto"/>
              <w:rPr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ul. Hubska 44</w:t>
            </w:r>
          </w:p>
          <w:p w14:paraId="6E1E5EE2" w14:textId="77777777" w:rsidR="00E06806" w:rsidRPr="003F0B92" w:rsidRDefault="00E06806" w:rsidP="00B96D92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50-502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AFE50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B006D" w14:textId="77777777" w:rsidR="00E06806" w:rsidRPr="003F0B92" w:rsidRDefault="00E06806" w:rsidP="00B96D92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 xml:space="preserve">  0,00</w:t>
            </w:r>
          </w:p>
        </w:tc>
      </w:tr>
      <w:tr w:rsidR="00E06806" w:rsidRPr="003F0B92" w14:paraId="53CF3B45" w14:textId="77777777" w:rsidTr="003F0B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89AF2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8 - Pakiet 8 - Cemiplimabum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FCF6CE" w14:textId="77777777" w:rsidR="00E06806" w:rsidRPr="003F0B92" w:rsidRDefault="00E06806" w:rsidP="00B96D9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3F0B92">
              <w:rPr>
                <w:b/>
                <w:bCs/>
                <w:sz w:val="18"/>
                <w:szCs w:val="18"/>
              </w:rPr>
              <w:t>Urtica Sp. z o.o.</w:t>
            </w:r>
          </w:p>
          <w:p w14:paraId="6094FBD9" w14:textId="41899D20" w:rsidR="00E06806" w:rsidRPr="003F0B92" w:rsidRDefault="003F0B92" w:rsidP="00B96D92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E06806" w:rsidRPr="003F0B92">
              <w:rPr>
                <w:sz w:val="18"/>
                <w:szCs w:val="18"/>
              </w:rPr>
              <w:t>Krzemieniecka 120</w:t>
            </w:r>
          </w:p>
          <w:p w14:paraId="4E8EAAD2" w14:textId="77777777" w:rsidR="00E06806" w:rsidRPr="003F0B92" w:rsidRDefault="00E06806" w:rsidP="00B96D92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54-640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C15DA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F24AF" w14:textId="77777777" w:rsidR="00E06806" w:rsidRPr="003F0B92" w:rsidRDefault="00E06806" w:rsidP="00B96D92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 xml:space="preserve">  500,00</w:t>
            </w:r>
          </w:p>
        </w:tc>
      </w:tr>
      <w:tr w:rsidR="00E06806" w:rsidRPr="003F0B92" w14:paraId="09521FBA" w14:textId="77777777" w:rsidTr="003F0B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19CE8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14 - Pakiet 14 – Leki II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D5E21" w14:textId="77777777" w:rsidR="00E06806" w:rsidRPr="003F0B92" w:rsidRDefault="00E06806" w:rsidP="00B96D9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3F0B92">
              <w:rPr>
                <w:b/>
                <w:bCs/>
                <w:sz w:val="18"/>
                <w:szCs w:val="18"/>
              </w:rPr>
              <w:t>Farmacol Logistyka Sp. z o.o.</w:t>
            </w:r>
          </w:p>
          <w:p w14:paraId="2E60D668" w14:textId="77777777" w:rsidR="00E06806" w:rsidRPr="003F0B92" w:rsidRDefault="00E06806" w:rsidP="00B96D92">
            <w:pPr>
              <w:spacing w:line="276" w:lineRule="auto"/>
              <w:rPr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ul. Szopienicka 77</w:t>
            </w:r>
          </w:p>
          <w:p w14:paraId="540E1305" w14:textId="77777777" w:rsidR="00E06806" w:rsidRPr="003F0B92" w:rsidRDefault="00E06806" w:rsidP="00B96D92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C8C58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0EA88" w14:textId="77777777" w:rsidR="00E06806" w:rsidRPr="003F0B92" w:rsidRDefault="00E06806" w:rsidP="00B96D92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 xml:space="preserve">  500,00</w:t>
            </w:r>
          </w:p>
        </w:tc>
      </w:tr>
      <w:tr w:rsidR="00E06806" w:rsidRPr="003F0B92" w14:paraId="2EF580DF" w14:textId="77777777" w:rsidTr="003F0B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7DE84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14 - Pakiet 14 – Leki II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02D6C" w14:textId="77777777" w:rsidR="00E06806" w:rsidRPr="003F0B92" w:rsidRDefault="00E06806" w:rsidP="00B96D9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3F0B92">
              <w:rPr>
                <w:b/>
                <w:bCs/>
                <w:sz w:val="18"/>
                <w:szCs w:val="18"/>
              </w:rPr>
              <w:t>Salus International Sp. z o.o.</w:t>
            </w:r>
          </w:p>
          <w:p w14:paraId="201B35F1" w14:textId="77777777" w:rsidR="00E06806" w:rsidRPr="003F0B92" w:rsidRDefault="00E06806" w:rsidP="00B96D92">
            <w:pPr>
              <w:spacing w:line="276" w:lineRule="auto"/>
              <w:rPr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ul. Pułaskiego 9</w:t>
            </w:r>
          </w:p>
          <w:p w14:paraId="4EF130BF" w14:textId="77777777" w:rsidR="00E06806" w:rsidRPr="003F0B92" w:rsidRDefault="00E06806" w:rsidP="00B96D92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7F332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1 - Cena - 456.35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9768A" w14:textId="77777777" w:rsidR="00E06806" w:rsidRPr="003F0B92" w:rsidRDefault="00E06806" w:rsidP="00B96D92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 xml:space="preserve">  456,35</w:t>
            </w:r>
          </w:p>
        </w:tc>
      </w:tr>
      <w:tr w:rsidR="00E06806" w:rsidRPr="003F0B92" w14:paraId="087AB1BE" w14:textId="77777777" w:rsidTr="003F0B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DC4DA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15 - Pakiet 15 – Diety doustne I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5B0DD" w14:textId="41B2A91E" w:rsidR="00E06806" w:rsidRPr="003F0B92" w:rsidRDefault="00E06806" w:rsidP="00B96D9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3F0B92">
              <w:rPr>
                <w:b/>
                <w:bCs/>
                <w:sz w:val="18"/>
                <w:szCs w:val="18"/>
              </w:rPr>
              <w:t xml:space="preserve">UNIPRO  </w:t>
            </w:r>
            <w:r w:rsidR="003F0B92">
              <w:rPr>
                <w:b/>
                <w:bCs/>
                <w:sz w:val="18"/>
                <w:szCs w:val="18"/>
              </w:rPr>
              <w:t>S</w:t>
            </w:r>
            <w:r w:rsidRPr="003F0B92">
              <w:rPr>
                <w:b/>
                <w:bCs/>
                <w:sz w:val="18"/>
                <w:szCs w:val="18"/>
              </w:rPr>
              <w:t>p. z o.o.</w:t>
            </w:r>
          </w:p>
          <w:p w14:paraId="2D6F0E0A" w14:textId="77777777" w:rsidR="00E06806" w:rsidRPr="003F0B92" w:rsidRDefault="00E06806" w:rsidP="00B96D92">
            <w:pPr>
              <w:spacing w:line="276" w:lineRule="auto"/>
              <w:rPr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Targowisko 553</w:t>
            </w:r>
          </w:p>
          <w:p w14:paraId="187A63F0" w14:textId="77777777" w:rsidR="00E06806" w:rsidRPr="003F0B92" w:rsidRDefault="00E06806" w:rsidP="00B96D92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32-015 Kłaj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89A8C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DB4B8" w14:textId="77777777" w:rsidR="00E06806" w:rsidRPr="003F0B92" w:rsidRDefault="00E06806" w:rsidP="00B96D92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 xml:space="preserve">  500,00</w:t>
            </w:r>
          </w:p>
        </w:tc>
      </w:tr>
      <w:tr w:rsidR="00E06806" w:rsidRPr="003F0B92" w14:paraId="389F5385" w14:textId="77777777" w:rsidTr="003F0B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170A8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16 - Pakiet 16 - Hialuronian sodu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BC46E" w14:textId="13FF8AF3" w:rsidR="00E06806" w:rsidRPr="003F0B92" w:rsidRDefault="00E06806" w:rsidP="00B96D9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3F0B92">
              <w:rPr>
                <w:b/>
                <w:bCs/>
                <w:sz w:val="18"/>
                <w:szCs w:val="18"/>
              </w:rPr>
              <w:t>Tramco Sp</w:t>
            </w:r>
            <w:r w:rsidR="003F0B92">
              <w:rPr>
                <w:b/>
                <w:bCs/>
                <w:sz w:val="18"/>
                <w:szCs w:val="18"/>
              </w:rPr>
              <w:t>.</w:t>
            </w:r>
            <w:r w:rsidRPr="003F0B92">
              <w:rPr>
                <w:b/>
                <w:bCs/>
                <w:sz w:val="18"/>
                <w:szCs w:val="18"/>
              </w:rPr>
              <w:t xml:space="preserve"> z o.o.</w:t>
            </w:r>
          </w:p>
          <w:p w14:paraId="55BBA346" w14:textId="77777777" w:rsidR="00E06806" w:rsidRPr="003F0B92" w:rsidRDefault="00E06806" w:rsidP="00B96D92">
            <w:pPr>
              <w:spacing w:line="276" w:lineRule="auto"/>
              <w:rPr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Wolskie, ul. Wolska 14</w:t>
            </w:r>
          </w:p>
          <w:p w14:paraId="1A73A32D" w14:textId="77777777" w:rsidR="00E06806" w:rsidRPr="003F0B92" w:rsidRDefault="00E06806" w:rsidP="00B96D92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05-860 Płochocin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7BAA8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0998C" w14:textId="77777777" w:rsidR="00E06806" w:rsidRPr="003F0B92" w:rsidRDefault="00E06806" w:rsidP="00B96D92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 xml:space="preserve">  500,00</w:t>
            </w:r>
          </w:p>
        </w:tc>
      </w:tr>
      <w:tr w:rsidR="00E06806" w:rsidRPr="003F0B92" w14:paraId="6B0224EC" w14:textId="77777777" w:rsidTr="003F0B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3EFFB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lastRenderedPageBreak/>
              <w:t>17 - Pakiet 17 – Immunoglobuliny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2A41C8" w14:textId="77777777" w:rsidR="00E06806" w:rsidRPr="003F0B92" w:rsidRDefault="00E06806" w:rsidP="00B96D9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3F0B92">
              <w:rPr>
                <w:b/>
                <w:bCs/>
                <w:sz w:val="18"/>
                <w:szCs w:val="18"/>
              </w:rPr>
              <w:t>Urtica Sp. z o.o.</w:t>
            </w:r>
          </w:p>
          <w:p w14:paraId="2E2A6814" w14:textId="17A0DF9C" w:rsidR="00E06806" w:rsidRPr="003F0B92" w:rsidRDefault="003F0B92" w:rsidP="00B96D92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E06806" w:rsidRPr="003F0B92">
              <w:rPr>
                <w:sz w:val="18"/>
                <w:szCs w:val="18"/>
              </w:rPr>
              <w:t>Krzemieniecka 120</w:t>
            </w:r>
          </w:p>
          <w:p w14:paraId="2BE7999D" w14:textId="77777777" w:rsidR="00E06806" w:rsidRPr="003F0B92" w:rsidRDefault="00E06806" w:rsidP="00B96D92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54-640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CE769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69D01" w14:textId="77777777" w:rsidR="00E06806" w:rsidRPr="003F0B92" w:rsidRDefault="00E06806" w:rsidP="00B96D92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 xml:space="preserve">  500,00</w:t>
            </w:r>
          </w:p>
        </w:tc>
      </w:tr>
      <w:tr w:rsidR="00E06806" w:rsidRPr="003F0B92" w14:paraId="701AAB05" w14:textId="77777777" w:rsidTr="003F0B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F71C9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18 - Pakiet 18 - Glatiramer acetate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CD1632" w14:textId="77777777" w:rsidR="00E06806" w:rsidRPr="003F0B92" w:rsidRDefault="00E06806" w:rsidP="00B96D9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3F0B92">
              <w:rPr>
                <w:b/>
                <w:bCs/>
                <w:sz w:val="18"/>
                <w:szCs w:val="18"/>
              </w:rPr>
              <w:t>Asclepios S.A.</w:t>
            </w:r>
          </w:p>
          <w:p w14:paraId="3CD93E67" w14:textId="77777777" w:rsidR="00E06806" w:rsidRPr="003F0B92" w:rsidRDefault="00E06806" w:rsidP="00B96D92">
            <w:pPr>
              <w:spacing w:line="276" w:lineRule="auto"/>
              <w:rPr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ul. Hubska 44</w:t>
            </w:r>
          </w:p>
          <w:p w14:paraId="753BBEC5" w14:textId="77777777" w:rsidR="00E06806" w:rsidRPr="003F0B92" w:rsidRDefault="00E06806" w:rsidP="00B96D92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50-502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2851A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901E6" w14:textId="77777777" w:rsidR="00E06806" w:rsidRPr="003F0B92" w:rsidRDefault="00E06806" w:rsidP="00B96D92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 xml:space="preserve">  500,00</w:t>
            </w:r>
          </w:p>
        </w:tc>
      </w:tr>
      <w:tr w:rsidR="00E06806" w:rsidRPr="003F0B92" w14:paraId="3E16840F" w14:textId="77777777" w:rsidTr="003F0B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FD02F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19 - Pakiet 19 - Micafungin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26E2C" w14:textId="77777777" w:rsidR="00E06806" w:rsidRPr="003F0B92" w:rsidRDefault="00E06806" w:rsidP="00B96D9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3F0B92">
              <w:rPr>
                <w:b/>
                <w:bCs/>
                <w:sz w:val="18"/>
                <w:szCs w:val="18"/>
              </w:rPr>
              <w:t>Delfarma Sp. z o.o.</w:t>
            </w:r>
          </w:p>
          <w:p w14:paraId="43C95252" w14:textId="77777777" w:rsidR="00E06806" w:rsidRPr="003F0B92" w:rsidRDefault="00E06806" w:rsidP="00B96D92">
            <w:pPr>
              <w:spacing w:line="276" w:lineRule="auto"/>
              <w:rPr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ul. Św. Teresy od Dzieciątka Jezus 111</w:t>
            </w:r>
          </w:p>
          <w:p w14:paraId="1D67E071" w14:textId="77777777" w:rsidR="00E06806" w:rsidRPr="003F0B92" w:rsidRDefault="00E06806" w:rsidP="00B96D92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91-222 Łódź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1A21EC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43087" w14:textId="77777777" w:rsidR="00E06806" w:rsidRPr="003F0B92" w:rsidRDefault="00E06806" w:rsidP="00B96D92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 xml:space="preserve">  500,00</w:t>
            </w:r>
          </w:p>
        </w:tc>
      </w:tr>
      <w:tr w:rsidR="00E06806" w:rsidRPr="003F0B92" w14:paraId="0861EADB" w14:textId="77777777" w:rsidTr="003F0B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50533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19 - Pakiet 19 - Micafungin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352F87" w14:textId="77777777" w:rsidR="00E06806" w:rsidRPr="003F0B92" w:rsidRDefault="00E06806" w:rsidP="00B96D9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3F0B92">
              <w:rPr>
                <w:b/>
                <w:bCs/>
                <w:sz w:val="18"/>
                <w:szCs w:val="18"/>
              </w:rPr>
              <w:t>Urtica Sp. z o.o.</w:t>
            </w:r>
          </w:p>
          <w:p w14:paraId="1E6CF1CA" w14:textId="3D49F604" w:rsidR="00E06806" w:rsidRPr="003F0B92" w:rsidRDefault="003F0B92" w:rsidP="00B96D92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E06806" w:rsidRPr="003F0B92">
              <w:rPr>
                <w:sz w:val="18"/>
                <w:szCs w:val="18"/>
              </w:rPr>
              <w:t>Krzemieniecka 120</w:t>
            </w:r>
          </w:p>
          <w:p w14:paraId="548483A6" w14:textId="77777777" w:rsidR="00E06806" w:rsidRPr="003F0B92" w:rsidRDefault="00E06806" w:rsidP="00B96D92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54-640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B4E68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1 - Cena - 455.65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BDEDE" w14:textId="77777777" w:rsidR="00E06806" w:rsidRPr="003F0B92" w:rsidRDefault="00E06806" w:rsidP="00B96D92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 xml:space="preserve">  455,65</w:t>
            </w:r>
          </w:p>
        </w:tc>
      </w:tr>
      <w:tr w:rsidR="00E06806" w:rsidRPr="003F0B92" w14:paraId="13867772" w14:textId="77777777" w:rsidTr="003F0B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B7EF2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19 - Pakiet 19 - Micafungin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1C3E9" w14:textId="77777777" w:rsidR="00E06806" w:rsidRPr="003F0B92" w:rsidRDefault="00E06806" w:rsidP="00B96D9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3F0B92">
              <w:rPr>
                <w:b/>
                <w:bCs/>
                <w:sz w:val="18"/>
                <w:szCs w:val="18"/>
              </w:rPr>
              <w:t>Lek S.A.</w:t>
            </w:r>
          </w:p>
          <w:p w14:paraId="37858BC0" w14:textId="77777777" w:rsidR="00E06806" w:rsidRPr="003F0B92" w:rsidRDefault="00E06806" w:rsidP="00B96D92">
            <w:pPr>
              <w:spacing w:line="276" w:lineRule="auto"/>
              <w:rPr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ul. Podlipie 16</w:t>
            </w:r>
          </w:p>
          <w:p w14:paraId="194F10E1" w14:textId="77777777" w:rsidR="00E06806" w:rsidRPr="003F0B92" w:rsidRDefault="00E06806" w:rsidP="00B96D92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95-010 Stryków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75033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1 - Cena - 428.35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C5A72" w14:textId="77777777" w:rsidR="00E06806" w:rsidRPr="003F0B92" w:rsidRDefault="00E06806" w:rsidP="00B96D92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 xml:space="preserve">  428,35</w:t>
            </w:r>
          </w:p>
        </w:tc>
      </w:tr>
      <w:tr w:rsidR="00E06806" w:rsidRPr="003F0B92" w14:paraId="6D138BA5" w14:textId="77777777" w:rsidTr="003F0B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11473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19 - Pakiet 19 - Micafungin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A56EB" w14:textId="77777777" w:rsidR="00E06806" w:rsidRPr="003F0B92" w:rsidRDefault="00E06806" w:rsidP="00B96D9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3F0B92">
              <w:rPr>
                <w:b/>
                <w:bCs/>
                <w:sz w:val="18"/>
                <w:szCs w:val="18"/>
              </w:rPr>
              <w:t>Asclepios S.A.</w:t>
            </w:r>
          </w:p>
          <w:p w14:paraId="2A0558BA" w14:textId="77777777" w:rsidR="00E06806" w:rsidRPr="003F0B92" w:rsidRDefault="00E06806" w:rsidP="00B96D92">
            <w:pPr>
              <w:spacing w:line="276" w:lineRule="auto"/>
              <w:rPr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ul. Hubska 44</w:t>
            </w:r>
          </w:p>
          <w:p w14:paraId="2A29ABDE" w14:textId="77777777" w:rsidR="00E06806" w:rsidRPr="003F0B92" w:rsidRDefault="00E06806" w:rsidP="00B96D92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50-502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32464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1 - Cena - 402.95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7C168" w14:textId="77777777" w:rsidR="00E06806" w:rsidRPr="003F0B92" w:rsidRDefault="00E06806" w:rsidP="00B96D92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 xml:space="preserve">  402,95</w:t>
            </w:r>
          </w:p>
        </w:tc>
      </w:tr>
      <w:tr w:rsidR="00E06806" w:rsidRPr="003F0B92" w14:paraId="02538C32" w14:textId="77777777" w:rsidTr="003F0B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1231E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19 - Pakiet 19 - Micafungin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CF836" w14:textId="77777777" w:rsidR="00E06806" w:rsidRPr="003F0B92" w:rsidRDefault="00E06806" w:rsidP="00B96D9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3F0B92">
              <w:rPr>
                <w:b/>
                <w:bCs/>
                <w:sz w:val="18"/>
                <w:szCs w:val="18"/>
              </w:rPr>
              <w:t>Komtur Polska Sp. z o.o.</w:t>
            </w:r>
          </w:p>
          <w:p w14:paraId="6D9AFFF0" w14:textId="77777777" w:rsidR="00E06806" w:rsidRPr="003F0B92" w:rsidRDefault="00E06806" w:rsidP="00B96D92">
            <w:pPr>
              <w:spacing w:line="276" w:lineRule="auto"/>
              <w:rPr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Plac Farmacji 1</w:t>
            </w:r>
          </w:p>
          <w:p w14:paraId="6E598F99" w14:textId="77777777" w:rsidR="00E06806" w:rsidRPr="003F0B92" w:rsidRDefault="00E06806" w:rsidP="00B96D92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02-699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6D2B2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1 - Cena - 373.75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DE914" w14:textId="77777777" w:rsidR="00E06806" w:rsidRPr="003F0B92" w:rsidRDefault="00E06806" w:rsidP="00B96D92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 xml:space="preserve">  373,75</w:t>
            </w:r>
          </w:p>
        </w:tc>
      </w:tr>
      <w:tr w:rsidR="00E06806" w:rsidRPr="003F0B92" w14:paraId="41991E72" w14:textId="77777777" w:rsidTr="003F0B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60B2A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20 - Pakiet 20 – Antybiotyki I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74285" w14:textId="01A0BB10" w:rsidR="00E06806" w:rsidRPr="003F0B92" w:rsidRDefault="003F0B92" w:rsidP="00B96D9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3F0B92">
              <w:rPr>
                <w:b/>
                <w:bCs/>
                <w:sz w:val="18"/>
                <w:szCs w:val="18"/>
              </w:rPr>
              <w:t xml:space="preserve">Genesis Pharm </w:t>
            </w:r>
            <w:r w:rsidR="00E06806" w:rsidRPr="003F0B92">
              <w:rPr>
                <w:b/>
                <w:bCs/>
                <w:sz w:val="18"/>
                <w:szCs w:val="18"/>
              </w:rPr>
              <w:t xml:space="preserve">Sp. z o. o. Sp. </w:t>
            </w:r>
            <w:r>
              <w:rPr>
                <w:b/>
                <w:bCs/>
                <w:sz w:val="18"/>
                <w:szCs w:val="18"/>
              </w:rPr>
              <w:t>k</w:t>
            </w:r>
            <w:r w:rsidR="00E06806" w:rsidRPr="003F0B92">
              <w:rPr>
                <w:b/>
                <w:bCs/>
                <w:sz w:val="18"/>
                <w:szCs w:val="18"/>
              </w:rPr>
              <w:t>.</w:t>
            </w:r>
          </w:p>
          <w:p w14:paraId="3C9FC740" w14:textId="77777777" w:rsidR="00E06806" w:rsidRPr="003F0B92" w:rsidRDefault="00E06806" w:rsidP="00B96D92">
            <w:pPr>
              <w:spacing w:line="276" w:lineRule="auto"/>
              <w:rPr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ul. Obywatelska 128/152</w:t>
            </w:r>
          </w:p>
          <w:p w14:paraId="58ABC168" w14:textId="77777777" w:rsidR="00E06806" w:rsidRPr="003F0B92" w:rsidRDefault="00E06806" w:rsidP="00B96D92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94-104 Łódź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7A6D8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8942C" w14:textId="77777777" w:rsidR="00E06806" w:rsidRPr="003F0B92" w:rsidRDefault="00E06806" w:rsidP="00B96D92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 xml:space="preserve">  500,00</w:t>
            </w:r>
          </w:p>
        </w:tc>
      </w:tr>
      <w:tr w:rsidR="00E06806" w:rsidRPr="003F0B92" w14:paraId="3C82F4B5" w14:textId="77777777" w:rsidTr="003F0B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1D9AD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20 - Pakiet 20 – Antybiotyki I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3518A0" w14:textId="77777777" w:rsidR="003F0B92" w:rsidRPr="003F0B92" w:rsidRDefault="003F0B92" w:rsidP="003F0B9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3F0B92">
              <w:rPr>
                <w:b/>
                <w:bCs/>
                <w:sz w:val="18"/>
                <w:szCs w:val="18"/>
              </w:rPr>
              <w:t xml:space="preserve">Medyk-Lek Panek </w:t>
            </w:r>
            <w:r>
              <w:rPr>
                <w:b/>
                <w:bCs/>
                <w:sz w:val="18"/>
                <w:szCs w:val="18"/>
              </w:rPr>
              <w:t>Sp. z o.o. Sp. k.</w:t>
            </w:r>
          </w:p>
          <w:p w14:paraId="0C1F6176" w14:textId="77777777" w:rsidR="00E06806" w:rsidRPr="003F0B92" w:rsidRDefault="00E06806" w:rsidP="00B96D92">
            <w:pPr>
              <w:spacing w:line="276" w:lineRule="auto"/>
              <w:rPr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ul. Pawła Włodkowica 2c</w:t>
            </w:r>
          </w:p>
          <w:p w14:paraId="2AEAA9D6" w14:textId="77777777" w:rsidR="00E06806" w:rsidRPr="003F0B92" w:rsidRDefault="00E06806" w:rsidP="00B96D92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03-262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82328A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989AA" w14:textId="77777777" w:rsidR="00E06806" w:rsidRPr="003F0B92" w:rsidRDefault="00E06806" w:rsidP="00B96D92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 xml:space="preserve">  0,00</w:t>
            </w:r>
          </w:p>
        </w:tc>
      </w:tr>
      <w:tr w:rsidR="00E06806" w:rsidRPr="003F0B92" w14:paraId="2073DACB" w14:textId="77777777" w:rsidTr="003F0B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29534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21 - Pakiet 21 – Leki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2B061" w14:textId="77777777" w:rsidR="00E06806" w:rsidRPr="003F0B92" w:rsidRDefault="00E06806" w:rsidP="00B96D9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3F0B92">
              <w:rPr>
                <w:b/>
                <w:bCs/>
                <w:sz w:val="18"/>
                <w:szCs w:val="18"/>
              </w:rPr>
              <w:t>Asclepios S.A.</w:t>
            </w:r>
          </w:p>
          <w:p w14:paraId="36452D77" w14:textId="77777777" w:rsidR="00E06806" w:rsidRPr="003F0B92" w:rsidRDefault="00E06806" w:rsidP="00B96D92">
            <w:pPr>
              <w:spacing w:line="276" w:lineRule="auto"/>
              <w:rPr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ul. Hubska 44</w:t>
            </w:r>
          </w:p>
          <w:p w14:paraId="16EDF8DD" w14:textId="77777777" w:rsidR="00E06806" w:rsidRPr="003F0B92" w:rsidRDefault="00E06806" w:rsidP="00B96D92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50-502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0E677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463535" w14:textId="77777777" w:rsidR="00E06806" w:rsidRPr="003F0B92" w:rsidRDefault="00E06806" w:rsidP="00B96D92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 xml:space="preserve">  500,00</w:t>
            </w:r>
          </w:p>
        </w:tc>
      </w:tr>
      <w:tr w:rsidR="00E06806" w:rsidRPr="003F0B92" w14:paraId="15984A03" w14:textId="77777777" w:rsidTr="003F0B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D5B7E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22 - Pakiet 22 - Cabazitaxelum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BA60D" w14:textId="77777777" w:rsidR="00E06806" w:rsidRPr="003F0B92" w:rsidRDefault="00E06806" w:rsidP="00B96D9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3F0B92">
              <w:rPr>
                <w:b/>
                <w:bCs/>
                <w:sz w:val="18"/>
                <w:szCs w:val="18"/>
              </w:rPr>
              <w:t>Farmacol Logistyka Sp. z o.o.</w:t>
            </w:r>
          </w:p>
          <w:p w14:paraId="41ADF9D1" w14:textId="77777777" w:rsidR="00E06806" w:rsidRPr="003F0B92" w:rsidRDefault="00E06806" w:rsidP="00B96D92">
            <w:pPr>
              <w:spacing w:line="276" w:lineRule="auto"/>
              <w:rPr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ul. Szopienicka 77</w:t>
            </w:r>
          </w:p>
          <w:p w14:paraId="4A55B080" w14:textId="77777777" w:rsidR="00E06806" w:rsidRPr="003F0B92" w:rsidRDefault="00E06806" w:rsidP="00B96D92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0F5B7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F57CE" w14:textId="77777777" w:rsidR="00E06806" w:rsidRPr="003F0B92" w:rsidRDefault="00E06806" w:rsidP="00B96D92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 xml:space="preserve">  500,00</w:t>
            </w:r>
          </w:p>
        </w:tc>
      </w:tr>
      <w:tr w:rsidR="00E06806" w:rsidRPr="003F0B92" w14:paraId="5D279AB8" w14:textId="77777777" w:rsidTr="003F0B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C1635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23 - Pakiet 23 - Ondansetronum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C9CCF" w14:textId="77777777" w:rsidR="00E06806" w:rsidRPr="003F0B92" w:rsidRDefault="00E06806" w:rsidP="00B96D9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3F0B92">
              <w:rPr>
                <w:b/>
                <w:bCs/>
                <w:sz w:val="18"/>
                <w:szCs w:val="18"/>
              </w:rPr>
              <w:t>Salus International Sp. z o.o.</w:t>
            </w:r>
          </w:p>
          <w:p w14:paraId="2DA89BD3" w14:textId="77777777" w:rsidR="00E06806" w:rsidRPr="003F0B92" w:rsidRDefault="00E06806" w:rsidP="00B96D92">
            <w:pPr>
              <w:spacing w:line="276" w:lineRule="auto"/>
              <w:rPr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ul. Pułaskiego 9</w:t>
            </w:r>
          </w:p>
          <w:p w14:paraId="386EB369" w14:textId="77777777" w:rsidR="00E06806" w:rsidRPr="003F0B92" w:rsidRDefault="00E06806" w:rsidP="00B96D92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5A11C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25A1B" w14:textId="77777777" w:rsidR="00E06806" w:rsidRPr="003F0B92" w:rsidRDefault="00E06806" w:rsidP="00B96D92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 xml:space="preserve">  500,00</w:t>
            </w:r>
          </w:p>
        </w:tc>
      </w:tr>
      <w:tr w:rsidR="00E06806" w:rsidRPr="003F0B92" w14:paraId="247EA0F3" w14:textId="77777777" w:rsidTr="003F0B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767AC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23 - Pakiet 23 - Ondansetronum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121BA" w14:textId="77777777" w:rsidR="00E06806" w:rsidRPr="003F0B92" w:rsidRDefault="00E06806" w:rsidP="00B96D9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3F0B92">
              <w:rPr>
                <w:b/>
                <w:bCs/>
                <w:sz w:val="18"/>
                <w:szCs w:val="18"/>
              </w:rPr>
              <w:t>Farmacol Logistyka Sp. z o.o.</w:t>
            </w:r>
          </w:p>
          <w:p w14:paraId="6377BA27" w14:textId="77777777" w:rsidR="00E06806" w:rsidRPr="003F0B92" w:rsidRDefault="00E06806" w:rsidP="00B96D92">
            <w:pPr>
              <w:spacing w:line="276" w:lineRule="auto"/>
              <w:rPr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ul. Szopienicka 77</w:t>
            </w:r>
          </w:p>
          <w:p w14:paraId="032D655B" w14:textId="77777777" w:rsidR="00E06806" w:rsidRPr="003F0B92" w:rsidRDefault="00E06806" w:rsidP="00B96D92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5F8D8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1 - Cena - 489.35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87DCB" w14:textId="77777777" w:rsidR="00E06806" w:rsidRPr="003F0B92" w:rsidRDefault="00E06806" w:rsidP="00B96D92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 xml:space="preserve">  489,35</w:t>
            </w:r>
          </w:p>
        </w:tc>
      </w:tr>
      <w:tr w:rsidR="00E06806" w:rsidRPr="003F0B92" w14:paraId="640FD9C7" w14:textId="77777777" w:rsidTr="003F0B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159B4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24 - Pakiet 24 - Iomeprol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B168C" w14:textId="77777777" w:rsidR="00E06806" w:rsidRPr="003F0B92" w:rsidRDefault="00E06806" w:rsidP="00B96D9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3F0B92">
              <w:rPr>
                <w:b/>
                <w:bCs/>
                <w:sz w:val="18"/>
                <w:szCs w:val="18"/>
              </w:rPr>
              <w:t>P.P.H.U. Specjał Sp. z o.o.</w:t>
            </w:r>
          </w:p>
          <w:p w14:paraId="1A6CCFA1" w14:textId="77777777" w:rsidR="00E06806" w:rsidRPr="003F0B92" w:rsidRDefault="00E06806" w:rsidP="00B96D92">
            <w:pPr>
              <w:spacing w:line="276" w:lineRule="auto"/>
              <w:rPr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Aleja Jana Pawła II 80/5</w:t>
            </w:r>
          </w:p>
          <w:p w14:paraId="5B661400" w14:textId="77777777" w:rsidR="00E06806" w:rsidRPr="003F0B92" w:rsidRDefault="00E06806" w:rsidP="00B96D92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00-175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1A2CE6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958C8" w14:textId="77777777" w:rsidR="00E06806" w:rsidRPr="003F0B92" w:rsidRDefault="00E06806" w:rsidP="00B96D92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 xml:space="preserve">  500,00</w:t>
            </w:r>
          </w:p>
        </w:tc>
      </w:tr>
      <w:tr w:rsidR="00E06806" w:rsidRPr="003F0B92" w14:paraId="55BC86E1" w14:textId="77777777" w:rsidTr="003F0B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2A16D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25 - Pakiet 25 - Enzalutamidum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97AF48" w14:textId="25FE745D" w:rsidR="00E06806" w:rsidRPr="003F0B92" w:rsidRDefault="00E06806" w:rsidP="00B96D9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3F0B92">
              <w:rPr>
                <w:b/>
                <w:bCs/>
                <w:sz w:val="18"/>
                <w:szCs w:val="18"/>
              </w:rPr>
              <w:t>Astellas Pharma Sp. z o.o.</w:t>
            </w:r>
          </w:p>
          <w:p w14:paraId="1C2C5173" w14:textId="77777777" w:rsidR="00E06806" w:rsidRPr="003F0B92" w:rsidRDefault="00E06806" w:rsidP="00B96D92">
            <w:pPr>
              <w:spacing w:line="276" w:lineRule="auto"/>
              <w:rPr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ul. Żwirki i Wigury 16 C</w:t>
            </w:r>
          </w:p>
          <w:p w14:paraId="6B3D58A7" w14:textId="77777777" w:rsidR="00E06806" w:rsidRPr="003F0B92" w:rsidRDefault="00E06806" w:rsidP="00B96D92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02-092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F017F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91E4F" w14:textId="77777777" w:rsidR="00E06806" w:rsidRPr="003F0B92" w:rsidRDefault="00E06806" w:rsidP="00B96D92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 xml:space="preserve">  500,00</w:t>
            </w:r>
          </w:p>
        </w:tc>
      </w:tr>
      <w:tr w:rsidR="00E06806" w:rsidRPr="003F0B92" w14:paraId="2C10EFCD" w14:textId="77777777" w:rsidTr="003F0B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F38D6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26 - Pakiet 26 – Hepatitis B immune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42E13" w14:textId="77777777" w:rsidR="00E06806" w:rsidRPr="003F0B92" w:rsidRDefault="00E06806" w:rsidP="00B96D9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3F0B92">
              <w:rPr>
                <w:b/>
                <w:bCs/>
                <w:sz w:val="18"/>
                <w:szCs w:val="18"/>
              </w:rPr>
              <w:t>Urtica Sp. z o.o.</w:t>
            </w:r>
          </w:p>
          <w:p w14:paraId="32E881EB" w14:textId="442E0A3E" w:rsidR="00E06806" w:rsidRPr="003F0B92" w:rsidRDefault="003F0B92" w:rsidP="00B96D92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E06806" w:rsidRPr="003F0B92">
              <w:rPr>
                <w:sz w:val="18"/>
                <w:szCs w:val="18"/>
              </w:rPr>
              <w:t>Krzemieniecka 120</w:t>
            </w:r>
          </w:p>
          <w:p w14:paraId="1CCCE73F" w14:textId="77777777" w:rsidR="00E06806" w:rsidRPr="003F0B92" w:rsidRDefault="00E06806" w:rsidP="00B96D92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54-640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00B50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EFB70" w14:textId="77777777" w:rsidR="00E06806" w:rsidRPr="003F0B92" w:rsidRDefault="00E06806" w:rsidP="00B96D92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 xml:space="preserve">  500,00</w:t>
            </w:r>
          </w:p>
        </w:tc>
      </w:tr>
      <w:tr w:rsidR="00E06806" w:rsidRPr="003F0B92" w14:paraId="7A4E8B83" w14:textId="77777777" w:rsidTr="003F0B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C458B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29 - Pakiet 29 - Sunitinibum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4B691" w14:textId="5D010808" w:rsidR="00E06806" w:rsidRPr="003F0B92" w:rsidRDefault="003F0B92" w:rsidP="00B96D9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3F0B92">
              <w:rPr>
                <w:b/>
                <w:bCs/>
                <w:sz w:val="18"/>
                <w:szCs w:val="18"/>
              </w:rPr>
              <w:t xml:space="preserve">Optifarma </w:t>
            </w:r>
            <w:r>
              <w:rPr>
                <w:b/>
                <w:bCs/>
                <w:sz w:val="18"/>
                <w:szCs w:val="18"/>
              </w:rPr>
              <w:t>Sp. z o.o. Sp. k.</w:t>
            </w:r>
          </w:p>
          <w:p w14:paraId="7F2CC70B" w14:textId="77777777" w:rsidR="00E06806" w:rsidRPr="003F0B92" w:rsidRDefault="00E06806" w:rsidP="00B96D92">
            <w:pPr>
              <w:spacing w:line="276" w:lineRule="auto"/>
              <w:rPr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ul. Sokołowska 14/-</w:t>
            </w:r>
          </w:p>
          <w:p w14:paraId="73DCE030" w14:textId="77777777" w:rsidR="00E06806" w:rsidRPr="003F0B92" w:rsidRDefault="00E06806" w:rsidP="00B96D92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05-806 Sokołów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91808E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1 - Cena - 365.55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DAFD0" w14:textId="77777777" w:rsidR="00E06806" w:rsidRPr="003F0B92" w:rsidRDefault="00E06806" w:rsidP="00B96D92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 xml:space="preserve">  365,55</w:t>
            </w:r>
          </w:p>
        </w:tc>
      </w:tr>
      <w:tr w:rsidR="00E06806" w:rsidRPr="003F0B92" w14:paraId="782ECDF7" w14:textId="77777777" w:rsidTr="003F0B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B0F56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29 - Pakiet 29 - Sunitinibum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81BB4" w14:textId="77777777" w:rsidR="00E06806" w:rsidRPr="003F0B92" w:rsidRDefault="00E06806" w:rsidP="00B96D9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3F0B92">
              <w:rPr>
                <w:b/>
                <w:bCs/>
                <w:sz w:val="18"/>
                <w:szCs w:val="18"/>
              </w:rPr>
              <w:t>Farmacol Logistyka Sp. z o.o.</w:t>
            </w:r>
          </w:p>
          <w:p w14:paraId="5A6B8A7A" w14:textId="77777777" w:rsidR="00E06806" w:rsidRPr="003F0B92" w:rsidRDefault="00E06806" w:rsidP="00B96D92">
            <w:pPr>
              <w:spacing w:line="276" w:lineRule="auto"/>
              <w:rPr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ul. Szopienicka 77</w:t>
            </w:r>
          </w:p>
          <w:p w14:paraId="6AAC4C19" w14:textId="77777777" w:rsidR="00E06806" w:rsidRPr="003F0B92" w:rsidRDefault="00E06806" w:rsidP="00B96D92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05CDB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72E7A" w14:textId="77777777" w:rsidR="00E06806" w:rsidRPr="003F0B92" w:rsidRDefault="00E06806" w:rsidP="00B96D92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 xml:space="preserve">  500,00</w:t>
            </w:r>
          </w:p>
        </w:tc>
      </w:tr>
      <w:tr w:rsidR="00E06806" w:rsidRPr="003F0B92" w14:paraId="0075381E" w14:textId="77777777" w:rsidTr="003F0B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08028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29 - Pakiet 29 - Sunitinibum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14916" w14:textId="77777777" w:rsidR="00E06806" w:rsidRPr="003F0B92" w:rsidRDefault="00E06806" w:rsidP="00B96D9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3F0B92">
              <w:rPr>
                <w:b/>
                <w:bCs/>
                <w:sz w:val="18"/>
                <w:szCs w:val="18"/>
              </w:rPr>
              <w:t>Salus International Sp. z o.o.</w:t>
            </w:r>
          </w:p>
          <w:p w14:paraId="1D3DA092" w14:textId="77777777" w:rsidR="00E06806" w:rsidRPr="003F0B92" w:rsidRDefault="00E06806" w:rsidP="00B96D92">
            <w:pPr>
              <w:spacing w:line="276" w:lineRule="auto"/>
              <w:rPr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ul. Pułaskiego 9</w:t>
            </w:r>
          </w:p>
          <w:p w14:paraId="6045B0C4" w14:textId="77777777" w:rsidR="00E06806" w:rsidRPr="003F0B92" w:rsidRDefault="00E06806" w:rsidP="00B96D92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lastRenderedPageBreak/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9B4417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lastRenderedPageBreak/>
              <w:t>1 - Cena - 488.65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00DFC" w14:textId="77777777" w:rsidR="00E06806" w:rsidRPr="003F0B92" w:rsidRDefault="00E06806" w:rsidP="00B96D92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 xml:space="preserve">  488,65</w:t>
            </w:r>
          </w:p>
        </w:tc>
      </w:tr>
      <w:tr w:rsidR="00E06806" w:rsidRPr="003F0B92" w14:paraId="2A6D0EBC" w14:textId="77777777" w:rsidTr="003F0B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699E3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29 - Pakiet 29 - Sunitinibum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7A5BC7" w14:textId="77777777" w:rsidR="00E06806" w:rsidRPr="003F0B92" w:rsidRDefault="00E06806" w:rsidP="00B96D9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3F0B92">
              <w:rPr>
                <w:b/>
                <w:bCs/>
                <w:sz w:val="18"/>
                <w:szCs w:val="18"/>
              </w:rPr>
              <w:t>Asclepios S.A.</w:t>
            </w:r>
          </w:p>
          <w:p w14:paraId="271FBD1F" w14:textId="77777777" w:rsidR="00E06806" w:rsidRPr="003F0B92" w:rsidRDefault="00E06806" w:rsidP="00B96D92">
            <w:pPr>
              <w:spacing w:line="276" w:lineRule="auto"/>
              <w:rPr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ul. Hubska 44</w:t>
            </w:r>
          </w:p>
          <w:p w14:paraId="07A7059A" w14:textId="77777777" w:rsidR="00E06806" w:rsidRPr="003F0B92" w:rsidRDefault="00E06806" w:rsidP="00B96D92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50-502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E8AAC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1 - Cena - 474.85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AC0A3" w14:textId="77777777" w:rsidR="00E06806" w:rsidRPr="003F0B92" w:rsidRDefault="00E06806" w:rsidP="00B96D92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 xml:space="preserve">  474,85</w:t>
            </w:r>
          </w:p>
        </w:tc>
      </w:tr>
      <w:tr w:rsidR="00E06806" w:rsidRPr="003F0B92" w14:paraId="4F4B7018" w14:textId="77777777" w:rsidTr="003F0B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B1877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29 - Pakiet 29 - Sunitinibum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662B9" w14:textId="77777777" w:rsidR="00E06806" w:rsidRPr="003F0B92" w:rsidRDefault="00E06806" w:rsidP="00B96D9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3F0B92">
              <w:rPr>
                <w:b/>
                <w:bCs/>
                <w:sz w:val="18"/>
                <w:szCs w:val="18"/>
              </w:rPr>
              <w:t>Lek S.A.</w:t>
            </w:r>
          </w:p>
          <w:p w14:paraId="2B4636B7" w14:textId="77777777" w:rsidR="00E06806" w:rsidRPr="003F0B92" w:rsidRDefault="00E06806" w:rsidP="00B96D92">
            <w:pPr>
              <w:spacing w:line="276" w:lineRule="auto"/>
              <w:rPr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ul. Podlipie 16</w:t>
            </w:r>
          </w:p>
          <w:p w14:paraId="3FADC659" w14:textId="77777777" w:rsidR="00E06806" w:rsidRPr="003F0B92" w:rsidRDefault="00E06806" w:rsidP="00B96D92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95-010 Stryków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F2332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1 - Cena - 284.30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5E6FD" w14:textId="77777777" w:rsidR="00E06806" w:rsidRPr="003F0B92" w:rsidRDefault="00E06806" w:rsidP="00B96D92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 xml:space="preserve">  284,30</w:t>
            </w:r>
          </w:p>
        </w:tc>
      </w:tr>
      <w:tr w:rsidR="00E06806" w:rsidRPr="003F0B92" w14:paraId="7924B429" w14:textId="77777777" w:rsidTr="003F0B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8300C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30 - Pakiet 30 - Vinorelbnum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80257" w14:textId="77777777" w:rsidR="00E06806" w:rsidRPr="003F0B92" w:rsidRDefault="00E06806" w:rsidP="00B96D9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3F0B92">
              <w:rPr>
                <w:b/>
                <w:bCs/>
                <w:sz w:val="18"/>
                <w:szCs w:val="18"/>
              </w:rPr>
              <w:t>Urtica Sp. z o.o.</w:t>
            </w:r>
          </w:p>
          <w:p w14:paraId="537EB678" w14:textId="590A06AA" w:rsidR="00E06806" w:rsidRPr="003F0B92" w:rsidRDefault="003F0B92" w:rsidP="00B96D92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E06806" w:rsidRPr="003F0B92">
              <w:rPr>
                <w:sz w:val="18"/>
                <w:szCs w:val="18"/>
              </w:rPr>
              <w:t>Krzemieniecka 120</w:t>
            </w:r>
          </w:p>
          <w:p w14:paraId="3F2B04E4" w14:textId="77777777" w:rsidR="00E06806" w:rsidRPr="003F0B92" w:rsidRDefault="00E06806" w:rsidP="00B96D92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54-640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77CDC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E028D" w14:textId="77777777" w:rsidR="00E06806" w:rsidRPr="003F0B92" w:rsidRDefault="00E06806" w:rsidP="00B96D92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 xml:space="preserve">  500,00</w:t>
            </w:r>
          </w:p>
        </w:tc>
      </w:tr>
      <w:tr w:rsidR="00E06806" w:rsidRPr="003F0B92" w14:paraId="41E37975" w14:textId="77777777" w:rsidTr="003F0B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07A0A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30 - Pakiet 30 - Vinorelbnum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68FE6" w14:textId="77777777" w:rsidR="00E06806" w:rsidRPr="003F0B92" w:rsidRDefault="00E06806" w:rsidP="00B96D9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3F0B92">
              <w:rPr>
                <w:b/>
                <w:bCs/>
                <w:sz w:val="18"/>
                <w:szCs w:val="18"/>
              </w:rPr>
              <w:t>Salus International Sp. z o.o.</w:t>
            </w:r>
          </w:p>
          <w:p w14:paraId="35FB4239" w14:textId="77777777" w:rsidR="00E06806" w:rsidRPr="003F0B92" w:rsidRDefault="00E06806" w:rsidP="00B96D92">
            <w:pPr>
              <w:spacing w:line="276" w:lineRule="auto"/>
              <w:rPr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ul. Pułaskiego 9</w:t>
            </w:r>
          </w:p>
          <w:p w14:paraId="03284C1E" w14:textId="77777777" w:rsidR="00E06806" w:rsidRPr="003F0B92" w:rsidRDefault="00E06806" w:rsidP="00B96D92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CD259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1 - Cena - 485.85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E63B1" w14:textId="77777777" w:rsidR="00E06806" w:rsidRPr="003F0B92" w:rsidRDefault="00E06806" w:rsidP="00B96D92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 xml:space="preserve">  485,85</w:t>
            </w:r>
          </w:p>
        </w:tc>
      </w:tr>
      <w:tr w:rsidR="00E06806" w:rsidRPr="003F0B92" w14:paraId="049A8E4C" w14:textId="77777777" w:rsidTr="003F0B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75698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30 - Pakiet 30 - Vinorelbnum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81DDEE" w14:textId="77777777" w:rsidR="00E06806" w:rsidRPr="003F0B92" w:rsidRDefault="00E06806" w:rsidP="00B96D9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3F0B92">
              <w:rPr>
                <w:b/>
                <w:bCs/>
                <w:sz w:val="18"/>
                <w:szCs w:val="18"/>
              </w:rPr>
              <w:t>Asclepios S.A.</w:t>
            </w:r>
          </w:p>
          <w:p w14:paraId="132BF610" w14:textId="77777777" w:rsidR="00E06806" w:rsidRPr="003F0B92" w:rsidRDefault="00E06806" w:rsidP="00B96D92">
            <w:pPr>
              <w:spacing w:line="276" w:lineRule="auto"/>
              <w:rPr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ul. Hubska 44</w:t>
            </w:r>
          </w:p>
          <w:p w14:paraId="188B8E4B" w14:textId="77777777" w:rsidR="00E06806" w:rsidRPr="003F0B92" w:rsidRDefault="00E06806" w:rsidP="00B96D92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50-502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E9BDA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1 - Cena - 483.35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DD469" w14:textId="77777777" w:rsidR="00E06806" w:rsidRPr="003F0B92" w:rsidRDefault="00E06806" w:rsidP="00B96D92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 xml:space="preserve">  483,35</w:t>
            </w:r>
          </w:p>
        </w:tc>
      </w:tr>
      <w:tr w:rsidR="00E06806" w:rsidRPr="003F0B92" w14:paraId="7ADC9CF6" w14:textId="77777777" w:rsidTr="003F0B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1BE65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30 - Pakiet 30 - Vinorelbnum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1F8CA" w14:textId="77777777" w:rsidR="00E06806" w:rsidRPr="003F0B92" w:rsidRDefault="00E06806" w:rsidP="00B96D9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3F0B92">
              <w:rPr>
                <w:b/>
                <w:bCs/>
                <w:sz w:val="18"/>
                <w:szCs w:val="18"/>
              </w:rPr>
              <w:t>Farmacol Logistyka Sp. z o.o.</w:t>
            </w:r>
          </w:p>
          <w:p w14:paraId="6DB23DE3" w14:textId="77777777" w:rsidR="00E06806" w:rsidRPr="003F0B92" w:rsidRDefault="00E06806" w:rsidP="00B96D92">
            <w:pPr>
              <w:spacing w:line="276" w:lineRule="auto"/>
              <w:rPr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ul. Szopienicka 77</w:t>
            </w:r>
          </w:p>
          <w:p w14:paraId="69FD2BDE" w14:textId="77777777" w:rsidR="00E06806" w:rsidRPr="003F0B92" w:rsidRDefault="00E06806" w:rsidP="00B96D92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8CDF9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1 - Cena - 466.55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299A2" w14:textId="77777777" w:rsidR="00E06806" w:rsidRPr="003F0B92" w:rsidRDefault="00E06806" w:rsidP="00B96D92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 xml:space="preserve">  466,55</w:t>
            </w:r>
          </w:p>
        </w:tc>
      </w:tr>
      <w:tr w:rsidR="00E06806" w:rsidRPr="003F0B92" w14:paraId="5C957673" w14:textId="77777777" w:rsidTr="003F0B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E83A6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30 - Pakiet 30 - Vinorelbnum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D61EE" w14:textId="75F8AAD9" w:rsidR="00E06806" w:rsidRPr="003F0B92" w:rsidRDefault="00E06806" w:rsidP="00B96D9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3F0B92">
              <w:rPr>
                <w:b/>
                <w:bCs/>
                <w:sz w:val="18"/>
                <w:szCs w:val="18"/>
              </w:rPr>
              <w:t>Tramco Sp</w:t>
            </w:r>
            <w:r w:rsidR="003F0B92">
              <w:rPr>
                <w:b/>
                <w:bCs/>
                <w:sz w:val="18"/>
                <w:szCs w:val="18"/>
              </w:rPr>
              <w:t>.</w:t>
            </w:r>
            <w:r w:rsidRPr="003F0B92">
              <w:rPr>
                <w:b/>
                <w:bCs/>
                <w:sz w:val="18"/>
                <w:szCs w:val="18"/>
              </w:rPr>
              <w:t xml:space="preserve"> z o.o.</w:t>
            </w:r>
          </w:p>
          <w:p w14:paraId="76F2AD37" w14:textId="77777777" w:rsidR="00E06806" w:rsidRPr="003F0B92" w:rsidRDefault="00E06806" w:rsidP="00B96D92">
            <w:pPr>
              <w:spacing w:line="276" w:lineRule="auto"/>
              <w:rPr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Wolskie, ul. Wolska 14</w:t>
            </w:r>
          </w:p>
          <w:p w14:paraId="56EC1B4E" w14:textId="77777777" w:rsidR="00E06806" w:rsidRPr="003F0B92" w:rsidRDefault="00E06806" w:rsidP="00B96D92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05-860 Płochocin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050C9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1 - Cena - 454.40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7F381" w14:textId="77777777" w:rsidR="00E06806" w:rsidRPr="003F0B92" w:rsidRDefault="00E06806" w:rsidP="00B96D92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 xml:space="preserve">  454,40</w:t>
            </w:r>
          </w:p>
        </w:tc>
      </w:tr>
      <w:tr w:rsidR="00E06806" w:rsidRPr="003F0B92" w14:paraId="617A6018" w14:textId="77777777" w:rsidTr="003F0B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E0AC4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31 - Pakiet 31 – Desflurane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FFE1D" w14:textId="77777777" w:rsidR="00E06806" w:rsidRPr="003F0B92" w:rsidRDefault="00E06806" w:rsidP="00B96D9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3F0B92">
              <w:rPr>
                <w:b/>
                <w:bCs/>
                <w:sz w:val="18"/>
                <w:szCs w:val="18"/>
              </w:rPr>
              <w:t>Baxter Polska Sp. z o.o.</w:t>
            </w:r>
          </w:p>
          <w:p w14:paraId="7D644A37" w14:textId="77777777" w:rsidR="00E06806" w:rsidRPr="003F0B92" w:rsidRDefault="00E06806" w:rsidP="00B96D92">
            <w:pPr>
              <w:spacing w:line="276" w:lineRule="auto"/>
              <w:rPr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ul. Kruczkowskiego 8</w:t>
            </w:r>
          </w:p>
          <w:p w14:paraId="0B801C38" w14:textId="77777777" w:rsidR="00E06806" w:rsidRPr="003F0B92" w:rsidRDefault="00E06806" w:rsidP="00B96D92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00-380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73AAE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2F0BE" w14:textId="77777777" w:rsidR="00E06806" w:rsidRPr="003F0B92" w:rsidRDefault="00E06806" w:rsidP="00B96D92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 xml:space="preserve">  500,00</w:t>
            </w:r>
          </w:p>
        </w:tc>
      </w:tr>
      <w:tr w:rsidR="00E06806" w:rsidRPr="003F0B92" w14:paraId="6E7B6FF4" w14:textId="77777777" w:rsidTr="003F0B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565F7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32 - Pakiet 32 – Gąbka hemostatyczna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58820" w14:textId="5FBF453C" w:rsidR="00E06806" w:rsidRPr="003F0B92" w:rsidRDefault="00E06806" w:rsidP="00B96D9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3F0B92">
              <w:rPr>
                <w:b/>
                <w:bCs/>
                <w:sz w:val="18"/>
                <w:szCs w:val="18"/>
              </w:rPr>
              <w:t>Medicus Sp</w:t>
            </w:r>
            <w:r w:rsidR="003F0B92">
              <w:rPr>
                <w:b/>
                <w:bCs/>
                <w:sz w:val="18"/>
                <w:szCs w:val="18"/>
              </w:rPr>
              <w:t>.</w:t>
            </w:r>
            <w:r w:rsidRPr="003F0B92">
              <w:rPr>
                <w:b/>
                <w:bCs/>
                <w:sz w:val="18"/>
                <w:szCs w:val="18"/>
              </w:rPr>
              <w:t xml:space="preserve"> z o.o. S.K.A.</w:t>
            </w:r>
          </w:p>
          <w:p w14:paraId="31A413D6" w14:textId="77777777" w:rsidR="00E06806" w:rsidRPr="003F0B92" w:rsidRDefault="00E06806" w:rsidP="00B96D92">
            <w:pPr>
              <w:spacing w:line="276" w:lineRule="auto"/>
              <w:rPr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ul. Browarowa 21</w:t>
            </w:r>
          </w:p>
          <w:p w14:paraId="7E99B4E8" w14:textId="77777777" w:rsidR="00E06806" w:rsidRPr="003F0B92" w:rsidRDefault="00E06806" w:rsidP="00B96D92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43-100 Tychy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E2303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2184F" w14:textId="77777777" w:rsidR="00E06806" w:rsidRPr="003F0B92" w:rsidRDefault="00E06806" w:rsidP="00B96D92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 xml:space="preserve">  500,00</w:t>
            </w:r>
          </w:p>
        </w:tc>
      </w:tr>
      <w:tr w:rsidR="00E06806" w:rsidRPr="003F0B92" w14:paraId="2DC87905" w14:textId="77777777" w:rsidTr="003F0B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2DB01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32 - Pakiet 32 – Gąbka hemostatyczna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8767B" w14:textId="77777777" w:rsidR="00E06806" w:rsidRPr="003F0B92" w:rsidRDefault="00E06806" w:rsidP="00B96D9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3F0B92">
              <w:rPr>
                <w:b/>
                <w:bCs/>
                <w:sz w:val="18"/>
                <w:szCs w:val="18"/>
              </w:rPr>
              <w:t>Salus International Sp. z o.o.</w:t>
            </w:r>
          </w:p>
          <w:p w14:paraId="5085FA3D" w14:textId="77777777" w:rsidR="00E06806" w:rsidRPr="003F0B92" w:rsidRDefault="00E06806" w:rsidP="00B96D92">
            <w:pPr>
              <w:spacing w:line="276" w:lineRule="auto"/>
              <w:rPr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ul. Pułaskiego 9</w:t>
            </w:r>
          </w:p>
          <w:p w14:paraId="3EDDE0C9" w14:textId="77777777" w:rsidR="00E06806" w:rsidRPr="003F0B92" w:rsidRDefault="00E06806" w:rsidP="00B96D92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544B3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1 - Cena - 282.85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98462" w14:textId="77777777" w:rsidR="00E06806" w:rsidRPr="003F0B92" w:rsidRDefault="00E06806" w:rsidP="00B96D92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 xml:space="preserve">  282,85</w:t>
            </w:r>
          </w:p>
        </w:tc>
      </w:tr>
      <w:tr w:rsidR="00E06806" w:rsidRPr="003F0B92" w14:paraId="0C3D2AF4" w14:textId="77777777" w:rsidTr="003F0B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79159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34 - Pakiet 34 - Ciprofloxacin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0100C" w14:textId="77777777" w:rsidR="00E06806" w:rsidRPr="003F0B92" w:rsidRDefault="00E06806" w:rsidP="00B96D9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3F0B92">
              <w:rPr>
                <w:b/>
                <w:bCs/>
                <w:sz w:val="18"/>
                <w:szCs w:val="18"/>
              </w:rPr>
              <w:t>Farmacol Logistyka Sp. z o.o.</w:t>
            </w:r>
          </w:p>
          <w:p w14:paraId="4AA47AFE" w14:textId="77777777" w:rsidR="00E06806" w:rsidRPr="003F0B92" w:rsidRDefault="00E06806" w:rsidP="00B96D92">
            <w:pPr>
              <w:spacing w:line="276" w:lineRule="auto"/>
              <w:rPr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ul. Szopienicka 77</w:t>
            </w:r>
          </w:p>
          <w:p w14:paraId="230F4BED" w14:textId="77777777" w:rsidR="00E06806" w:rsidRPr="003F0B92" w:rsidRDefault="00E06806" w:rsidP="00B96D92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07AEC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86F92" w14:textId="77777777" w:rsidR="00E06806" w:rsidRPr="003F0B92" w:rsidRDefault="00E06806" w:rsidP="00B96D92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 xml:space="preserve">  500,00</w:t>
            </w:r>
          </w:p>
        </w:tc>
      </w:tr>
      <w:tr w:rsidR="00E06806" w:rsidRPr="003F0B92" w14:paraId="6A91AD2F" w14:textId="77777777" w:rsidTr="003F0B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5904F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34 - Pakiet 34 - Ciprofloxacin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9DECFB" w14:textId="1094EA70" w:rsidR="00E06806" w:rsidRPr="003F0B92" w:rsidRDefault="00E06806" w:rsidP="00B96D9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3F0B92">
              <w:rPr>
                <w:b/>
                <w:bCs/>
                <w:sz w:val="18"/>
                <w:szCs w:val="18"/>
              </w:rPr>
              <w:t>Tramco Sp</w:t>
            </w:r>
            <w:r w:rsidR="003F0B92">
              <w:rPr>
                <w:b/>
                <w:bCs/>
                <w:sz w:val="18"/>
                <w:szCs w:val="18"/>
              </w:rPr>
              <w:t>.</w:t>
            </w:r>
            <w:r w:rsidRPr="003F0B92">
              <w:rPr>
                <w:b/>
                <w:bCs/>
                <w:sz w:val="18"/>
                <w:szCs w:val="18"/>
              </w:rPr>
              <w:t xml:space="preserve"> z o.o.</w:t>
            </w:r>
          </w:p>
          <w:p w14:paraId="3099418F" w14:textId="77777777" w:rsidR="00E06806" w:rsidRPr="003F0B92" w:rsidRDefault="00E06806" w:rsidP="00B96D92">
            <w:pPr>
              <w:spacing w:line="276" w:lineRule="auto"/>
              <w:rPr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Wolskie, ul. Wolska 14</w:t>
            </w:r>
          </w:p>
          <w:p w14:paraId="0274E5C4" w14:textId="77777777" w:rsidR="00E06806" w:rsidRPr="003F0B92" w:rsidRDefault="00E06806" w:rsidP="00B96D92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05-860 Płochocin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F495F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1 - Cena - 491.70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EB20E" w14:textId="77777777" w:rsidR="00E06806" w:rsidRPr="003F0B92" w:rsidRDefault="00E06806" w:rsidP="00B96D92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 xml:space="preserve">  491,70</w:t>
            </w:r>
          </w:p>
        </w:tc>
      </w:tr>
      <w:tr w:rsidR="00E06806" w:rsidRPr="003F0B92" w14:paraId="7CE746AD" w14:textId="77777777" w:rsidTr="003F0B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DC5B4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34 - Pakiet 34 - Ciprofloxacin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67E3B" w14:textId="77777777" w:rsidR="00E06806" w:rsidRPr="003F0B92" w:rsidRDefault="00E06806" w:rsidP="00B96D9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3F0B92">
              <w:rPr>
                <w:b/>
                <w:bCs/>
                <w:sz w:val="18"/>
                <w:szCs w:val="18"/>
              </w:rPr>
              <w:t>Salus International Sp. z o.o.</w:t>
            </w:r>
          </w:p>
          <w:p w14:paraId="6CA57060" w14:textId="77777777" w:rsidR="00E06806" w:rsidRPr="003F0B92" w:rsidRDefault="00E06806" w:rsidP="00B96D92">
            <w:pPr>
              <w:spacing w:line="276" w:lineRule="auto"/>
              <w:rPr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ul. Pułaskiego 9</w:t>
            </w:r>
          </w:p>
          <w:p w14:paraId="21D51600" w14:textId="77777777" w:rsidR="00E06806" w:rsidRPr="003F0B92" w:rsidRDefault="00E06806" w:rsidP="00B96D92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9D30C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1 - Cena - 486.05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22D0E" w14:textId="77777777" w:rsidR="00E06806" w:rsidRPr="003F0B92" w:rsidRDefault="00E06806" w:rsidP="00B96D92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 xml:space="preserve">  486,05</w:t>
            </w:r>
          </w:p>
        </w:tc>
      </w:tr>
      <w:tr w:rsidR="00E06806" w:rsidRPr="003F0B92" w14:paraId="5E8E423A" w14:textId="77777777" w:rsidTr="003F0B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F5DD2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34 - Pakiet 34 - Ciprofloxacin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F2E9C" w14:textId="3BF28BCD" w:rsidR="00E06806" w:rsidRPr="003F0B92" w:rsidRDefault="00E06806" w:rsidP="00B96D9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3F0B92">
              <w:rPr>
                <w:b/>
                <w:bCs/>
                <w:sz w:val="18"/>
                <w:szCs w:val="18"/>
              </w:rPr>
              <w:t>Fresenius Kabi Polska Sp. z o.o.</w:t>
            </w:r>
          </w:p>
          <w:p w14:paraId="437BF109" w14:textId="77777777" w:rsidR="00E06806" w:rsidRPr="003F0B92" w:rsidRDefault="00E06806" w:rsidP="00B96D92">
            <w:pPr>
              <w:spacing w:line="276" w:lineRule="auto"/>
              <w:rPr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Al. Jerozolimskie 134</w:t>
            </w:r>
          </w:p>
          <w:p w14:paraId="04DAC25C" w14:textId="77777777" w:rsidR="00E06806" w:rsidRPr="003F0B92" w:rsidRDefault="00E06806" w:rsidP="00B96D92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02-305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EFFF6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1 - Cena - 435.20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E7793" w14:textId="77777777" w:rsidR="00E06806" w:rsidRPr="003F0B92" w:rsidRDefault="00E06806" w:rsidP="00B96D92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 xml:space="preserve">  435,20</w:t>
            </w:r>
          </w:p>
        </w:tc>
      </w:tr>
      <w:tr w:rsidR="00E06806" w:rsidRPr="003F0B92" w14:paraId="218498D1" w14:textId="77777777" w:rsidTr="003F0B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FA6C8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35 - Pakiet 35 - Niraparibum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DF5DD" w14:textId="77777777" w:rsidR="00E06806" w:rsidRPr="003F0B92" w:rsidRDefault="00E06806" w:rsidP="00B96D9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3F0B92">
              <w:rPr>
                <w:b/>
                <w:bCs/>
                <w:sz w:val="18"/>
                <w:szCs w:val="18"/>
              </w:rPr>
              <w:t>GSK Services Sp. z o.o.</w:t>
            </w:r>
          </w:p>
          <w:p w14:paraId="48CDE365" w14:textId="77777777" w:rsidR="00E06806" w:rsidRPr="003F0B92" w:rsidRDefault="00E06806" w:rsidP="00B96D92">
            <w:pPr>
              <w:spacing w:line="276" w:lineRule="auto"/>
              <w:rPr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ul. Grunwaldzka 189</w:t>
            </w:r>
          </w:p>
          <w:p w14:paraId="1D9977CE" w14:textId="77777777" w:rsidR="00E06806" w:rsidRPr="003F0B92" w:rsidRDefault="00E06806" w:rsidP="00B96D92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60-322 Poznań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5D2B5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13E6C" w14:textId="77777777" w:rsidR="00E06806" w:rsidRPr="003F0B92" w:rsidRDefault="00E06806" w:rsidP="00B96D92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 xml:space="preserve">  500,00</w:t>
            </w:r>
          </w:p>
        </w:tc>
      </w:tr>
      <w:tr w:rsidR="00E06806" w:rsidRPr="003F0B92" w14:paraId="3B0D6E57" w14:textId="77777777" w:rsidTr="003F0B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74CC2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36 - Pakiet 36 – Żywienie pozajelitowe I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8AF95" w14:textId="7BBAE8A0" w:rsidR="00E06806" w:rsidRPr="003F0B92" w:rsidRDefault="00E06806" w:rsidP="00B96D9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3F0B92">
              <w:rPr>
                <w:b/>
                <w:bCs/>
                <w:sz w:val="18"/>
                <w:szCs w:val="18"/>
              </w:rPr>
              <w:t xml:space="preserve">Aesculap Chifa </w:t>
            </w:r>
            <w:r w:rsidR="003F0B92">
              <w:rPr>
                <w:b/>
                <w:bCs/>
                <w:sz w:val="18"/>
                <w:szCs w:val="18"/>
              </w:rPr>
              <w:t>Sp. z o.o.</w:t>
            </w:r>
          </w:p>
          <w:p w14:paraId="0AF49969" w14:textId="77777777" w:rsidR="00E06806" w:rsidRPr="003F0B92" w:rsidRDefault="00E06806" w:rsidP="00B96D92">
            <w:pPr>
              <w:spacing w:line="276" w:lineRule="auto"/>
              <w:rPr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ul. Tysiąclecia 14</w:t>
            </w:r>
          </w:p>
          <w:p w14:paraId="64AE000C" w14:textId="77777777" w:rsidR="00E06806" w:rsidRPr="003F0B92" w:rsidRDefault="00E06806" w:rsidP="00B96D92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64-300 Nowy Tomyśl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4C154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95563" w14:textId="77777777" w:rsidR="00E06806" w:rsidRPr="003F0B92" w:rsidRDefault="00E06806" w:rsidP="00B96D92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 xml:space="preserve">  500,00</w:t>
            </w:r>
          </w:p>
        </w:tc>
      </w:tr>
      <w:tr w:rsidR="00E06806" w:rsidRPr="003F0B92" w14:paraId="00745719" w14:textId="77777777" w:rsidTr="003F0B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ED301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38 - Pakiet 38 – Żywienie dojelitowe i doustne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18736" w14:textId="4C7B3823" w:rsidR="00E06806" w:rsidRPr="003F0B92" w:rsidRDefault="00E06806" w:rsidP="00B96D9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3F0B92">
              <w:rPr>
                <w:b/>
                <w:bCs/>
                <w:sz w:val="18"/>
                <w:szCs w:val="18"/>
              </w:rPr>
              <w:t>Fresenius Kabi Polska Sp. z o.o.</w:t>
            </w:r>
          </w:p>
          <w:p w14:paraId="69ACDEC8" w14:textId="77777777" w:rsidR="00E06806" w:rsidRPr="003F0B92" w:rsidRDefault="00E06806" w:rsidP="00B96D92">
            <w:pPr>
              <w:spacing w:line="276" w:lineRule="auto"/>
              <w:rPr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Al. Jerozolimskie 134</w:t>
            </w:r>
          </w:p>
          <w:p w14:paraId="27EB9964" w14:textId="77777777" w:rsidR="00E06806" w:rsidRPr="003F0B92" w:rsidRDefault="00E06806" w:rsidP="00B96D92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02-305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8590A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C8198" w14:textId="77777777" w:rsidR="00E06806" w:rsidRPr="003F0B92" w:rsidRDefault="00E06806" w:rsidP="00B96D92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 xml:space="preserve">  500,00</w:t>
            </w:r>
          </w:p>
        </w:tc>
      </w:tr>
      <w:tr w:rsidR="00E06806" w:rsidRPr="003F0B92" w14:paraId="1DB44283" w14:textId="77777777" w:rsidTr="003F0B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E1A60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39 - Pakiet 39 - Mleko oraz dodatki do mleka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869982" w14:textId="77777777" w:rsidR="00E06806" w:rsidRPr="003F0B92" w:rsidRDefault="00E06806" w:rsidP="00B96D9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3F0B92">
              <w:rPr>
                <w:b/>
                <w:bCs/>
                <w:sz w:val="18"/>
                <w:szCs w:val="18"/>
              </w:rPr>
              <w:t>Salus International Sp. z o.o.</w:t>
            </w:r>
          </w:p>
          <w:p w14:paraId="45BBBF43" w14:textId="77777777" w:rsidR="00E06806" w:rsidRPr="003F0B92" w:rsidRDefault="00E06806" w:rsidP="00B96D92">
            <w:pPr>
              <w:spacing w:line="276" w:lineRule="auto"/>
              <w:rPr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ul. Pułaskiego 9</w:t>
            </w:r>
          </w:p>
          <w:p w14:paraId="4EA551B9" w14:textId="77777777" w:rsidR="00E06806" w:rsidRPr="003F0B92" w:rsidRDefault="00E06806" w:rsidP="00B96D92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D1733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FD612" w14:textId="77777777" w:rsidR="00E06806" w:rsidRPr="003F0B92" w:rsidRDefault="00E06806" w:rsidP="00B96D92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 xml:space="preserve">  500,00</w:t>
            </w:r>
          </w:p>
        </w:tc>
      </w:tr>
      <w:tr w:rsidR="00E06806" w:rsidRPr="003F0B92" w14:paraId="600C99A3" w14:textId="77777777" w:rsidTr="003F0B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86A7E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lastRenderedPageBreak/>
              <w:t>40 - Pakiet 40 - Leki III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A2183" w14:textId="77777777" w:rsidR="00E06806" w:rsidRPr="003F0B92" w:rsidRDefault="00E06806" w:rsidP="00B96D9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3F0B92">
              <w:rPr>
                <w:b/>
                <w:bCs/>
                <w:sz w:val="18"/>
                <w:szCs w:val="18"/>
              </w:rPr>
              <w:t>Salus International Sp. z o.o.</w:t>
            </w:r>
          </w:p>
          <w:p w14:paraId="44749234" w14:textId="77777777" w:rsidR="00E06806" w:rsidRPr="003F0B92" w:rsidRDefault="00E06806" w:rsidP="00B96D92">
            <w:pPr>
              <w:spacing w:line="276" w:lineRule="auto"/>
              <w:rPr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ul. Pułaskiego 9</w:t>
            </w:r>
          </w:p>
          <w:p w14:paraId="4719B938" w14:textId="77777777" w:rsidR="00E06806" w:rsidRPr="003F0B92" w:rsidRDefault="00E06806" w:rsidP="00B96D92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E37B80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5B563" w14:textId="77777777" w:rsidR="00E06806" w:rsidRPr="003F0B92" w:rsidRDefault="00E06806" w:rsidP="00B96D92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 xml:space="preserve">  500,00</w:t>
            </w:r>
          </w:p>
        </w:tc>
      </w:tr>
      <w:tr w:rsidR="00E06806" w:rsidRPr="003F0B92" w14:paraId="43270344" w14:textId="77777777" w:rsidTr="003F0B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EFA06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40 - Pakiet 40 - Leki III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AA307" w14:textId="77777777" w:rsidR="00E06806" w:rsidRPr="003F0B92" w:rsidRDefault="00E06806" w:rsidP="00B96D9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3F0B92">
              <w:rPr>
                <w:b/>
                <w:bCs/>
                <w:sz w:val="18"/>
                <w:szCs w:val="18"/>
              </w:rPr>
              <w:t>Farmacol Logistyka Sp. z o.o.</w:t>
            </w:r>
          </w:p>
          <w:p w14:paraId="15CD1E22" w14:textId="77777777" w:rsidR="00E06806" w:rsidRPr="003F0B92" w:rsidRDefault="00E06806" w:rsidP="00B96D92">
            <w:pPr>
              <w:spacing w:line="276" w:lineRule="auto"/>
              <w:rPr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ul. Szopienicka 77</w:t>
            </w:r>
          </w:p>
          <w:p w14:paraId="7909C8FA" w14:textId="77777777" w:rsidR="00E06806" w:rsidRPr="003F0B92" w:rsidRDefault="00E06806" w:rsidP="00B96D92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01BBB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4809D" w14:textId="77777777" w:rsidR="00E06806" w:rsidRPr="003F0B92" w:rsidRDefault="00E06806" w:rsidP="00B96D92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 xml:space="preserve">  0,00</w:t>
            </w:r>
          </w:p>
        </w:tc>
      </w:tr>
      <w:tr w:rsidR="00E06806" w:rsidRPr="003F0B92" w14:paraId="36CA4BCC" w14:textId="77777777" w:rsidTr="003F0B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527D6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41 - Pakiet 41 - Żywienie pozajelitowe II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6184F" w14:textId="77777777" w:rsidR="00E06806" w:rsidRPr="003F0B92" w:rsidRDefault="00E06806" w:rsidP="00B96D9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3F0B92">
              <w:rPr>
                <w:b/>
                <w:bCs/>
                <w:sz w:val="18"/>
                <w:szCs w:val="18"/>
              </w:rPr>
              <w:t>Baxter Polska Sp. z o.o.</w:t>
            </w:r>
          </w:p>
          <w:p w14:paraId="249F40D4" w14:textId="77777777" w:rsidR="00E06806" w:rsidRPr="003F0B92" w:rsidRDefault="00E06806" w:rsidP="00B96D92">
            <w:pPr>
              <w:spacing w:line="276" w:lineRule="auto"/>
              <w:rPr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ul. Kruczkowskiego 8</w:t>
            </w:r>
          </w:p>
          <w:p w14:paraId="0C86CC5A" w14:textId="77777777" w:rsidR="00E06806" w:rsidRPr="003F0B92" w:rsidRDefault="00E06806" w:rsidP="00B96D92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00-380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A492D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60AD4" w14:textId="77777777" w:rsidR="00E06806" w:rsidRPr="003F0B92" w:rsidRDefault="00E06806" w:rsidP="00B96D92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 xml:space="preserve">  500,00</w:t>
            </w:r>
          </w:p>
        </w:tc>
      </w:tr>
      <w:tr w:rsidR="00E06806" w:rsidRPr="003F0B92" w14:paraId="11FBB326" w14:textId="77777777" w:rsidTr="003F0B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A905A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42 - Pakiet 42 - Toksyna Botulinowa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08BDC" w14:textId="7AFF275E" w:rsidR="00E06806" w:rsidRPr="003F0B92" w:rsidRDefault="003F0B92" w:rsidP="00B96D9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3F0B92">
              <w:rPr>
                <w:b/>
                <w:bCs/>
                <w:sz w:val="18"/>
                <w:szCs w:val="18"/>
              </w:rPr>
              <w:t xml:space="preserve">Centrala Farmaceutyczna </w:t>
            </w:r>
            <w:r w:rsidR="00E06806" w:rsidRPr="003F0B92">
              <w:rPr>
                <w:b/>
                <w:bCs/>
                <w:sz w:val="18"/>
                <w:szCs w:val="18"/>
              </w:rPr>
              <w:t>CEFARM S</w:t>
            </w:r>
            <w:r>
              <w:rPr>
                <w:b/>
                <w:bCs/>
                <w:sz w:val="18"/>
                <w:szCs w:val="18"/>
              </w:rPr>
              <w:t>.</w:t>
            </w:r>
            <w:r w:rsidR="00E06806" w:rsidRPr="003F0B92">
              <w:rPr>
                <w:b/>
                <w:bCs/>
                <w:sz w:val="18"/>
                <w:szCs w:val="18"/>
              </w:rPr>
              <w:t>A</w:t>
            </w:r>
            <w:r>
              <w:rPr>
                <w:b/>
                <w:bCs/>
                <w:sz w:val="18"/>
                <w:szCs w:val="18"/>
              </w:rPr>
              <w:t>.</w:t>
            </w:r>
          </w:p>
          <w:p w14:paraId="04D2557C" w14:textId="77777777" w:rsidR="00E06806" w:rsidRPr="003F0B92" w:rsidRDefault="00E06806" w:rsidP="00B96D92">
            <w:pPr>
              <w:spacing w:line="276" w:lineRule="auto"/>
              <w:rPr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ul. Jana Kazimierza 16</w:t>
            </w:r>
          </w:p>
          <w:p w14:paraId="1426325E" w14:textId="77777777" w:rsidR="00E06806" w:rsidRPr="003F0B92" w:rsidRDefault="00E06806" w:rsidP="00B96D92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01-248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6FC18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1E42F" w14:textId="77777777" w:rsidR="00E06806" w:rsidRPr="003F0B92" w:rsidRDefault="00E06806" w:rsidP="00B96D92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 xml:space="preserve">  500,00</w:t>
            </w:r>
          </w:p>
        </w:tc>
      </w:tr>
      <w:tr w:rsidR="00E06806" w:rsidRPr="003F0B92" w14:paraId="3530906D" w14:textId="77777777" w:rsidTr="003F0B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464A4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42 - Pakiet 42 - Toksyna Botulinowa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638BC" w14:textId="77777777" w:rsidR="003F0B92" w:rsidRPr="003F0B92" w:rsidRDefault="003F0B92" w:rsidP="003F0B9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3F0B92">
              <w:rPr>
                <w:b/>
                <w:bCs/>
                <w:sz w:val="18"/>
                <w:szCs w:val="18"/>
              </w:rPr>
              <w:t xml:space="preserve">Medyk-Lek Panek </w:t>
            </w:r>
            <w:r>
              <w:rPr>
                <w:b/>
                <w:bCs/>
                <w:sz w:val="18"/>
                <w:szCs w:val="18"/>
              </w:rPr>
              <w:t>Sp. z o.o. Sp. k.</w:t>
            </w:r>
          </w:p>
          <w:p w14:paraId="3B78888F" w14:textId="77777777" w:rsidR="00E06806" w:rsidRPr="003F0B92" w:rsidRDefault="00E06806" w:rsidP="00B96D92">
            <w:pPr>
              <w:spacing w:line="276" w:lineRule="auto"/>
              <w:rPr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ul. Pawła Włodkowica 2c</w:t>
            </w:r>
          </w:p>
          <w:p w14:paraId="1A1BB1F7" w14:textId="77777777" w:rsidR="00E06806" w:rsidRPr="003F0B92" w:rsidRDefault="00E06806" w:rsidP="00B96D92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03-262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7064E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9B34E" w14:textId="77777777" w:rsidR="00E06806" w:rsidRPr="003F0B92" w:rsidRDefault="00E06806" w:rsidP="00B96D92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 xml:space="preserve">  0,00</w:t>
            </w:r>
          </w:p>
        </w:tc>
      </w:tr>
      <w:tr w:rsidR="00E06806" w:rsidRPr="003F0B92" w14:paraId="7EE2A1C1" w14:textId="77777777" w:rsidTr="003F0B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17E51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43 - Pakiet 43 - Sevoflurane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79F4C" w14:textId="564A36BE" w:rsidR="00E06806" w:rsidRPr="003F0B92" w:rsidRDefault="003F0B92" w:rsidP="00B96D9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3F0B92">
              <w:rPr>
                <w:b/>
                <w:bCs/>
                <w:sz w:val="18"/>
                <w:szCs w:val="18"/>
              </w:rPr>
              <w:t xml:space="preserve">Centrala Farmaceutyczna </w:t>
            </w:r>
            <w:r w:rsidR="00E06806" w:rsidRPr="003F0B92">
              <w:rPr>
                <w:b/>
                <w:bCs/>
                <w:sz w:val="18"/>
                <w:szCs w:val="18"/>
              </w:rPr>
              <w:t>CEFARM S</w:t>
            </w:r>
            <w:r>
              <w:rPr>
                <w:b/>
                <w:bCs/>
                <w:sz w:val="18"/>
                <w:szCs w:val="18"/>
              </w:rPr>
              <w:t>.</w:t>
            </w:r>
            <w:r w:rsidR="00E06806" w:rsidRPr="003F0B92">
              <w:rPr>
                <w:b/>
                <w:bCs/>
                <w:sz w:val="18"/>
                <w:szCs w:val="18"/>
              </w:rPr>
              <w:t>A</w:t>
            </w:r>
            <w:r>
              <w:rPr>
                <w:b/>
                <w:bCs/>
                <w:sz w:val="18"/>
                <w:szCs w:val="18"/>
              </w:rPr>
              <w:t>.</w:t>
            </w:r>
          </w:p>
          <w:p w14:paraId="74A71773" w14:textId="77777777" w:rsidR="00E06806" w:rsidRPr="003F0B92" w:rsidRDefault="00E06806" w:rsidP="00B96D92">
            <w:pPr>
              <w:spacing w:line="276" w:lineRule="auto"/>
              <w:rPr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ul. Jana Kazimierza 16</w:t>
            </w:r>
          </w:p>
          <w:p w14:paraId="493B85BF" w14:textId="77777777" w:rsidR="00E06806" w:rsidRPr="003F0B92" w:rsidRDefault="00E06806" w:rsidP="00B96D92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01-248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86CAAE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A23F7" w14:textId="77777777" w:rsidR="00E06806" w:rsidRPr="003F0B92" w:rsidRDefault="00E06806" w:rsidP="00B96D92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 xml:space="preserve">  500,00</w:t>
            </w:r>
          </w:p>
        </w:tc>
      </w:tr>
      <w:tr w:rsidR="00E06806" w:rsidRPr="003F0B92" w14:paraId="04F2D3AA" w14:textId="77777777" w:rsidTr="003F0B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45FF3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43 - Pakiet 43 - Sevoflurane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C1CA6A" w14:textId="77777777" w:rsidR="00E06806" w:rsidRPr="003F0B92" w:rsidRDefault="00E06806" w:rsidP="00B96D9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3F0B92">
              <w:rPr>
                <w:b/>
                <w:bCs/>
                <w:sz w:val="18"/>
                <w:szCs w:val="18"/>
              </w:rPr>
              <w:t>Baxter Polska Sp. z o.o.</w:t>
            </w:r>
          </w:p>
          <w:p w14:paraId="657F15E1" w14:textId="77777777" w:rsidR="00E06806" w:rsidRPr="003F0B92" w:rsidRDefault="00E06806" w:rsidP="00B96D92">
            <w:pPr>
              <w:spacing w:line="276" w:lineRule="auto"/>
              <w:rPr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ul. Kruczkowskiego 8</w:t>
            </w:r>
          </w:p>
          <w:p w14:paraId="57773C9E" w14:textId="77777777" w:rsidR="00E06806" w:rsidRPr="003F0B92" w:rsidRDefault="00E06806" w:rsidP="00B96D92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00-380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D581C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1 - Cena - 391.60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9F46D" w14:textId="77777777" w:rsidR="00E06806" w:rsidRPr="003F0B92" w:rsidRDefault="00E06806" w:rsidP="00B96D92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 xml:space="preserve">  391,60</w:t>
            </w:r>
          </w:p>
        </w:tc>
      </w:tr>
      <w:tr w:rsidR="00E06806" w:rsidRPr="003F0B92" w14:paraId="3A4A1C5D" w14:textId="77777777" w:rsidTr="003F0B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EE0F8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44 - Pakiet 44 – Gąbki lecznicze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97D7C" w14:textId="7C21B980" w:rsidR="00E06806" w:rsidRPr="003F0B92" w:rsidRDefault="003F0B92" w:rsidP="00B96D9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3F0B92">
              <w:rPr>
                <w:b/>
                <w:bCs/>
                <w:sz w:val="18"/>
                <w:szCs w:val="18"/>
              </w:rPr>
              <w:t xml:space="preserve">Centrala Farmaceutyczna </w:t>
            </w:r>
            <w:r w:rsidR="00E06806" w:rsidRPr="003F0B92">
              <w:rPr>
                <w:b/>
                <w:bCs/>
                <w:sz w:val="18"/>
                <w:szCs w:val="18"/>
              </w:rPr>
              <w:t>CEFARM S</w:t>
            </w:r>
            <w:r>
              <w:rPr>
                <w:b/>
                <w:bCs/>
                <w:sz w:val="18"/>
                <w:szCs w:val="18"/>
              </w:rPr>
              <w:t>.</w:t>
            </w:r>
            <w:r w:rsidR="00E06806" w:rsidRPr="003F0B92">
              <w:rPr>
                <w:b/>
                <w:bCs/>
                <w:sz w:val="18"/>
                <w:szCs w:val="18"/>
              </w:rPr>
              <w:t>A</w:t>
            </w:r>
            <w:r>
              <w:rPr>
                <w:b/>
                <w:bCs/>
                <w:sz w:val="18"/>
                <w:szCs w:val="18"/>
              </w:rPr>
              <w:t>.</w:t>
            </w:r>
          </w:p>
          <w:p w14:paraId="334FCD66" w14:textId="77777777" w:rsidR="00E06806" w:rsidRPr="003F0B92" w:rsidRDefault="00E06806" w:rsidP="00B96D92">
            <w:pPr>
              <w:spacing w:line="276" w:lineRule="auto"/>
              <w:rPr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ul. Jana Kazimierza 16</w:t>
            </w:r>
          </w:p>
          <w:p w14:paraId="1787833F" w14:textId="77777777" w:rsidR="00E06806" w:rsidRPr="003F0B92" w:rsidRDefault="00E06806" w:rsidP="00B96D92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01-248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2BC69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2EEA5" w14:textId="77777777" w:rsidR="00E06806" w:rsidRPr="003F0B92" w:rsidRDefault="00E06806" w:rsidP="00B96D92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 xml:space="preserve">  500,00</w:t>
            </w:r>
          </w:p>
        </w:tc>
      </w:tr>
      <w:tr w:rsidR="00E06806" w:rsidRPr="003F0B92" w14:paraId="194BF7E6" w14:textId="77777777" w:rsidTr="003F0B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EEF54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44 - Pakiet 44 – Gąbki lecznicze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A057A9" w14:textId="77777777" w:rsidR="00E06806" w:rsidRPr="003F0B92" w:rsidRDefault="00E06806" w:rsidP="00B96D9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3F0B92">
              <w:rPr>
                <w:b/>
                <w:bCs/>
                <w:sz w:val="18"/>
                <w:szCs w:val="18"/>
              </w:rPr>
              <w:t>Farmacol Logistyka Sp. z o.o.</w:t>
            </w:r>
          </w:p>
          <w:p w14:paraId="614FC8AE" w14:textId="77777777" w:rsidR="00E06806" w:rsidRPr="003F0B92" w:rsidRDefault="00E06806" w:rsidP="00B96D92">
            <w:pPr>
              <w:spacing w:line="276" w:lineRule="auto"/>
              <w:rPr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ul. Szopienicka 77</w:t>
            </w:r>
          </w:p>
          <w:p w14:paraId="4CD2B6B1" w14:textId="77777777" w:rsidR="00E06806" w:rsidRPr="003F0B92" w:rsidRDefault="00E06806" w:rsidP="00B96D92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78B54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1 - Cena - 496.65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8E5FC" w14:textId="77777777" w:rsidR="00E06806" w:rsidRPr="003F0B92" w:rsidRDefault="00E06806" w:rsidP="00B96D92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 xml:space="preserve">  496,65</w:t>
            </w:r>
          </w:p>
        </w:tc>
      </w:tr>
      <w:tr w:rsidR="00E06806" w:rsidRPr="003F0B92" w14:paraId="4959A015" w14:textId="77777777" w:rsidTr="003F0B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1F611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44 - Pakiet 44 – Gąbki lecznicze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9B6E7" w14:textId="77777777" w:rsidR="00E06806" w:rsidRPr="003F0B92" w:rsidRDefault="00E06806" w:rsidP="00B96D9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3F0B92">
              <w:rPr>
                <w:b/>
                <w:bCs/>
                <w:sz w:val="18"/>
                <w:szCs w:val="18"/>
              </w:rPr>
              <w:t>Salus International Sp. z o.o.</w:t>
            </w:r>
          </w:p>
          <w:p w14:paraId="5EEA95C1" w14:textId="77777777" w:rsidR="00E06806" w:rsidRPr="003F0B92" w:rsidRDefault="00E06806" w:rsidP="00B96D92">
            <w:pPr>
              <w:spacing w:line="276" w:lineRule="auto"/>
              <w:rPr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ul. Pułaskiego 9</w:t>
            </w:r>
          </w:p>
          <w:p w14:paraId="68800525" w14:textId="77777777" w:rsidR="00E06806" w:rsidRPr="003F0B92" w:rsidRDefault="00E06806" w:rsidP="00B96D92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525C32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1 - Cena - 487.85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7B863" w14:textId="77777777" w:rsidR="00E06806" w:rsidRPr="003F0B92" w:rsidRDefault="00E06806" w:rsidP="00B96D92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 xml:space="preserve">  487,85</w:t>
            </w:r>
          </w:p>
        </w:tc>
      </w:tr>
      <w:tr w:rsidR="00E06806" w:rsidRPr="003F0B92" w14:paraId="6268CEBF" w14:textId="77777777" w:rsidTr="003F0B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F11AF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45 - Pakiet 45 - Sorafenibum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6280F" w14:textId="1E239481" w:rsidR="00E06806" w:rsidRPr="003F0B92" w:rsidRDefault="00E06806" w:rsidP="00B96D9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3F0B92">
              <w:rPr>
                <w:b/>
                <w:bCs/>
                <w:sz w:val="18"/>
                <w:szCs w:val="18"/>
              </w:rPr>
              <w:t>Tramco Sp</w:t>
            </w:r>
            <w:r w:rsidR="003F0B92">
              <w:rPr>
                <w:b/>
                <w:bCs/>
                <w:sz w:val="18"/>
                <w:szCs w:val="18"/>
              </w:rPr>
              <w:t>.</w:t>
            </w:r>
            <w:r w:rsidRPr="003F0B92">
              <w:rPr>
                <w:b/>
                <w:bCs/>
                <w:sz w:val="18"/>
                <w:szCs w:val="18"/>
              </w:rPr>
              <w:t xml:space="preserve"> z o.o.</w:t>
            </w:r>
          </w:p>
          <w:p w14:paraId="68ABBE35" w14:textId="77777777" w:rsidR="00E06806" w:rsidRPr="003F0B92" w:rsidRDefault="00E06806" w:rsidP="00B96D92">
            <w:pPr>
              <w:spacing w:line="276" w:lineRule="auto"/>
              <w:rPr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Wolskie, ul. Wolska 14</w:t>
            </w:r>
          </w:p>
          <w:p w14:paraId="1FACF3B6" w14:textId="77777777" w:rsidR="00E06806" w:rsidRPr="003F0B92" w:rsidRDefault="00E06806" w:rsidP="00B96D92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05-860 Płochocin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0E5BA4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E8A34" w14:textId="77777777" w:rsidR="00E06806" w:rsidRPr="003F0B92" w:rsidRDefault="00E06806" w:rsidP="00B96D92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 xml:space="preserve">  500,00</w:t>
            </w:r>
          </w:p>
        </w:tc>
      </w:tr>
      <w:tr w:rsidR="00E06806" w:rsidRPr="003F0B92" w14:paraId="7535C6B8" w14:textId="77777777" w:rsidTr="003F0B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057C4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45 - Pakiet 45 - Sorafenibum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3E6FF" w14:textId="77777777" w:rsidR="00E06806" w:rsidRPr="003F0B92" w:rsidRDefault="00E06806" w:rsidP="00B96D9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3F0B92">
              <w:rPr>
                <w:b/>
                <w:bCs/>
                <w:sz w:val="18"/>
                <w:szCs w:val="18"/>
              </w:rPr>
              <w:t>Farmacol Logistyka Sp. z o.o.</w:t>
            </w:r>
          </w:p>
          <w:p w14:paraId="0E81BAF4" w14:textId="77777777" w:rsidR="00E06806" w:rsidRPr="003F0B92" w:rsidRDefault="00E06806" w:rsidP="00B96D92">
            <w:pPr>
              <w:spacing w:line="276" w:lineRule="auto"/>
              <w:rPr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ul. Szopienicka 77</w:t>
            </w:r>
          </w:p>
          <w:p w14:paraId="21EDCEED" w14:textId="77777777" w:rsidR="00E06806" w:rsidRPr="003F0B92" w:rsidRDefault="00E06806" w:rsidP="00B96D92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81AFC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1 - Cena - 169.15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01AEE" w14:textId="77777777" w:rsidR="00E06806" w:rsidRPr="003F0B92" w:rsidRDefault="00E06806" w:rsidP="00B96D92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 xml:space="preserve">  169,15</w:t>
            </w:r>
          </w:p>
        </w:tc>
      </w:tr>
      <w:tr w:rsidR="00E06806" w:rsidRPr="003F0B92" w14:paraId="38FC19DD" w14:textId="77777777" w:rsidTr="003F0B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56BC5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46 - Pakiet 46 - Alteplase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D41FD5" w14:textId="77777777" w:rsidR="00E06806" w:rsidRPr="003F0B92" w:rsidRDefault="00E06806" w:rsidP="00B96D9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3F0B92">
              <w:rPr>
                <w:b/>
                <w:bCs/>
                <w:sz w:val="18"/>
                <w:szCs w:val="18"/>
              </w:rPr>
              <w:t>Farmacol Logistyka Sp. z o.o.</w:t>
            </w:r>
          </w:p>
          <w:p w14:paraId="37D62238" w14:textId="77777777" w:rsidR="00E06806" w:rsidRPr="003F0B92" w:rsidRDefault="00E06806" w:rsidP="00B96D92">
            <w:pPr>
              <w:spacing w:line="276" w:lineRule="auto"/>
              <w:rPr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ul. Szopienicka 77</w:t>
            </w:r>
          </w:p>
          <w:p w14:paraId="2CEB914A" w14:textId="77777777" w:rsidR="00E06806" w:rsidRPr="003F0B92" w:rsidRDefault="00E06806" w:rsidP="00B96D92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1A0A4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CAED5" w14:textId="77777777" w:rsidR="00E06806" w:rsidRPr="003F0B92" w:rsidRDefault="00E06806" w:rsidP="00B96D92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 xml:space="preserve">  500,00</w:t>
            </w:r>
          </w:p>
        </w:tc>
      </w:tr>
      <w:tr w:rsidR="00E06806" w:rsidRPr="003F0B92" w14:paraId="492D568C" w14:textId="77777777" w:rsidTr="003F0B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9101F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46 - Pakiet 46 - Alteplase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C5120" w14:textId="77777777" w:rsidR="00E06806" w:rsidRPr="003F0B92" w:rsidRDefault="00E06806" w:rsidP="00B96D9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3F0B92">
              <w:rPr>
                <w:b/>
                <w:bCs/>
                <w:sz w:val="18"/>
                <w:szCs w:val="18"/>
              </w:rPr>
              <w:t>Salus International Sp. z o.o.</w:t>
            </w:r>
          </w:p>
          <w:p w14:paraId="437106A0" w14:textId="77777777" w:rsidR="00E06806" w:rsidRPr="003F0B92" w:rsidRDefault="00E06806" w:rsidP="00B96D92">
            <w:pPr>
              <w:spacing w:line="276" w:lineRule="auto"/>
              <w:rPr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ul. Pułaskiego 9</w:t>
            </w:r>
          </w:p>
          <w:p w14:paraId="62180556" w14:textId="77777777" w:rsidR="00E06806" w:rsidRPr="003F0B92" w:rsidRDefault="00E06806" w:rsidP="00B96D92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18C95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1 - Cena - 480.80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B0FE3" w14:textId="77777777" w:rsidR="00E06806" w:rsidRPr="003F0B92" w:rsidRDefault="00E06806" w:rsidP="00B96D92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 xml:space="preserve">  480,80</w:t>
            </w:r>
          </w:p>
        </w:tc>
      </w:tr>
      <w:tr w:rsidR="00E06806" w:rsidRPr="003F0B92" w14:paraId="08A90ACB" w14:textId="77777777" w:rsidTr="003F0B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E25F4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47 - Pakiet 47 – Sugammadex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2ED77" w14:textId="77777777" w:rsidR="00E06806" w:rsidRPr="003F0B92" w:rsidRDefault="00E06806" w:rsidP="00B96D9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3F0B92">
              <w:rPr>
                <w:b/>
                <w:bCs/>
                <w:sz w:val="18"/>
                <w:szCs w:val="18"/>
              </w:rPr>
              <w:t>Delfarma Sp. z o.o.</w:t>
            </w:r>
          </w:p>
          <w:p w14:paraId="3DBCB065" w14:textId="77777777" w:rsidR="00E06806" w:rsidRPr="003F0B92" w:rsidRDefault="00E06806" w:rsidP="00B96D92">
            <w:pPr>
              <w:spacing w:line="276" w:lineRule="auto"/>
              <w:rPr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ul. Św. Teresy od Dzieciątka Jezus 111</w:t>
            </w:r>
          </w:p>
          <w:p w14:paraId="0AC7D515" w14:textId="77777777" w:rsidR="00E06806" w:rsidRPr="003F0B92" w:rsidRDefault="00E06806" w:rsidP="00B96D92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91-222 Łódź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6378F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E33E1" w14:textId="77777777" w:rsidR="00E06806" w:rsidRPr="003F0B92" w:rsidRDefault="00E06806" w:rsidP="00B96D92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 xml:space="preserve">  500,00</w:t>
            </w:r>
          </w:p>
        </w:tc>
      </w:tr>
      <w:tr w:rsidR="00E06806" w:rsidRPr="003F0B92" w14:paraId="3766FD96" w14:textId="77777777" w:rsidTr="003F0B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FCF3B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47 - Pakiet 47 – Sugammadex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E0131" w14:textId="5604DC99" w:rsidR="00E06806" w:rsidRPr="003F0B92" w:rsidRDefault="00E06806" w:rsidP="00B96D9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3F0B92">
              <w:rPr>
                <w:b/>
                <w:bCs/>
                <w:sz w:val="18"/>
                <w:szCs w:val="18"/>
              </w:rPr>
              <w:t>Fresenius Kabi Polska Sp. z o.o.</w:t>
            </w:r>
          </w:p>
          <w:p w14:paraId="6FD0B12E" w14:textId="77777777" w:rsidR="00E06806" w:rsidRPr="003F0B92" w:rsidRDefault="00E06806" w:rsidP="00B96D92">
            <w:pPr>
              <w:spacing w:line="276" w:lineRule="auto"/>
              <w:rPr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Al. Jerozolimskie 134</w:t>
            </w:r>
          </w:p>
          <w:p w14:paraId="342A1FA2" w14:textId="77777777" w:rsidR="00E06806" w:rsidRPr="003F0B92" w:rsidRDefault="00E06806" w:rsidP="00B96D92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02-305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C4F4F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1 - Cena - 347.40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B7227" w14:textId="77777777" w:rsidR="00E06806" w:rsidRPr="003F0B92" w:rsidRDefault="00E06806" w:rsidP="00B96D92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 xml:space="preserve">  347,40</w:t>
            </w:r>
          </w:p>
        </w:tc>
      </w:tr>
      <w:tr w:rsidR="00E06806" w:rsidRPr="003F0B92" w14:paraId="43CFF5D8" w14:textId="77777777" w:rsidTr="003F0B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B3EE9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47 - Pakiet 47 – Sugammadex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4914D7" w14:textId="77777777" w:rsidR="00E06806" w:rsidRPr="003F0B92" w:rsidRDefault="00E06806" w:rsidP="00B96D9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3F0B92">
              <w:rPr>
                <w:b/>
                <w:bCs/>
                <w:sz w:val="18"/>
                <w:szCs w:val="18"/>
              </w:rPr>
              <w:t>Salus International Sp. z o.o.</w:t>
            </w:r>
          </w:p>
          <w:p w14:paraId="6BB12550" w14:textId="77777777" w:rsidR="00E06806" w:rsidRPr="003F0B92" w:rsidRDefault="00E06806" w:rsidP="00B96D92">
            <w:pPr>
              <w:spacing w:line="276" w:lineRule="auto"/>
              <w:rPr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ul. Pułaskiego 9</w:t>
            </w:r>
          </w:p>
          <w:p w14:paraId="05F16A86" w14:textId="77777777" w:rsidR="00E06806" w:rsidRPr="003F0B92" w:rsidRDefault="00E06806" w:rsidP="00B96D92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04A75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1 - Cena - 240.35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531AF" w14:textId="77777777" w:rsidR="00E06806" w:rsidRPr="003F0B92" w:rsidRDefault="00E06806" w:rsidP="00B96D92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 xml:space="preserve">  240,35</w:t>
            </w:r>
          </w:p>
        </w:tc>
      </w:tr>
      <w:tr w:rsidR="00E06806" w:rsidRPr="003F0B92" w14:paraId="1AC17C1C" w14:textId="77777777" w:rsidTr="003F0B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72F32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47 - Pakiet 47 – Sugammadex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7A4ED5" w14:textId="77777777" w:rsidR="00E06806" w:rsidRPr="003F0B92" w:rsidRDefault="00E06806" w:rsidP="00B96D9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3F0B92">
              <w:rPr>
                <w:b/>
                <w:bCs/>
                <w:sz w:val="18"/>
                <w:szCs w:val="18"/>
              </w:rPr>
              <w:t>Asclepios S.A.</w:t>
            </w:r>
          </w:p>
          <w:p w14:paraId="2F2F07AA" w14:textId="77777777" w:rsidR="00E06806" w:rsidRPr="003F0B92" w:rsidRDefault="00E06806" w:rsidP="00B96D92">
            <w:pPr>
              <w:spacing w:line="276" w:lineRule="auto"/>
              <w:rPr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ul. Hubska 44</w:t>
            </w:r>
          </w:p>
          <w:p w14:paraId="3A45C6C5" w14:textId="77777777" w:rsidR="00E06806" w:rsidRPr="003F0B92" w:rsidRDefault="00E06806" w:rsidP="00B96D92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50-502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74E62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1 - Cena - 233.20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6BEC6" w14:textId="77777777" w:rsidR="00E06806" w:rsidRPr="003F0B92" w:rsidRDefault="00E06806" w:rsidP="00B96D92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 xml:space="preserve">  233,20</w:t>
            </w:r>
          </w:p>
        </w:tc>
      </w:tr>
      <w:tr w:rsidR="00E06806" w:rsidRPr="003F0B92" w14:paraId="6DA642A3" w14:textId="77777777" w:rsidTr="003F0B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31145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48 - Pakiet 48 – Levetiracetam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A4866" w14:textId="77777777" w:rsidR="00E06806" w:rsidRPr="003F0B92" w:rsidRDefault="00E06806" w:rsidP="00B96D9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3F0B92">
              <w:rPr>
                <w:b/>
                <w:bCs/>
                <w:sz w:val="18"/>
                <w:szCs w:val="18"/>
              </w:rPr>
              <w:t>Farmacol Logistyka Sp. z o.o.</w:t>
            </w:r>
          </w:p>
          <w:p w14:paraId="4F386412" w14:textId="77777777" w:rsidR="00E06806" w:rsidRPr="003F0B92" w:rsidRDefault="00E06806" w:rsidP="00B96D92">
            <w:pPr>
              <w:spacing w:line="276" w:lineRule="auto"/>
              <w:rPr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ul. Szopienicka 77</w:t>
            </w:r>
          </w:p>
          <w:p w14:paraId="4163D969" w14:textId="77777777" w:rsidR="00E06806" w:rsidRPr="003F0B92" w:rsidRDefault="00E06806" w:rsidP="00B96D92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lastRenderedPageBreak/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866F0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lastRenderedPageBreak/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1DE34" w14:textId="77777777" w:rsidR="00E06806" w:rsidRPr="003F0B92" w:rsidRDefault="00E06806" w:rsidP="00B96D92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 xml:space="preserve">  500,00</w:t>
            </w:r>
          </w:p>
        </w:tc>
      </w:tr>
      <w:tr w:rsidR="00E06806" w:rsidRPr="003F0B92" w14:paraId="605395DD" w14:textId="77777777" w:rsidTr="003F0B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74793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48 - Pakiet 48 – Levetiracetam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19CA9" w14:textId="77777777" w:rsidR="00E06806" w:rsidRPr="003F0B92" w:rsidRDefault="00E06806" w:rsidP="00B96D9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3F0B92">
              <w:rPr>
                <w:b/>
                <w:bCs/>
                <w:sz w:val="18"/>
                <w:szCs w:val="18"/>
              </w:rPr>
              <w:t>Salus International Sp. z o.o.</w:t>
            </w:r>
          </w:p>
          <w:p w14:paraId="5CC3B318" w14:textId="77777777" w:rsidR="00E06806" w:rsidRPr="003F0B92" w:rsidRDefault="00E06806" w:rsidP="00B96D92">
            <w:pPr>
              <w:spacing w:line="276" w:lineRule="auto"/>
              <w:rPr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ul. Pułaskiego 9</w:t>
            </w:r>
          </w:p>
          <w:p w14:paraId="5ABA864B" w14:textId="77777777" w:rsidR="00E06806" w:rsidRPr="003F0B92" w:rsidRDefault="00E06806" w:rsidP="00B96D92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BEDEA3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1 - Cena - 490.70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FE290" w14:textId="77777777" w:rsidR="00E06806" w:rsidRPr="003F0B92" w:rsidRDefault="00E06806" w:rsidP="00B96D92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 xml:space="preserve">  490,70</w:t>
            </w:r>
          </w:p>
        </w:tc>
      </w:tr>
      <w:tr w:rsidR="00E06806" w:rsidRPr="003F0B92" w14:paraId="71486DDD" w14:textId="77777777" w:rsidTr="003F0B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91A54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48 - Pakiet 48 – Levetiracetam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3B03A" w14:textId="0C0DFA76" w:rsidR="00E06806" w:rsidRPr="003F0B92" w:rsidRDefault="00E06806" w:rsidP="00B96D9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3F0B92">
              <w:rPr>
                <w:b/>
                <w:bCs/>
                <w:sz w:val="18"/>
                <w:szCs w:val="18"/>
              </w:rPr>
              <w:t>Tramco Sp</w:t>
            </w:r>
            <w:r w:rsidR="003F0B92">
              <w:rPr>
                <w:b/>
                <w:bCs/>
                <w:sz w:val="18"/>
                <w:szCs w:val="18"/>
              </w:rPr>
              <w:t>.</w:t>
            </w:r>
            <w:r w:rsidRPr="003F0B92">
              <w:rPr>
                <w:b/>
                <w:bCs/>
                <w:sz w:val="18"/>
                <w:szCs w:val="18"/>
              </w:rPr>
              <w:t xml:space="preserve"> z o.o.</w:t>
            </w:r>
          </w:p>
          <w:p w14:paraId="3E6C8540" w14:textId="77777777" w:rsidR="00E06806" w:rsidRPr="003F0B92" w:rsidRDefault="00E06806" w:rsidP="00B96D92">
            <w:pPr>
              <w:spacing w:line="276" w:lineRule="auto"/>
              <w:rPr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Wolskie, ul. Wolska 14</w:t>
            </w:r>
          </w:p>
          <w:p w14:paraId="6440C7EE" w14:textId="77777777" w:rsidR="00E06806" w:rsidRPr="003F0B92" w:rsidRDefault="00E06806" w:rsidP="00B96D92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05-860 Płochocin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42F3F1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1 - Cena - 386.60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52F68" w14:textId="77777777" w:rsidR="00E06806" w:rsidRPr="003F0B92" w:rsidRDefault="00E06806" w:rsidP="00B96D92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 xml:space="preserve">  386,60</w:t>
            </w:r>
          </w:p>
        </w:tc>
      </w:tr>
      <w:tr w:rsidR="00E06806" w:rsidRPr="003F0B92" w14:paraId="50A64AE7" w14:textId="77777777" w:rsidTr="003F0B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BA343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49 - Pakiet 49 - Leki IV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2EB14" w14:textId="77777777" w:rsidR="00E06806" w:rsidRPr="003F0B92" w:rsidRDefault="00E06806" w:rsidP="00B96D9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3F0B92">
              <w:rPr>
                <w:b/>
                <w:bCs/>
                <w:sz w:val="18"/>
                <w:szCs w:val="18"/>
              </w:rPr>
              <w:t>Farmacol Logistyka Sp. z o.o.</w:t>
            </w:r>
          </w:p>
          <w:p w14:paraId="3E21186A" w14:textId="77777777" w:rsidR="00E06806" w:rsidRPr="003F0B92" w:rsidRDefault="00E06806" w:rsidP="00B96D92">
            <w:pPr>
              <w:spacing w:line="276" w:lineRule="auto"/>
              <w:rPr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ul. Szopienicka 77</w:t>
            </w:r>
          </w:p>
          <w:p w14:paraId="16B26331" w14:textId="77777777" w:rsidR="00E06806" w:rsidRPr="003F0B92" w:rsidRDefault="00E06806" w:rsidP="00B96D92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4099E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1E2CA" w14:textId="77777777" w:rsidR="00E06806" w:rsidRPr="003F0B92" w:rsidRDefault="00E06806" w:rsidP="00B96D92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 xml:space="preserve">  500,00</w:t>
            </w:r>
          </w:p>
        </w:tc>
      </w:tr>
      <w:tr w:rsidR="00E06806" w:rsidRPr="003F0B92" w14:paraId="332EDFEF" w14:textId="77777777" w:rsidTr="003F0B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472DC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49 - Pakiet 49 - Leki IV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72DD3" w14:textId="77777777" w:rsidR="00E06806" w:rsidRPr="003F0B92" w:rsidRDefault="00E06806" w:rsidP="00B96D9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3F0B92">
              <w:rPr>
                <w:b/>
                <w:bCs/>
                <w:sz w:val="18"/>
                <w:szCs w:val="18"/>
              </w:rPr>
              <w:t>Salus International Sp. z o.o.</w:t>
            </w:r>
          </w:p>
          <w:p w14:paraId="2675D191" w14:textId="77777777" w:rsidR="00E06806" w:rsidRPr="003F0B92" w:rsidRDefault="00E06806" w:rsidP="00B96D92">
            <w:pPr>
              <w:spacing w:line="276" w:lineRule="auto"/>
              <w:rPr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ul. Pułaskiego 9</w:t>
            </w:r>
          </w:p>
          <w:p w14:paraId="10F58052" w14:textId="77777777" w:rsidR="00E06806" w:rsidRPr="003F0B92" w:rsidRDefault="00E06806" w:rsidP="00B96D92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878B2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1 - Cena - 486.65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B1344" w14:textId="77777777" w:rsidR="00E06806" w:rsidRPr="003F0B92" w:rsidRDefault="00E06806" w:rsidP="00B96D92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 xml:space="preserve">  486,65</w:t>
            </w:r>
          </w:p>
        </w:tc>
      </w:tr>
      <w:tr w:rsidR="00E06806" w:rsidRPr="003F0B92" w14:paraId="2A7025E1" w14:textId="77777777" w:rsidTr="003F0B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1B190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50 - Pakiet 50 - Carboplatinum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59DB4" w14:textId="77777777" w:rsidR="00E06806" w:rsidRPr="003F0B92" w:rsidRDefault="00E06806" w:rsidP="00B96D9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3F0B92">
              <w:rPr>
                <w:b/>
                <w:bCs/>
                <w:sz w:val="18"/>
                <w:szCs w:val="18"/>
              </w:rPr>
              <w:t>Lek S.A.</w:t>
            </w:r>
          </w:p>
          <w:p w14:paraId="154FEBAB" w14:textId="77777777" w:rsidR="00E06806" w:rsidRPr="003F0B92" w:rsidRDefault="00E06806" w:rsidP="00B96D92">
            <w:pPr>
              <w:spacing w:line="276" w:lineRule="auto"/>
              <w:rPr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ul. Podlipie 16</w:t>
            </w:r>
          </w:p>
          <w:p w14:paraId="3610BA77" w14:textId="77777777" w:rsidR="00E06806" w:rsidRPr="003F0B92" w:rsidRDefault="00E06806" w:rsidP="00B96D92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95-010 Stryków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E3BAD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42A86" w14:textId="77777777" w:rsidR="00E06806" w:rsidRPr="003F0B92" w:rsidRDefault="00E06806" w:rsidP="00B96D92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 xml:space="preserve">  500,00</w:t>
            </w:r>
          </w:p>
        </w:tc>
      </w:tr>
      <w:tr w:rsidR="00E06806" w:rsidRPr="003F0B92" w14:paraId="60EB483C" w14:textId="77777777" w:rsidTr="003F0B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A025B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50 - Pakiet 50 - Carboplatinum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919D4" w14:textId="452CB1CC" w:rsidR="00E06806" w:rsidRPr="003F0B92" w:rsidRDefault="00E06806" w:rsidP="00B96D9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3F0B92">
              <w:rPr>
                <w:b/>
                <w:bCs/>
                <w:sz w:val="18"/>
                <w:szCs w:val="18"/>
              </w:rPr>
              <w:t>Tramco Sp</w:t>
            </w:r>
            <w:r w:rsidR="003F0B92">
              <w:rPr>
                <w:b/>
                <w:bCs/>
                <w:sz w:val="18"/>
                <w:szCs w:val="18"/>
              </w:rPr>
              <w:t>.</w:t>
            </w:r>
            <w:r w:rsidRPr="003F0B92">
              <w:rPr>
                <w:b/>
                <w:bCs/>
                <w:sz w:val="18"/>
                <w:szCs w:val="18"/>
              </w:rPr>
              <w:t xml:space="preserve"> z o.o.</w:t>
            </w:r>
          </w:p>
          <w:p w14:paraId="35909968" w14:textId="77777777" w:rsidR="00E06806" w:rsidRPr="003F0B92" w:rsidRDefault="00E06806" w:rsidP="00B96D92">
            <w:pPr>
              <w:spacing w:line="276" w:lineRule="auto"/>
              <w:rPr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Wolskie, ul. Wolska 14</w:t>
            </w:r>
          </w:p>
          <w:p w14:paraId="0759F7E3" w14:textId="77777777" w:rsidR="00E06806" w:rsidRPr="003F0B92" w:rsidRDefault="00E06806" w:rsidP="00B96D92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05-860 Płochocin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76F6C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A3F4D" w14:textId="77777777" w:rsidR="00E06806" w:rsidRPr="003F0B92" w:rsidRDefault="00E06806" w:rsidP="00B96D92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 xml:space="preserve">  0,00</w:t>
            </w:r>
          </w:p>
        </w:tc>
      </w:tr>
      <w:tr w:rsidR="00E06806" w:rsidRPr="003F0B92" w14:paraId="32410202" w14:textId="77777777" w:rsidTr="003F0B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F08C7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51 - Pakiet 51 – Aqua pro injectione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0921C" w14:textId="77777777" w:rsidR="00E06806" w:rsidRPr="003F0B92" w:rsidRDefault="00E06806" w:rsidP="00B96D9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3F0B92">
              <w:rPr>
                <w:b/>
                <w:bCs/>
                <w:sz w:val="18"/>
                <w:szCs w:val="18"/>
              </w:rPr>
              <w:t>Baxter Polska Sp. z o.o.</w:t>
            </w:r>
          </w:p>
          <w:p w14:paraId="66321183" w14:textId="77777777" w:rsidR="00E06806" w:rsidRPr="003F0B92" w:rsidRDefault="00E06806" w:rsidP="00B96D92">
            <w:pPr>
              <w:spacing w:line="276" w:lineRule="auto"/>
              <w:rPr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ul. Kruczkowskiego 8</w:t>
            </w:r>
          </w:p>
          <w:p w14:paraId="29D6CA86" w14:textId="77777777" w:rsidR="00E06806" w:rsidRPr="003F0B92" w:rsidRDefault="00E06806" w:rsidP="00B96D92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00-380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43ACA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0357D" w14:textId="77777777" w:rsidR="00E06806" w:rsidRPr="003F0B92" w:rsidRDefault="00E06806" w:rsidP="00B96D92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 xml:space="preserve">  500,00</w:t>
            </w:r>
          </w:p>
        </w:tc>
      </w:tr>
      <w:tr w:rsidR="00E06806" w:rsidRPr="003F0B92" w14:paraId="06BAEA28" w14:textId="77777777" w:rsidTr="003F0B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6DB79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51 - Pakiet 51 – Aqua pro injectione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E7524" w14:textId="5EADBC3E" w:rsidR="00E06806" w:rsidRPr="003F0B92" w:rsidRDefault="00E06806" w:rsidP="00B96D9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3F0B92">
              <w:rPr>
                <w:b/>
                <w:bCs/>
                <w:sz w:val="18"/>
                <w:szCs w:val="18"/>
              </w:rPr>
              <w:t>Fresenius Kabi Polska Sp. z o.o.</w:t>
            </w:r>
          </w:p>
          <w:p w14:paraId="03F0CB2A" w14:textId="77777777" w:rsidR="00E06806" w:rsidRPr="003F0B92" w:rsidRDefault="00E06806" w:rsidP="00B96D92">
            <w:pPr>
              <w:spacing w:line="276" w:lineRule="auto"/>
              <w:rPr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Al. Jerozolimskie 134</w:t>
            </w:r>
          </w:p>
          <w:p w14:paraId="47AEAFA6" w14:textId="77777777" w:rsidR="00E06806" w:rsidRPr="003F0B92" w:rsidRDefault="00E06806" w:rsidP="00B96D92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02-305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53F49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1 - Cena - 474.70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98E09" w14:textId="77777777" w:rsidR="00E06806" w:rsidRPr="003F0B92" w:rsidRDefault="00E06806" w:rsidP="00B96D92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 xml:space="preserve">  474,70</w:t>
            </w:r>
          </w:p>
        </w:tc>
      </w:tr>
      <w:tr w:rsidR="00E06806" w:rsidRPr="003F0B92" w14:paraId="63534ACB" w14:textId="77777777" w:rsidTr="003F0B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5AFD0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52 - Pakiet 52 - Capecitabine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689A5" w14:textId="72116B69" w:rsidR="00E06806" w:rsidRPr="003F0B92" w:rsidRDefault="003F0B92" w:rsidP="00B96D9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3F0B92">
              <w:rPr>
                <w:b/>
                <w:bCs/>
                <w:sz w:val="18"/>
                <w:szCs w:val="18"/>
              </w:rPr>
              <w:t xml:space="preserve">Optifarma </w:t>
            </w:r>
            <w:r>
              <w:rPr>
                <w:b/>
                <w:bCs/>
                <w:sz w:val="18"/>
                <w:szCs w:val="18"/>
              </w:rPr>
              <w:t>Sp. z o.o. Sp. k.</w:t>
            </w:r>
          </w:p>
          <w:p w14:paraId="257B3292" w14:textId="77777777" w:rsidR="00E06806" w:rsidRPr="003F0B92" w:rsidRDefault="00E06806" w:rsidP="00B96D92">
            <w:pPr>
              <w:spacing w:line="276" w:lineRule="auto"/>
              <w:rPr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ul. Sokołowska 14/-</w:t>
            </w:r>
          </w:p>
          <w:p w14:paraId="024FC44A" w14:textId="77777777" w:rsidR="00E06806" w:rsidRPr="003F0B92" w:rsidRDefault="00E06806" w:rsidP="00B96D92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05-806 Sokołów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29F5AB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1 - Cena - 471.65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27018" w14:textId="77777777" w:rsidR="00E06806" w:rsidRPr="003F0B92" w:rsidRDefault="00E06806" w:rsidP="00B96D92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 xml:space="preserve">  471,65</w:t>
            </w:r>
          </w:p>
        </w:tc>
      </w:tr>
      <w:tr w:rsidR="00E06806" w:rsidRPr="003F0B92" w14:paraId="49CDDFD8" w14:textId="77777777" w:rsidTr="003F0B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9342D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52 - Pakiet 52 - Capecitabine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36171" w14:textId="768674E0" w:rsidR="00E06806" w:rsidRPr="003F0B92" w:rsidRDefault="00E06806" w:rsidP="00B96D9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3F0B92">
              <w:rPr>
                <w:b/>
                <w:bCs/>
                <w:sz w:val="18"/>
                <w:szCs w:val="18"/>
              </w:rPr>
              <w:t>Tramco Sp</w:t>
            </w:r>
            <w:r w:rsidR="003F0B92">
              <w:rPr>
                <w:b/>
                <w:bCs/>
                <w:sz w:val="18"/>
                <w:szCs w:val="18"/>
              </w:rPr>
              <w:t>.</w:t>
            </w:r>
            <w:r w:rsidRPr="003F0B92">
              <w:rPr>
                <w:b/>
                <w:bCs/>
                <w:sz w:val="18"/>
                <w:szCs w:val="18"/>
              </w:rPr>
              <w:t xml:space="preserve"> z o.o.</w:t>
            </w:r>
          </w:p>
          <w:p w14:paraId="54BDDD47" w14:textId="77777777" w:rsidR="00E06806" w:rsidRPr="003F0B92" w:rsidRDefault="00E06806" w:rsidP="00B96D92">
            <w:pPr>
              <w:spacing w:line="276" w:lineRule="auto"/>
              <w:rPr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Wolskie, ul. Wolska 14</w:t>
            </w:r>
          </w:p>
          <w:p w14:paraId="12DED399" w14:textId="77777777" w:rsidR="00E06806" w:rsidRPr="003F0B92" w:rsidRDefault="00E06806" w:rsidP="00B96D92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05-860 Płochocin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85027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7AB28" w14:textId="77777777" w:rsidR="00E06806" w:rsidRPr="003F0B92" w:rsidRDefault="00E06806" w:rsidP="00B96D92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 xml:space="preserve">  500,00</w:t>
            </w:r>
          </w:p>
        </w:tc>
      </w:tr>
      <w:tr w:rsidR="00E06806" w:rsidRPr="003F0B92" w14:paraId="02B14D87" w14:textId="77777777" w:rsidTr="003F0B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131CA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53 - Pakiet 53 - Glicyna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01ECD" w14:textId="77777777" w:rsidR="00E06806" w:rsidRPr="003F0B92" w:rsidRDefault="00E06806" w:rsidP="00B96D9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3F0B92">
              <w:rPr>
                <w:b/>
                <w:bCs/>
                <w:sz w:val="18"/>
                <w:szCs w:val="18"/>
              </w:rPr>
              <w:t>Baxter Polska Sp. z o.o.</w:t>
            </w:r>
          </w:p>
          <w:p w14:paraId="7F9A613B" w14:textId="77777777" w:rsidR="00E06806" w:rsidRPr="003F0B92" w:rsidRDefault="00E06806" w:rsidP="00B96D92">
            <w:pPr>
              <w:spacing w:line="276" w:lineRule="auto"/>
              <w:rPr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ul. Kruczkowskiego 8</w:t>
            </w:r>
          </w:p>
          <w:p w14:paraId="60910E91" w14:textId="77777777" w:rsidR="00E06806" w:rsidRPr="003F0B92" w:rsidRDefault="00E06806" w:rsidP="00B96D92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00-380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E8B8E7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A42CB" w14:textId="77777777" w:rsidR="00E06806" w:rsidRPr="003F0B92" w:rsidRDefault="00E06806" w:rsidP="00B96D92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 xml:space="preserve">  500,00</w:t>
            </w:r>
          </w:p>
        </w:tc>
      </w:tr>
      <w:tr w:rsidR="00E06806" w:rsidRPr="003F0B92" w14:paraId="0D7458D9" w14:textId="77777777" w:rsidTr="003F0B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7D72F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54 - Pakiet 54 -  Niraparyb + Abirateron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7072F" w14:textId="42A66DA6" w:rsidR="00E06806" w:rsidRPr="003F0B92" w:rsidRDefault="00E06806" w:rsidP="00B96D9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3F0B92">
              <w:rPr>
                <w:b/>
                <w:bCs/>
                <w:sz w:val="18"/>
                <w:szCs w:val="18"/>
              </w:rPr>
              <w:t xml:space="preserve">Janssen - Cilag Polska </w:t>
            </w:r>
            <w:r w:rsidR="003F0B92">
              <w:rPr>
                <w:b/>
                <w:bCs/>
                <w:sz w:val="18"/>
                <w:szCs w:val="18"/>
              </w:rPr>
              <w:t>S</w:t>
            </w:r>
            <w:r w:rsidRPr="003F0B92">
              <w:rPr>
                <w:b/>
                <w:bCs/>
                <w:sz w:val="18"/>
                <w:szCs w:val="18"/>
              </w:rPr>
              <w:t>p. z o.o.</w:t>
            </w:r>
          </w:p>
          <w:p w14:paraId="21AB7024" w14:textId="77777777" w:rsidR="00E06806" w:rsidRPr="003F0B92" w:rsidRDefault="00E06806" w:rsidP="00B96D92">
            <w:pPr>
              <w:spacing w:line="276" w:lineRule="auto"/>
              <w:rPr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ul. Iłżecka 24</w:t>
            </w:r>
          </w:p>
          <w:p w14:paraId="48F9D54B" w14:textId="77777777" w:rsidR="00E06806" w:rsidRPr="003F0B92" w:rsidRDefault="00E06806" w:rsidP="00B96D92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02-135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786B46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82BC8" w14:textId="77777777" w:rsidR="00E06806" w:rsidRPr="003F0B92" w:rsidRDefault="00E06806" w:rsidP="00B96D92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 xml:space="preserve">  500,00</w:t>
            </w:r>
          </w:p>
        </w:tc>
      </w:tr>
      <w:tr w:rsidR="00E06806" w:rsidRPr="003F0B92" w14:paraId="02DE7220" w14:textId="77777777" w:rsidTr="003F0B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1315B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55 - Pakiet 55 - Avelumabum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F568F" w14:textId="77777777" w:rsidR="00E06806" w:rsidRPr="003F0B92" w:rsidRDefault="00E06806" w:rsidP="00B96D9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3F0B92">
              <w:rPr>
                <w:b/>
                <w:bCs/>
                <w:sz w:val="18"/>
                <w:szCs w:val="18"/>
              </w:rPr>
              <w:t>Urtica Sp. z o.o.</w:t>
            </w:r>
          </w:p>
          <w:p w14:paraId="54B8985F" w14:textId="53440835" w:rsidR="00E06806" w:rsidRPr="003F0B92" w:rsidRDefault="003F0B92" w:rsidP="00B96D92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E06806" w:rsidRPr="003F0B92">
              <w:rPr>
                <w:sz w:val="18"/>
                <w:szCs w:val="18"/>
              </w:rPr>
              <w:t>Krzemieniecka 120</w:t>
            </w:r>
          </w:p>
          <w:p w14:paraId="48BA47FB" w14:textId="77777777" w:rsidR="00E06806" w:rsidRPr="003F0B92" w:rsidRDefault="00E06806" w:rsidP="00B96D92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54-640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84F5C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95AD6" w14:textId="77777777" w:rsidR="00E06806" w:rsidRPr="003F0B92" w:rsidRDefault="00E06806" w:rsidP="00B96D92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 xml:space="preserve">  500,00</w:t>
            </w:r>
          </w:p>
        </w:tc>
      </w:tr>
      <w:tr w:rsidR="00E06806" w:rsidRPr="003F0B92" w14:paraId="53B57461" w14:textId="77777777" w:rsidTr="003F0B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CF9D0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56 - Pakiet 56 - Cyclofosfamide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85F48" w14:textId="77777777" w:rsidR="00E06806" w:rsidRPr="003F0B92" w:rsidRDefault="00E06806" w:rsidP="00B96D9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3F0B92">
              <w:rPr>
                <w:b/>
                <w:bCs/>
                <w:sz w:val="18"/>
                <w:szCs w:val="18"/>
              </w:rPr>
              <w:t>Lek S.A.</w:t>
            </w:r>
          </w:p>
          <w:p w14:paraId="348C18E9" w14:textId="77777777" w:rsidR="00E06806" w:rsidRPr="003F0B92" w:rsidRDefault="00E06806" w:rsidP="00B96D92">
            <w:pPr>
              <w:spacing w:line="276" w:lineRule="auto"/>
              <w:rPr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ul. Podlipie 16</w:t>
            </w:r>
          </w:p>
          <w:p w14:paraId="7DA46E9E" w14:textId="77777777" w:rsidR="00E06806" w:rsidRPr="003F0B92" w:rsidRDefault="00E06806" w:rsidP="00B96D92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95-010 Stryków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4AAA5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3508A" w14:textId="77777777" w:rsidR="00E06806" w:rsidRPr="003F0B92" w:rsidRDefault="00E06806" w:rsidP="00B96D92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 xml:space="preserve">  500,00</w:t>
            </w:r>
          </w:p>
        </w:tc>
      </w:tr>
      <w:tr w:rsidR="00E06806" w:rsidRPr="003F0B92" w14:paraId="66675018" w14:textId="77777777" w:rsidTr="003F0B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E9A8E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57 - Pakiet 57 - Tezepelumab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C3A50" w14:textId="77777777" w:rsidR="00E06806" w:rsidRPr="003F0B92" w:rsidRDefault="00E06806" w:rsidP="00B96D9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3F0B92">
              <w:rPr>
                <w:b/>
                <w:bCs/>
                <w:sz w:val="18"/>
                <w:szCs w:val="18"/>
              </w:rPr>
              <w:t>AstraZeneca Kereskedelmi és Szolgáltató Korlátolt Felelősségű Társaság</w:t>
            </w:r>
          </w:p>
          <w:p w14:paraId="2715EB4D" w14:textId="77777777" w:rsidR="00E06806" w:rsidRPr="003F0B92" w:rsidRDefault="00E06806" w:rsidP="00B96D92">
            <w:pPr>
              <w:spacing w:line="276" w:lineRule="auto"/>
              <w:rPr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Alíz utca 4. B. ép.</w:t>
            </w:r>
          </w:p>
          <w:p w14:paraId="0EF0B374" w14:textId="77777777" w:rsidR="00E06806" w:rsidRPr="003F0B92" w:rsidRDefault="00E06806" w:rsidP="00B96D92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1117 Budapeszt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131BF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E4699" w14:textId="77777777" w:rsidR="00E06806" w:rsidRPr="003F0B92" w:rsidRDefault="00E06806" w:rsidP="00B96D92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 xml:space="preserve">  500,00</w:t>
            </w:r>
          </w:p>
        </w:tc>
      </w:tr>
      <w:tr w:rsidR="00E06806" w:rsidRPr="003F0B92" w14:paraId="78C7FBE9" w14:textId="77777777" w:rsidTr="003F0B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893F1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58 - Pakiet 58 - Temozolomidum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D05B9E" w14:textId="452D2E5F" w:rsidR="00E06806" w:rsidRPr="003F0B92" w:rsidRDefault="003F0B92" w:rsidP="00B96D9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3F0B92">
              <w:rPr>
                <w:b/>
                <w:bCs/>
                <w:sz w:val="18"/>
                <w:szCs w:val="18"/>
              </w:rPr>
              <w:t xml:space="preserve">Optifarma </w:t>
            </w:r>
            <w:r>
              <w:rPr>
                <w:b/>
                <w:bCs/>
                <w:sz w:val="18"/>
                <w:szCs w:val="18"/>
              </w:rPr>
              <w:t>Sp. z o.o. Sp. k.</w:t>
            </w:r>
          </w:p>
          <w:p w14:paraId="145798CA" w14:textId="77777777" w:rsidR="00E06806" w:rsidRPr="003F0B92" w:rsidRDefault="00E06806" w:rsidP="00B96D92">
            <w:pPr>
              <w:spacing w:line="276" w:lineRule="auto"/>
              <w:rPr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ul. Sokołowska 14/-</w:t>
            </w:r>
          </w:p>
          <w:p w14:paraId="7F8D2F6E" w14:textId="77777777" w:rsidR="00E06806" w:rsidRPr="003F0B92" w:rsidRDefault="00E06806" w:rsidP="00B96D92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05-806 Sokołów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19C0D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C79C3" w14:textId="77777777" w:rsidR="00E06806" w:rsidRPr="003F0B92" w:rsidRDefault="00E06806" w:rsidP="00B96D92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 xml:space="preserve">  500,00</w:t>
            </w:r>
          </w:p>
        </w:tc>
      </w:tr>
      <w:tr w:rsidR="00E06806" w:rsidRPr="003F0B92" w14:paraId="5FC7208C" w14:textId="77777777" w:rsidTr="003F0B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82430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58 - Pakiet 58 - Temozolomidum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119BB" w14:textId="77777777" w:rsidR="00E06806" w:rsidRPr="003F0B92" w:rsidRDefault="00E06806" w:rsidP="00B96D9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3F0B92">
              <w:rPr>
                <w:b/>
                <w:bCs/>
                <w:sz w:val="18"/>
                <w:szCs w:val="18"/>
              </w:rPr>
              <w:t>Salus International Sp. z o.o.</w:t>
            </w:r>
          </w:p>
          <w:p w14:paraId="6EB50208" w14:textId="77777777" w:rsidR="00E06806" w:rsidRPr="003F0B92" w:rsidRDefault="00E06806" w:rsidP="00B96D92">
            <w:pPr>
              <w:spacing w:line="276" w:lineRule="auto"/>
              <w:rPr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ul. Pułaskiego 9</w:t>
            </w:r>
          </w:p>
          <w:p w14:paraId="311BEAB6" w14:textId="77777777" w:rsidR="00E06806" w:rsidRPr="003F0B92" w:rsidRDefault="00E06806" w:rsidP="00B96D92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8210F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1 - Cena - 245.70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9073B" w14:textId="77777777" w:rsidR="00E06806" w:rsidRPr="003F0B92" w:rsidRDefault="00E06806" w:rsidP="00B96D92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 xml:space="preserve">  245,70</w:t>
            </w:r>
          </w:p>
        </w:tc>
      </w:tr>
      <w:tr w:rsidR="00E06806" w:rsidRPr="003F0B92" w14:paraId="13DAA2F9" w14:textId="77777777" w:rsidTr="003F0B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88AF3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59 - Pakiet 59 - Abirateroni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7824B" w14:textId="4A957238" w:rsidR="00E06806" w:rsidRPr="003F0B92" w:rsidRDefault="003F0B92" w:rsidP="00B96D9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3F0B92">
              <w:rPr>
                <w:b/>
                <w:bCs/>
                <w:sz w:val="18"/>
                <w:szCs w:val="18"/>
              </w:rPr>
              <w:t xml:space="preserve">Optifarma </w:t>
            </w:r>
            <w:r>
              <w:rPr>
                <w:b/>
                <w:bCs/>
                <w:sz w:val="18"/>
                <w:szCs w:val="18"/>
              </w:rPr>
              <w:t>Sp. z o.o. Sp. k.</w:t>
            </w:r>
          </w:p>
          <w:p w14:paraId="0D8E2E06" w14:textId="77777777" w:rsidR="00E06806" w:rsidRPr="003F0B92" w:rsidRDefault="00E06806" w:rsidP="00B96D92">
            <w:pPr>
              <w:spacing w:line="276" w:lineRule="auto"/>
              <w:rPr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ul. Sokołowska 14/-</w:t>
            </w:r>
          </w:p>
          <w:p w14:paraId="22884731" w14:textId="77777777" w:rsidR="00E06806" w:rsidRPr="003F0B92" w:rsidRDefault="00E06806" w:rsidP="00B96D92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05-806 Sokołów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FE051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D6223" w14:textId="77777777" w:rsidR="00E06806" w:rsidRPr="003F0B92" w:rsidRDefault="00E06806" w:rsidP="00B96D92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 xml:space="preserve">  500,00</w:t>
            </w:r>
          </w:p>
        </w:tc>
      </w:tr>
      <w:tr w:rsidR="00E06806" w:rsidRPr="003F0B92" w14:paraId="003E2521" w14:textId="77777777" w:rsidTr="003F0B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ADE28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lastRenderedPageBreak/>
              <w:t>59 - Pakiet 59 - Abirateroni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98B1C" w14:textId="782CE850" w:rsidR="00E06806" w:rsidRPr="003F0B92" w:rsidRDefault="003F0B92" w:rsidP="00B96D9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3F0B92">
              <w:rPr>
                <w:b/>
                <w:bCs/>
                <w:sz w:val="18"/>
                <w:szCs w:val="18"/>
              </w:rPr>
              <w:t xml:space="preserve">Centrala Farmaceutyczna </w:t>
            </w:r>
            <w:r w:rsidR="00E06806" w:rsidRPr="003F0B92">
              <w:rPr>
                <w:b/>
                <w:bCs/>
                <w:sz w:val="18"/>
                <w:szCs w:val="18"/>
              </w:rPr>
              <w:t>CEFARM S</w:t>
            </w:r>
            <w:r>
              <w:rPr>
                <w:b/>
                <w:bCs/>
                <w:sz w:val="18"/>
                <w:szCs w:val="18"/>
              </w:rPr>
              <w:t>.</w:t>
            </w:r>
            <w:r w:rsidR="00E06806" w:rsidRPr="003F0B92">
              <w:rPr>
                <w:b/>
                <w:bCs/>
                <w:sz w:val="18"/>
                <w:szCs w:val="18"/>
              </w:rPr>
              <w:t>A</w:t>
            </w:r>
            <w:r>
              <w:rPr>
                <w:b/>
                <w:bCs/>
                <w:sz w:val="18"/>
                <w:szCs w:val="18"/>
              </w:rPr>
              <w:t>.</w:t>
            </w:r>
          </w:p>
          <w:p w14:paraId="39FA7E33" w14:textId="77777777" w:rsidR="00E06806" w:rsidRPr="003F0B92" w:rsidRDefault="00E06806" w:rsidP="00B96D92">
            <w:pPr>
              <w:spacing w:line="276" w:lineRule="auto"/>
              <w:rPr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ul. Jana Kazimierza 16</w:t>
            </w:r>
          </w:p>
          <w:p w14:paraId="59C839E0" w14:textId="77777777" w:rsidR="00E06806" w:rsidRPr="003F0B92" w:rsidRDefault="00E06806" w:rsidP="00B96D92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01-248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12DEC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1 - Cena - 476.50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BB7FD" w14:textId="77777777" w:rsidR="00E06806" w:rsidRPr="003F0B92" w:rsidRDefault="00E06806" w:rsidP="00B96D92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 xml:space="preserve">  476,50</w:t>
            </w:r>
          </w:p>
        </w:tc>
      </w:tr>
      <w:tr w:rsidR="00E06806" w:rsidRPr="003F0B92" w14:paraId="6CB9EDAB" w14:textId="77777777" w:rsidTr="003F0B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309A6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59 - Pakiet 59 - Abirateroni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61B05" w14:textId="77777777" w:rsidR="00E06806" w:rsidRPr="003F0B92" w:rsidRDefault="00E06806" w:rsidP="00B96D9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3F0B92">
              <w:rPr>
                <w:b/>
                <w:bCs/>
                <w:sz w:val="18"/>
                <w:szCs w:val="18"/>
              </w:rPr>
              <w:t>Urtica Sp. z o.o.</w:t>
            </w:r>
          </w:p>
          <w:p w14:paraId="48B75E77" w14:textId="250EAB6A" w:rsidR="00E06806" w:rsidRPr="003F0B92" w:rsidRDefault="003F0B92" w:rsidP="00B96D92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E06806" w:rsidRPr="003F0B92">
              <w:rPr>
                <w:sz w:val="18"/>
                <w:szCs w:val="18"/>
              </w:rPr>
              <w:t>Krzemieniecka 120</w:t>
            </w:r>
          </w:p>
          <w:p w14:paraId="3DAFD84B" w14:textId="77777777" w:rsidR="00E06806" w:rsidRPr="003F0B92" w:rsidRDefault="00E06806" w:rsidP="00B96D92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54-640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97FA7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1 - Cena - 475.50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2EB4D" w14:textId="77777777" w:rsidR="00E06806" w:rsidRPr="003F0B92" w:rsidRDefault="00E06806" w:rsidP="00B96D92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 xml:space="preserve">  475,50</w:t>
            </w:r>
          </w:p>
        </w:tc>
      </w:tr>
      <w:tr w:rsidR="00E06806" w:rsidRPr="003F0B92" w14:paraId="4ACCBB9E" w14:textId="77777777" w:rsidTr="003F0B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FAD56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59 - Pakiet 59 - Abirateroni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98B98" w14:textId="77777777" w:rsidR="00E06806" w:rsidRPr="003F0B92" w:rsidRDefault="00E06806" w:rsidP="00B96D9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3F0B92">
              <w:rPr>
                <w:b/>
                <w:bCs/>
                <w:sz w:val="18"/>
                <w:szCs w:val="18"/>
              </w:rPr>
              <w:t>Salus International Sp. z o.o.</w:t>
            </w:r>
          </w:p>
          <w:p w14:paraId="343D0768" w14:textId="77777777" w:rsidR="00E06806" w:rsidRPr="003F0B92" w:rsidRDefault="00E06806" w:rsidP="00B96D92">
            <w:pPr>
              <w:spacing w:line="276" w:lineRule="auto"/>
              <w:rPr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ul. Pułaskiego 9</w:t>
            </w:r>
          </w:p>
          <w:p w14:paraId="2451FBAC" w14:textId="77777777" w:rsidR="00E06806" w:rsidRPr="003F0B92" w:rsidRDefault="00E06806" w:rsidP="00B96D92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0B59F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1 - Cena - 467.10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4812E" w14:textId="77777777" w:rsidR="00E06806" w:rsidRPr="003F0B92" w:rsidRDefault="00E06806" w:rsidP="00B96D92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 xml:space="preserve">  467,10</w:t>
            </w:r>
          </w:p>
        </w:tc>
      </w:tr>
      <w:tr w:rsidR="00E06806" w:rsidRPr="003F0B92" w14:paraId="75834E5D" w14:textId="77777777" w:rsidTr="003F0B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68A9F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59 - Pakiet 59 - Abirateroni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0B0A8" w14:textId="77777777" w:rsidR="00E06806" w:rsidRPr="003F0B92" w:rsidRDefault="00E06806" w:rsidP="00B96D9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3F0B92">
              <w:rPr>
                <w:b/>
                <w:bCs/>
                <w:sz w:val="18"/>
                <w:szCs w:val="18"/>
              </w:rPr>
              <w:t>Farmacol Logistyka Sp. z o.o.</w:t>
            </w:r>
          </w:p>
          <w:p w14:paraId="68C5EE07" w14:textId="77777777" w:rsidR="00E06806" w:rsidRPr="003F0B92" w:rsidRDefault="00E06806" w:rsidP="00B96D92">
            <w:pPr>
              <w:spacing w:line="276" w:lineRule="auto"/>
              <w:rPr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ul. Szopienicka 77</w:t>
            </w:r>
          </w:p>
          <w:p w14:paraId="0C4969F3" w14:textId="77777777" w:rsidR="00E06806" w:rsidRPr="003F0B92" w:rsidRDefault="00E06806" w:rsidP="00B96D92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235DD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1 - Cena - 461.40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94E07" w14:textId="77777777" w:rsidR="00E06806" w:rsidRPr="003F0B92" w:rsidRDefault="00E06806" w:rsidP="00B96D92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 xml:space="preserve">  461,40</w:t>
            </w:r>
          </w:p>
        </w:tc>
      </w:tr>
      <w:tr w:rsidR="00E06806" w:rsidRPr="003F0B92" w14:paraId="0283800E" w14:textId="77777777" w:rsidTr="003F0B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22E4F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59 - Pakiet 59 - Abirateroni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977586" w14:textId="5A935A57" w:rsidR="00E06806" w:rsidRPr="003F0B92" w:rsidRDefault="00E06806" w:rsidP="00B96D9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3F0B92">
              <w:rPr>
                <w:b/>
                <w:bCs/>
                <w:sz w:val="18"/>
                <w:szCs w:val="18"/>
              </w:rPr>
              <w:t>Tramco Sp</w:t>
            </w:r>
            <w:r w:rsidR="00F628D8">
              <w:rPr>
                <w:b/>
                <w:bCs/>
                <w:sz w:val="18"/>
                <w:szCs w:val="18"/>
              </w:rPr>
              <w:t>.</w:t>
            </w:r>
            <w:r w:rsidRPr="003F0B92">
              <w:rPr>
                <w:b/>
                <w:bCs/>
                <w:sz w:val="18"/>
                <w:szCs w:val="18"/>
              </w:rPr>
              <w:t xml:space="preserve"> z o.o.</w:t>
            </w:r>
          </w:p>
          <w:p w14:paraId="0B8473F1" w14:textId="77777777" w:rsidR="00E06806" w:rsidRPr="003F0B92" w:rsidRDefault="00E06806" w:rsidP="00B96D92">
            <w:pPr>
              <w:spacing w:line="276" w:lineRule="auto"/>
              <w:rPr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Wolskie, ul. Wolska 14</w:t>
            </w:r>
          </w:p>
          <w:p w14:paraId="7360AB5B" w14:textId="77777777" w:rsidR="00E06806" w:rsidRPr="003F0B92" w:rsidRDefault="00E06806" w:rsidP="00B96D92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05-860 Płochocin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AB4D9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1 - Cena - 455.65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8CD29" w14:textId="77777777" w:rsidR="00E06806" w:rsidRPr="003F0B92" w:rsidRDefault="00E06806" w:rsidP="00B96D92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 xml:space="preserve">  455,65</w:t>
            </w:r>
          </w:p>
        </w:tc>
      </w:tr>
      <w:tr w:rsidR="00E06806" w:rsidRPr="003F0B92" w14:paraId="47F5FF1E" w14:textId="77777777" w:rsidTr="003F0B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44AC4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60 - Pakiet 60 - Regorafenibum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50517" w14:textId="77777777" w:rsidR="00E06806" w:rsidRPr="003F0B92" w:rsidRDefault="00E06806" w:rsidP="00B96D9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3F0B92">
              <w:rPr>
                <w:b/>
                <w:bCs/>
                <w:sz w:val="18"/>
                <w:szCs w:val="18"/>
              </w:rPr>
              <w:t>Urtica Sp. z o.o.</w:t>
            </w:r>
          </w:p>
          <w:p w14:paraId="62E1238D" w14:textId="798EA027" w:rsidR="00E06806" w:rsidRPr="003F0B92" w:rsidRDefault="00F628D8" w:rsidP="00B96D92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E06806" w:rsidRPr="003F0B92">
              <w:rPr>
                <w:sz w:val="18"/>
                <w:szCs w:val="18"/>
              </w:rPr>
              <w:t>Krzemieniecka 120</w:t>
            </w:r>
          </w:p>
          <w:p w14:paraId="721DD1DE" w14:textId="77777777" w:rsidR="00E06806" w:rsidRPr="003F0B92" w:rsidRDefault="00E06806" w:rsidP="00B96D92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54-640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91A8B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C5216" w14:textId="77777777" w:rsidR="00E06806" w:rsidRPr="003F0B92" w:rsidRDefault="00E06806" w:rsidP="00B96D92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 xml:space="preserve">  500,00</w:t>
            </w:r>
          </w:p>
        </w:tc>
      </w:tr>
      <w:tr w:rsidR="00E06806" w:rsidRPr="003F0B92" w14:paraId="7E2320EE" w14:textId="77777777" w:rsidTr="003F0B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8F5AB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60 - Pakiet 60 - Regorafenibum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57DCE" w14:textId="77777777" w:rsidR="00E06806" w:rsidRPr="003F0B92" w:rsidRDefault="00E06806" w:rsidP="00B96D9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3F0B92">
              <w:rPr>
                <w:b/>
                <w:bCs/>
                <w:sz w:val="18"/>
                <w:szCs w:val="18"/>
              </w:rPr>
              <w:t>Farmacol Logistyka Sp. z o.o.</w:t>
            </w:r>
          </w:p>
          <w:p w14:paraId="2AB83C20" w14:textId="77777777" w:rsidR="00E06806" w:rsidRPr="003F0B92" w:rsidRDefault="00E06806" w:rsidP="00B96D92">
            <w:pPr>
              <w:spacing w:line="276" w:lineRule="auto"/>
              <w:rPr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ul. Szopienicka 77</w:t>
            </w:r>
          </w:p>
          <w:p w14:paraId="78E76DDD" w14:textId="77777777" w:rsidR="00E06806" w:rsidRPr="003F0B92" w:rsidRDefault="00E06806" w:rsidP="00B96D92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EBA1C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1 - Cena - 496.55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6A3B4" w14:textId="77777777" w:rsidR="00E06806" w:rsidRPr="003F0B92" w:rsidRDefault="00E06806" w:rsidP="00B96D92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 xml:space="preserve">  496,55</w:t>
            </w:r>
          </w:p>
        </w:tc>
      </w:tr>
      <w:tr w:rsidR="00E06806" w:rsidRPr="003F0B92" w14:paraId="2995A82A" w14:textId="77777777" w:rsidTr="003F0B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34412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62 - Pakiet 62 - Tenecteplasum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4738E4" w14:textId="77777777" w:rsidR="00E06806" w:rsidRPr="003F0B92" w:rsidRDefault="00E06806" w:rsidP="00B96D9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3F0B92">
              <w:rPr>
                <w:b/>
                <w:bCs/>
                <w:sz w:val="18"/>
                <w:szCs w:val="18"/>
              </w:rPr>
              <w:t>Farmacol Logistyka Sp. z o.o.</w:t>
            </w:r>
          </w:p>
          <w:p w14:paraId="235E27D8" w14:textId="77777777" w:rsidR="00E06806" w:rsidRPr="003F0B92" w:rsidRDefault="00E06806" w:rsidP="00B96D92">
            <w:pPr>
              <w:spacing w:line="276" w:lineRule="auto"/>
              <w:rPr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ul. Szopienicka 77</w:t>
            </w:r>
          </w:p>
          <w:p w14:paraId="6E2B58F7" w14:textId="77777777" w:rsidR="00E06806" w:rsidRPr="003F0B92" w:rsidRDefault="00E06806" w:rsidP="00B96D92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0F139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2C3FE" w14:textId="77777777" w:rsidR="00E06806" w:rsidRPr="003F0B92" w:rsidRDefault="00E06806" w:rsidP="00B96D92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 xml:space="preserve">  500,00</w:t>
            </w:r>
          </w:p>
        </w:tc>
      </w:tr>
      <w:tr w:rsidR="00E06806" w:rsidRPr="003F0B92" w14:paraId="09ED0865" w14:textId="77777777" w:rsidTr="003F0B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11245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62 - Pakiet 62 - Tenecteplasum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6D80E" w14:textId="77777777" w:rsidR="00E06806" w:rsidRPr="003F0B92" w:rsidRDefault="00E06806" w:rsidP="00B96D9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3F0B92">
              <w:rPr>
                <w:b/>
                <w:bCs/>
                <w:sz w:val="18"/>
                <w:szCs w:val="18"/>
              </w:rPr>
              <w:t>Salus International Sp. z o.o.</w:t>
            </w:r>
          </w:p>
          <w:p w14:paraId="619B55A5" w14:textId="77777777" w:rsidR="00E06806" w:rsidRPr="003F0B92" w:rsidRDefault="00E06806" w:rsidP="00B96D92">
            <w:pPr>
              <w:spacing w:line="276" w:lineRule="auto"/>
              <w:rPr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ul. Pułaskiego 9</w:t>
            </w:r>
          </w:p>
          <w:p w14:paraId="1F317C80" w14:textId="77777777" w:rsidR="00E06806" w:rsidRPr="003F0B92" w:rsidRDefault="00E06806" w:rsidP="00B96D92">
            <w:pPr>
              <w:spacing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820102" w14:textId="77777777" w:rsidR="00E06806" w:rsidRPr="003F0B92" w:rsidRDefault="00E06806" w:rsidP="00B96D92">
            <w:pPr>
              <w:spacing w:before="40" w:after="40" w:line="276" w:lineRule="auto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>1 - Cena - 493.30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D80A5" w14:textId="77777777" w:rsidR="00E06806" w:rsidRPr="003F0B92" w:rsidRDefault="00E06806" w:rsidP="00B96D92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3F0B92">
              <w:rPr>
                <w:sz w:val="18"/>
                <w:szCs w:val="18"/>
              </w:rPr>
              <w:t xml:space="preserve">  493,30</w:t>
            </w:r>
          </w:p>
        </w:tc>
      </w:tr>
      <w:bookmarkEnd w:id="0"/>
    </w:tbl>
    <w:p w14:paraId="58FCDD86" w14:textId="6FA2E1BD" w:rsidR="008642B3" w:rsidRPr="00B96D92" w:rsidRDefault="008642B3" w:rsidP="00B96D92">
      <w:pPr>
        <w:spacing w:line="276" w:lineRule="auto"/>
        <w:ind w:right="-425"/>
        <w:jc w:val="right"/>
        <w:rPr>
          <w:vertAlign w:val="superscript"/>
        </w:rPr>
      </w:pPr>
    </w:p>
    <w:sectPr w:rsidR="008642B3" w:rsidRPr="00B96D92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5953FE" w14:textId="77777777" w:rsidR="0013467C" w:rsidRDefault="0013467C">
      <w:r>
        <w:separator/>
      </w:r>
    </w:p>
  </w:endnote>
  <w:endnote w:type="continuationSeparator" w:id="0">
    <w:p w14:paraId="26FE0D87" w14:textId="77777777" w:rsidR="0013467C" w:rsidRDefault="001346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59D415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B702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8303A4B" w14:textId="767DE2C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D25967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292B20" w14:textId="77777777" w:rsidR="0013467C" w:rsidRDefault="0013467C">
      <w:r>
        <w:separator/>
      </w:r>
    </w:p>
  </w:footnote>
  <w:footnote w:type="continuationSeparator" w:id="0">
    <w:p w14:paraId="575055C9" w14:textId="77777777" w:rsidR="0013467C" w:rsidRDefault="001346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17A40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85542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D3FB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467C"/>
    <w:rsid w:val="00022322"/>
    <w:rsid w:val="00042497"/>
    <w:rsid w:val="000C1E6F"/>
    <w:rsid w:val="000E4E56"/>
    <w:rsid w:val="0013467C"/>
    <w:rsid w:val="00183C1C"/>
    <w:rsid w:val="001A1468"/>
    <w:rsid w:val="001B7815"/>
    <w:rsid w:val="00211A34"/>
    <w:rsid w:val="002B1E4F"/>
    <w:rsid w:val="002B6761"/>
    <w:rsid w:val="003445A0"/>
    <w:rsid w:val="003A0AFC"/>
    <w:rsid w:val="003D611C"/>
    <w:rsid w:val="003F0B92"/>
    <w:rsid w:val="00431C0B"/>
    <w:rsid w:val="00437CAD"/>
    <w:rsid w:val="004657DA"/>
    <w:rsid w:val="004A6E42"/>
    <w:rsid w:val="004B2665"/>
    <w:rsid w:val="004C3459"/>
    <w:rsid w:val="004E324A"/>
    <w:rsid w:val="004E7234"/>
    <w:rsid w:val="0054734E"/>
    <w:rsid w:val="00583839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96D92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06806"/>
    <w:rsid w:val="00E30B2D"/>
    <w:rsid w:val="00E62859"/>
    <w:rsid w:val="00E85D70"/>
    <w:rsid w:val="00EB3CF8"/>
    <w:rsid w:val="00F33C66"/>
    <w:rsid w:val="00F628D8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187716"/>
  <w15:chartTrackingRefBased/>
  <w15:docId w15:val="{8B94A5B6-BAB2-41B7-BD7D-D9E22DEA6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23</TotalTime>
  <Pages>14</Pages>
  <Words>3569</Words>
  <Characters>18625</Characters>
  <Application>Microsoft Office Word</Application>
  <DocSecurity>0</DocSecurity>
  <Lines>155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Karolina Kosek</cp:lastModifiedBy>
  <cp:revision>5</cp:revision>
  <cp:lastPrinted>2025-11-20T07:37:00Z</cp:lastPrinted>
  <dcterms:created xsi:type="dcterms:W3CDTF">2025-11-20T06:45:00Z</dcterms:created>
  <dcterms:modified xsi:type="dcterms:W3CDTF">2025-11-25T08:08:00Z</dcterms:modified>
</cp:coreProperties>
</file>