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F913F" w14:textId="0DE4CB71" w:rsidR="00025386" w:rsidRPr="00093E80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r w:rsidRPr="00093E80">
        <w:rPr>
          <w:bCs/>
          <w:i w:val="0"/>
          <w:szCs w:val="24"/>
        </w:rPr>
        <w:t xml:space="preserve">Załącznik nr </w:t>
      </w:r>
      <w:r w:rsidR="00093E80" w:rsidRPr="00093E80">
        <w:rPr>
          <w:bCs/>
          <w:i w:val="0"/>
          <w:szCs w:val="24"/>
        </w:rPr>
        <w:t>6</w:t>
      </w:r>
      <w:r w:rsidR="007666D6" w:rsidRPr="00093E80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93E80" w14:paraId="6D8FDFC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541E64" w14:textId="77777777" w:rsidR="008D442B" w:rsidRPr="00093E8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3E80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1B1EB7F9" w14:textId="77777777" w:rsidR="00053927" w:rsidRPr="00093E8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3E80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093E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0484968A" w14:textId="77777777" w:rsidR="00053927" w:rsidRPr="00093E8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093E8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93E8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93E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93E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93E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93E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93E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93E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93E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387F516" w14:textId="77777777" w:rsidR="00A137C9" w:rsidRPr="00093E8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93E80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93E80" w14:paraId="64834FCB" w14:textId="77777777" w:rsidTr="004F10A0">
        <w:tc>
          <w:tcPr>
            <w:tcW w:w="2269" w:type="dxa"/>
          </w:tcPr>
          <w:p w14:paraId="51D21E24" w14:textId="77777777" w:rsidR="00A137C9" w:rsidRPr="00093E8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DB1A0E" w14:textId="77777777" w:rsidR="00A137C9" w:rsidRPr="00093E80" w:rsidRDefault="0093093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Dostawa i sprzedaż karetki transportowej typu B wraz z wyposażeniem dla potrzeb Szpitala Miejskiego Specjalistycznego im. Gabriela Narutowicza w Krakowie</w:t>
            </w:r>
            <w:r w:rsidR="00A137C9" w:rsidRPr="00093E8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930939" w:rsidRPr="00093E80" w14:paraId="1CDE030D" w14:textId="77777777" w:rsidTr="00CA16ED">
        <w:tc>
          <w:tcPr>
            <w:tcW w:w="2269" w:type="dxa"/>
          </w:tcPr>
          <w:p w14:paraId="1C990E3E" w14:textId="77777777" w:rsidR="00930939" w:rsidRPr="00093E80" w:rsidRDefault="00930939" w:rsidP="00CA16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6C41ECA" w14:textId="77777777" w:rsidR="00930939" w:rsidRPr="00093E80" w:rsidRDefault="00930939" w:rsidP="00CA16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ZP/67/2025</w:t>
            </w:r>
          </w:p>
        </w:tc>
      </w:tr>
    </w:tbl>
    <w:p w14:paraId="0C27D122" w14:textId="77777777" w:rsidR="00A137C9" w:rsidRPr="00093E80" w:rsidRDefault="00A137C9" w:rsidP="00A137C9">
      <w:pPr>
        <w:spacing w:after="0" w:line="360" w:lineRule="auto"/>
        <w:jc w:val="both"/>
        <w:rPr>
          <w:rFonts w:ascii="Times New Roman" w:hAnsi="Times New Roman"/>
          <w:sz w:val="12"/>
          <w:szCs w:val="12"/>
        </w:rPr>
      </w:pPr>
    </w:p>
    <w:p w14:paraId="74EDC7D5" w14:textId="2295C82A" w:rsidR="003A486D" w:rsidRPr="00093E8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3E80">
        <w:rPr>
          <w:rFonts w:ascii="Times New Roman" w:hAnsi="Times New Roman"/>
          <w:sz w:val="24"/>
          <w:szCs w:val="24"/>
        </w:rPr>
        <w:t xml:space="preserve">prowadzonego przez </w:t>
      </w:r>
      <w:r w:rsidR="00930939" w:rsidRPr="00093E80">
        <w:rPr>
          <w:rFonts w:ascii="Times New Roman" w:hAnsi="Times New Roman"/>
          <w:b/>
          <w:sz w:val="24"/>
          <w:szCs w:val="24"/>
        </w:rPr>
        <w:t xml:space="preserve">Szpital Miejski Specjalistyczny im. Gabriela Narutowicza </w:t>
      </w:r>
      <w:r w:rsidR="00093E80">
        <w:rPr>
          <w:rFonts w:ascii="Times New Roman" w:hAnsi="Times New Roman"/>
          <w:b/>
          <w:sz w:val="24"/>
          <w:szCs w:val="24"/>
        </w:rPr>
        <w:br/>
      </w:r>
      <w:r w:rsidR="00930939" w:rsidRPr="00093E80">
        <w:rPr>
          <w:rFonts w:ascii="Times New Roman" w:hAnsi="Times New Roman"/>
          <w:b/>
          <w:sz w:val="24"/>
          <w:szCs w:val="24"/>
        </w:rPr>
        <w:t>w Krakowie</w:t>
      </w:r>
      <w:r w:rsidRPr="00093E80">
        <w:rPr>
          <w:rFonts w:ascii="Times New Roman" w:hAnsi="Times New Roman"/>
          <w:b/>
          <w:sz w:val="24"/>
          <w:szCs w:val="24"/>
        </w:rPr>
        <w:t>,</w:t>
      </w:r>
      <w:r w:rsidRPr="00093E80">
        <w:rPr>
          <w:rFonts w:ascii="Times New Roman" w:hAnsi="Times New Roman"/>
          <w:sz w:val="24"/>
          <w:szCs w:val="24"/>
        </w:rPr>
        <w:t xml:space="preserve"> d</w:t>
      </w:r>
      <w:r w:rsidR="008D442B" w:rsidRPr="00093E80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093E80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093E80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61181B9B" w14:textId="77777777" w:rsidR="00A137C9" w:rsidRPr="00093E8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18"/>
          <w:szCs w:val="18"/>
        </w:rPr>
      </w:pPr>
      <w:r w:rsidRPr="00093E80">
        <w:rPr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93E80" w14:paraId="69520472" w14:textId="77777777" w:rsidTr="00A137C9">
        <w:tc>
          <w:tcPr>
            <w:tcW w:w="617" w:type="dxa"/>
            <w:vAlign w:val="center"/>
          </w:tcPr>
          <w:p w14:paraId="74E7F26E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014C6019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A0F558D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93E80" w14:paraId="02F4CAAD" w14:textId="77777777" w:rsidTr="00A137C9">
        <w:tc>
          <w:tcPr>
            <w:tcW w:w="617" w:type="dxa"/>
            <w:vAlign w:val="center"/>
          </w:tcPr>
          <w:p w14:paraId="0A81893F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267AE4B8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53A52E79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093E80" w14:paraId="592BF51C" w14:textId="77777777" w:rsidTr="00A137C9">
        <w:tc>
          <w:tcPr>
            <w:tcW w:w="617" w:type="dxa"/>
            <w:vAlign w:val="center"/>
          </w:tcPr>
          <w:p w14:paraId="041005D9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75BD15BF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71F82EE5" w14:textId="77777777" w:rsidR="003A486D" w:rsidRPr="00093E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6671EFF" w14:textId="3B0A5DAC" w:rsidR="00DC652A" w:rsidRPr="00093E8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93E8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093E8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093E80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93E80">
        <w:rPr>
          <w:rFonts w:ascii="Times New Roman" w:hAnsi="Times New Roman"/>
          <w:sz w:val="24"/>
          <w:szCs w:val="24"/>
        </w:rPr>
        <w:t>ustawy z dnia 11 września 2019r. Prawo zamówień publicznych, że w ramach zamówienia</w:t>
      </w:r>
      <w:r w:rsidR="00A137C9" w:rsidRPr="00093E80">
        <w:rPr>
          <w:rFonts w:ascii="Times New Roman" w:hAnsi="Times New Roman"/>
          <w:sz w:val="24"/>
          <w:szCs w:val="24"/>
        </w:rPr>
        <w:t>,</w:t>
      </w:r>
      <w:r w:rsidR="00A137C9" w:rsidRPr="00093E8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93E80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093E8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93E80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093E8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093E80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93E8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093E80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093E80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93E80" w14:paraId="715C0BB4" w14:textId="77777777" w:rsidTr="00A137C9">
        <w:tc>
          <w:tcPr>
            <w:tcW w:w="617" w:type="dxa"/>
            <w:vAlign w:val="center"/>
          </w:tcPr>
          <w:p w14:paraId="3D1CDEB9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79940FE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D5F0552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093E80" w14:paraId="138C84C2" w14:textId="77777777" w:rsidTr="00A137C9">
        <w:tc>
          <w:tcPr>
            <w:tcW w:w="617" w:type="dxa"/>
            <w:vAlign w:val="center"/>
          </w:tcPr>
          <w:p w14:paraId="7339EE66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107BC28F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76E39308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093E80" w14:paraId="3F283FCD" w14:textId="77777777" w:rsidTr="00A137C9">
        <w:tc>
          <w:tcPr>
            <w:tcW w:w="617" w:type="dxa"/>
            <w:vAlign w:val="center"/>
          </w:tcPr>
          <w:p w14:paraId="10CDBADB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3F8615C3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5FDA825" w14:textId="77777777" w:rsidR="00B641BE" w:rsidRPr="00093E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6246355" w14:textId="77777777" w:rsidR="007A2C38" w:rsidRPr="00093E8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14:paraId="3D036EC6" w14:textId="77777777" w:rsidR="007A2C38" w:rsidRPr="00093E8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93E80" w14:paraId="2FAF7C21" w14:textId="77777777" w:rsidTr="004F10A0">
        <w:tc>
          <w:tcPr>
            <w:tcW w:w="2660" w:type="dxa"/>
          </w:tcPr>
          <w:p w14:paraId="47BD72ED" w14:textId="77777777" w:rsidR="00A137C9" w:rsidRPr="00093E8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9EED580" w14:textId="77777777" w:rsidR="00A137C9" w:rsidRPr="00093E8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815C73" w14:textId="77777777" w:rsidR="00A137C9" w:rsidRPr="00093E8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FC49685" w14:textId="77777777" w:rsidR="00A137C9" w:rsidRPr="00093E8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3CF57FD" w14:textId="77777777" w:rsidR="00A137C9" w:rsidRPr="00093E8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6F5F80" w14:textId="77777777" w:rsidR="00A137C9" w:rsidRPr="00093E8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093E8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930939" w:rsidRPr="00093E8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93E8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A39D487" w14:textId="77777777" w:rsidR="00A137C9" w:rsidRPr="00093E8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A137C9" w:rsidRPr="00093E8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F7354" w14:textId="77777777" w:rsidR="008D4AE9" w:rsidRDefault="008D4AE9" w:rsidP="00025386">
      <w:pPr>
        <w:spacing w:after="0" w:line="240" w:lineRule="auto"/>
      </w:pPr>
      <w:r>
        <w:separator/>
      </w:r>
    </w:p>
  </w:endnote>
  <w:endnote w:type="continuationSeparator" w:id="0">
    <w:p w14:paraId="12B271CE" w14:textId="77777777" w:rsidR="008D4AE9" w:rsidRDefault="008D4A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6FE1A" w14:textId="77777777" w:rsidR="00930939" w:rsidRDefault="009309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4D8B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E861C6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B9BE5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C8DB3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9684" w14:textId="77777777" w:rsidR="00930939" w:rsidRDefault="009309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18C1E" w14:textId="77777777" w:rsidR="008D4AE9" w:rsidRDefault="008D4AE9" w:rsidP="00025386">
      <w:pPr>
        <w:spacing w:after="0" w:line="240" w:lineRule="auto"/>
      </w:pPr>
      <w:r>
        <w:separator/>
      </w:r>
    </w:p>
  </w:footnote>
  <w:footnote w:type="continuationSeparator" w:id="0">
    <w:p w14:paraId="05FFAC08" w14:textId="77777777" w:rsidR="008D4AE9" w:rsidRDefault="008D4A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16523" w14:textId="77777777" w:rsidR="00930939" w:rsidRDefault="009309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3D9C0" w14:textId="77777777" w:rsidR="00930939" w:rsidRDefault="009309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ACE8D" w14:textId="77777777" w:rsidR="00930939" w:rsidRDefault="009309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986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AE9"/>
    <w:rsid w:val="00025386"/>
    <w:rsid w:val="000423B9"/>
    <w:rsid w:val="00053927"/>
    <w:rsid w:val="00084786"/>
    <w:rsid w:val="00093E80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D4AE9"/>
    <w:rsid w:val="008F2498"/>
    <w:rsid w:val="00930939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031F7"/>
  <w15:chartTrackingRefBased/>
  <w15:docId w15:val="{E0452A1D-A8F1-428C-A9F7-100C7FB3E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2025-11-21T11:16:00Z</dcterms:created>
  <dcterms:modified xsi:type="dcterms:W3CDTF">2025-11-21T11:17:00Z</dcterms:modified>
</cp:coreProperties>
</file>