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EF473F" w14:textId="77777777" w:rsidR="00FB7F50" w:rsidRPr="002245BE" w:rsidRDefault="00E3794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3794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37943">
        <w:rPr>
          <w:sz w:val="22"/>
          <w:szCs w:val="22"/>
        </w:rPr>
        <w:t>2025-12-16</w:t>
      </w:r>
    </w:p>
    <w:p w14:paraId="7B8D2B7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1C8ECBC" w14:textId="77777777" w:rsidR="00E37943" w:rsidRPr="00E37943" w:rsidRDefault="00E37943" w:rsidP="00FB7F50">
      <w:pPr>
        <w:spacing w:after="40"/>
        <w:rPr>
          <w:b/>
          <w:bCs/>
          <w:sz w:val="22"/>
          <w:szCs w:val="22"/>
        </w:rPr>
      </w:pPr>
      <w:r w:rsidRPr="00E37943">
        <w:rPr>
          <w:b/>
          <w:bCs/>
          <w:sz w:val="22"/>
          <w:szCs w:val="22"/>
        </w:rPr>
        <w:t>Akademia Górniczo - Hutnicza</w:t>
      </w:r>
    </w:p>
    <w:p w14:paraId="442EE235" w14:textId="77777777" w:rsidR="00E37943" w:rsidRPr="00E37943" w:rsidRDefault="00E37943" w:rsidP="00FB7F50">
      <w:pPr>
        <w:spacing w:after="40"/>
        <w:rPr>
          <w:b/>
          <w:bCs/>
          <w:sz w:val="22"/>
          <w:szCs w:val="22"/>
        </w:rPr>
      </w:pPr>
      <w:r w:rsidRPr="00E37943">
        <w:rPr>
          <w:b/>
          <w:bCs/>
          <w:sz w:val="22"/>
          <w:szCs w:val="22"/>
        </w:rPr>
        <w:t>im. Stanisława Staszica w Krakowie</w:t>
      </w:r>
    </w:p>
    <w:p w14:paraId="55A8D31C" w14:textId="77777777" w:rsidR="00FB7F50" w:rsidRPr="002245BE" w:rsidRDefault="00E37943" w:rsidP="00FB7F50">
      <w:pPr>
        <w:spacing w:after="40"/>
        <w:rPr>
          <w:b/>
          <w:bCs/>
          <w:sz w:val="22"/>
          <w:szCs w:val="22"/>
        </w:rPr>
      </w:pPr>
      <w:r w:rsidRPr="00E37943">
        <w:rPr>
          <w:b/>
          <w:bCs/>
          <w:sz w:val="22"/>
          <w:szCs w:val="22"/>
        </w:rPr>
        <w:t>Dział Zamówień Publicznych</w:t>
      </w:r>
    </w:p>
    <w:p w14:paraId="48B7BA6E" w14:textId="77777777" w:rsidR="00FB7F50" w:rsidRPr="002245BE" w:rsidRDefault="00E37943" w:rsidP="00FB7F50">
      <w:pPr>
        <w:rPr>
          <w:sz w:val="22"/>
          <w:szCs w:val="22"/>
        </w:rPr>
      </w:pPr>
      <w:r w:rsidRPr="00E3794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37943">
        <w:rPr>
          <w:sz w:val="22"/>
          <w:szCs w:val="22"/>
        </w:rPr>
        <w:t>30</w:t>
      </w:r>
    </w:p>
    <w:p w14:paraId="4B77DEF5" w14:textId="77777777" w:rsidR="00FB7F50" w:rsidRPr="002245BE" w:rsidRDefault="00E37943" w:rsidP="00FB7F50">
      <w:pPr>
        <w:rPr>
          <w:sz w:val="22"/>
          <w:szCs w:val="22"/>
        </w:rPr>
      </w:pPr>
      <w:r w:rsidRPr="00E3794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37943">
        <w:rPr>
          <w:sz w:val="22"/>
          <w:szCs w:val="22"/>
        </w:rPr>
        <w:t>Kraków</w:t>
      </w:r>
    </w:p>
    <w:p w14:paraId="50B14467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B9A16B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37943" w:rsidRPr="00607F9B" w14:paraId="04CB42D5" w14:textId="77777777" w:rsidTr="00FC1026">
        <w:trPr>
          <w:trHeight w:val="638"/>
        </w:trPr>
        <w:tc>
          <w:tcPr>
            <w:tcW w:w="1023" w:type="dxa"/>
          </w:tcPr>
          <w:p w14:paraId="2166F2AE" w14:textId="77777777" w:rsidR="00E37943" w:rsidRPr="00607F9B" w:rsidRDefault="00E37943" w:rsidP="0050729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0578C286" w14:textId="77777777" w:rsidR="00E37943" w:rsidRPr="00607F9B" w:rsidRDefault="00E37943" w:rsidP="0050729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3794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3794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37943">
              <w:rPr>
                <w:b/>
                <w:bCs/>
                <w:sz w:val="22"/>
                <w:szCs w:val="22"/>
              </w:rPr>
              <w:t>Dostawa części komputerowych i urządzeń peryferyjnych dla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37943">
              <w:rPr>
                <w:b/>
                <w:sz w:val="22"/>
                <w:szCs w:val="22"/>
              </w:rPr>
              <w:t>KC-DE-zp.272-633/25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bookmarkEnd w:id="0"/>
    <w:p w14:paraId="0886E1BD" w14:textId="77777777" w:rsidR="00FC1026" w:rsidRPr="005B7C51" w:rsidRDefault="00FC1026" w:rsidP="00FC1026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>
        <w:rPr>
          <w:b/>
          <w:bCs/>
          <w:sz w:val="22"/>
          <w:szCs w:val="22"/>
        </w:rPr>
        <w:t>Akademia Górniczo-Hutnicza im. Stanisława Staszica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oraz art. 263 </w:t>
      </w:r>
      <w:r w:rsidRPr="009B2352">
        <w:rPr>
          <w:sz w:val="22"/>
          <w:szCs w:val="22"/>
        </w:rPr>
        <w:t xml:space="preserve">ustawy z dnia 11 września 2019r. Prawo zamówień </w:t>
      </w:r>
      <w:r w:rsidRPr="00214023">
        <w:rPr>
          <w:sz w:val="22"/>
          <w:szCs w:val="22"/>
        </w:rPr>
        <w:t xml:space="preserve">publicznych (Dz.U.2024.1320 </w:t>
      </w:r>
      <w:proofErr w:type="spellStart"/>
      <w:r w:rsidRPr="00214023">
        <w:rPr>
          <w:sz w:val="22"/>
          <w:szCs w:val="22"/>
        </w:rPr>
        <w:t>t.j</w:t>
      </w:r>
      <w:proofErr w:type="spellEnd"/>
      <w:r w:rsidRPr="00214023">
        <w:rPr>
          <w:sz w:val="22"/>
          <w:szCs w:val="22"/>
        </w:rPr>
        <w:t>. ze zm.) zwanej</w:t>
      </w:r>
      <w:r w:rsidRPr="009B2352">
        <w:rPr>
          <w:sz w:val="22"/>
          <w:szCs w:val="22"/>
        </w:rPr>
        <w:t xml:space="preserve">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 xml:space="preserve">, informuje, że w toczącym się postępowaniu o udzielenie zamówienia publicznego, w związku z uchyleniem się od podpisania umowy przez Wykonawcę </w:t>
      </w:r>
      <w:proofErr w:type="spellStart"/>
      <w:r w:rsidRPr="005B7C51">
        <w:rPr>
          <w:b/>
          <w:sz w:val="22"/>
          <w:szCs w:val="22"/>
        </w:rPr>
        <w:t>Compnor</w:t>
      </w:r>
      <w:proofErr w:type="spellEnd"/>
      <w:r w:rsidRPr="005B7C51">
        <w:rPr>
          <w:b/>
          <w:sz w:val="22"/>
          <w:szCs w:val="22"/>
        </w:rPr>
        <w:t xml:space="preserve"> Miłosława Lechowska</w:t>
      </w:r>
      <w:r>
        <w:rPr>
          <w:b/>
          <w:sz w:val="22"/>
          <w:szCs w:val="22"/>
        </w:rPr>
        <w:t xml:space="preserve">, </w:t>
      </w:r>
      <w:r>
        <w:rPr>
          <w:sz w:val="22"/>
          <w:szCs w:val="22"/>
        </w:rPr>
        <w:t>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C1026" w14:paraId="30803598" w14:textId="77777777" w:rsidTr="0050729C">
        <w:trPr>
          <w:cantSplit/>
        </w:trPr>
        <w:tc>
          <w:tcPr>
            <w:tcW w:w="10150" w:type="dxa"/>
          </w:tcPr>
          <w:p w14:paraId="398EBAD2" w14:textId="77777777" w:rsidR="00FC1026" w:rsidRPr="00D26ED6" w:rsidRDefault="00FC1026" w:rsidP="0050729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664687">
              <w:rPr>
                <w:b/>
                <w:sz w:val="22"/>
                <w:szCs w:val="22"/>
              </w:rPr>
              <w:t>Bino</w:t>
            </w:r>
            <w:proofErr w:type="spellEnd"/>
            <w:r w:rsidRPr="0066468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664687">
              <w:rPr>
                <w:b/>
                <w:sz w:val="22"/>
                <w:szCs w:val="22"/>
              </w:rPr>
              <w:t>Computers</w:t>
            </w:r>
            <w:proofErr w:type="spellEnd"/>
            <w:r w:rsidRPr="0066468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664687">
              <w:rPr>
                <w:b/>
                <w:sz w:val="22"/>
                <w:szCs w:val="22"/>
              </w:rPr>
              <w:t>S.Bobek</w:t>
            </w:r>
            <w:proofErr w:type="spellEnd"/>
            <w:r w:rsidRPr="00664687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664687">
              <w:rPr>
                <w:b/>
                <w:sz w:val="22"/>
                <w:szCs w:val="22"/>
              </w:rPr>
              <w:t>B.Bielak</w:t>
            </w:r>
            <w:proofErr w:type="spellEnd"/>
            <w:r w:rsidRPr="00664687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664687">
              <w:rPr>
                <w:b/>
                <w:sz w:val="22"/>
                <w:szCs w:val="22"/>
              </w:rPr>
              <w:t>S.Bara</w:t>
            </w:r>
            <w:proofErr w:type="spellEnd"/>
            <w:r w:rsidRPr="00664687">
              <w:rPr>
                <w:b/>
                <w:sz w:val="22"/>
                <w:szCs w:val="22"/>
              </w:rPr>
              <w:t xml:space="preserve"> S.J.</w:t>
            </w:r>
          </w:p>
          <w:p w14:paraId="33A1D5BE" w14:textId="77777777" w:rsidR="00FC1026" w:rsidRPr="009F0E5C" w:rsidRDefault="00FC1026" w:rsidP="0050729C">
            <w:pPr>
              <w:jc w:val="both"/>
              <w:rPr>
                <w:bCs/>
                <w:sz w:val="22"/>
                <w:szCs w:val="22"/>
              </w:rPr>
            </w:pPr>
            <w:r w:rsidRPr="00664687">
              <w:rPr>
                <w:bCs/>
                <w:sz w:val="22"/>
                <w:szCs w:val="22"/>
              </w:rPr>
              <w:t>Urocza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64687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291B07D" w14:textId="77777777" w:rsidR="00FC1026" w:rsidRPr="009F0E5C" w:rsidRDefault="00FC1026" w:rsidP="0050729C">
            <w:pPr>
              <w:jc w:val="both"/>
              <w:rPr>
                <w:bCs/>
                <w:sz w:val="22"/>
                <w:szCs w:val="22"/>
              </w:rPr>
            </w:pPr>
            <w:r w:rsidRPr="00664687">
              <w:rPr>
                <w:bCs/>
                <w:sz w:val="22"/>
                <w:szCs w:val="22"/>
              </w:rPr>
              <w:t>32-040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64687">
              <w:rPr>
                <w:bCs/>
                <w:sz w:val="22"/>
                <w:szCs w:val="22"/>
              </w:rPr>
              <w:t>Wrząsowice</w:t>
            </w:r>
          </w:p>
          <w:p w14:paraId="0A2C9CC8" w14:textId="77777777" w:rsidR="00FC1026" w:rsidRPr="00D26ED6" w:rsidRDefault="00FC1026" w:rsidP="0050729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C875150" w14:textId="77777777" w:rsidR="00FC1026" w:rsidRPr="00D26ED6" w:rsidRDefault="00FC1026" w:rsidP="0050729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664687">
              <w:rPr>
                <w:sz w:val="22"/>
                <w:szCs w:val="22"/>
              </w:rPr>
              <w:t>Dostawa części komputerowych i urządzeń peryferyjnych dla jednostek AGH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64687">
              <w:rPr>
                <w:b/>
                <w:sz w:val="22"/>
                <w:szCs w:val="22"/>
              </w:rPr>
              <w:t>88 806.00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E474DCB" w14:textId="77777777" w:rsidR="00FC1026" w:rsidRDefault="00FC1026" w:rsidP="0050729C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8E23C7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4194E1AF" w14:textId="77777777" w:rsidR="00FC1026" w:rsidRPr="00756CDA" w:rsidRDefault="00FC1026" w:rsidP="00FC1026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275"/>
        <w:gridCol w:w="993"/>
        <w:gridCol w:w="1134"/>
        <w:gridCol w:w="1134"/>
        <w:gridCol w:w="850"/>
        <w:gridCol w:w="851"/>
      </w:tblGrid>
      <w:tr w:rsidR="00FC1026" w:rsidRPr="008567C7" w14:paraId="432F82F5" w14:textId="77777777" w:rsidTr="0050729C">
        <w:trPr>
          <w:trHeight w:val="510"/>
        </w:trPr>
        <w:tc>
          <w:tcPr>
            <w:tcW w:w="709" w:type="dxa"/>
            <w:vAlign w:val="center"/>
          </w:tcPr>
          <w:p w14:paraId="07A2CBC5" w14:textId="77777777" w:rsidR="00FC1026" w:rsidRPr="008567C7" w:rsidRDefault="00FC1026" w:rsidP="005072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0B700C34" w14:textId="77777777" w:rsidR="00FC1026" w:rsidRPr="008567C7" w:rsidRDefault="00FC1026" w:rsidP="005072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6490CCE1" w14:textId="77777777" w:rsidR="00FC1026" w:rsidRPr="008567C7" w:rsidRDefault="00FC1026" w:rsidP="0050729C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468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275" w:type="dxa"/>
            <w:vAlign w:val="center"/>
          </w:tcPr>
          <w:p w14:paraId="2210B11A" w14:textId="77777777" w:rsidR="00FC1026" w:rsidRPr="008567C7" w:rsidRDefault="00FC1026" w:rsidP="0050729C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4687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zamówień cząstkowych</w:t>
            </w:r>
          </w:p>
        </w:tc>
        <w:tc>
          <w:tcPr>
            <w:tcW w:w="993" w:type="dxa"/>
            <w:vAlign w:val="center"/>
          </w:tcPr>
          <w:p w14:paraId="7566F25B" w14:textId="77777777" w:rsidR="00FC1026" w:rsidRPr="008567C7" w:rsidRDefault="00FC1026" w:rsidP="0050729C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96C8AF1" w14:textId="77777777" w:rsidR="00FC1026" w:rsidRPr="008567C7" w:rsidRDefault="00FC1026" w:rsidP="0050729C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41AF906" w14:textId="77777777" w:rsidR="00FC1026" w:rsidRPr="008567C7" w:rsidRDefault="00FC1026" w:rsidP="0050729C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9D01ADF" w14:textId="77777777" w:rsidR="00FC1026" w:rsidRPr="008567C7" w:rsidRDefault="00FC1026" w:rsidP="0050729C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FA39F9F" w14:textId="77777777" w:rsidR="00FC1026" w:rsidRPr="008567C7" w:rsidRDefault="00FC1026" w:rsidP="005072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C1026" w:rsidRPr="008567C7" w14:paraId="74DBAF86" w14:textId="77777777" w:rsidTr="0050729C">
        <w:tc>
          <w:tcPr>
            <w:tcW w:w="709" w:type="dxa"/>
            <w:vAlign w:val="center"/>
          </w:tcPr>
          <w:p w14:paraId="10BFD5EF" w14:textId="77777777" w:rsidR="00FC1026" w:rsidRPr="008567C7" w:rsidRDefault="00FC1026" w:rsidP="005072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468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127" w:type="dxa"/>
            <w:vAlign w:val="center"/>
          </w:tcPr>
          <w:p w14:paraId="2A7EFF01" w14:textId="77777777" w:rsidR="00FC1026" w:rsidRPr="002B6761" w:rsidRDefault="00FC1026" w:rsidP="0050729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664687">
              <w:rPr>
                <w:rFonts w:ascii="Times New Roman" w:hAnsi="Times New Roman" w:cs="Times New Roman"/>
                <w:b/>
                <w:sz w:val="18"/>
                <w:szCs w:val="18"/>
              </w:rPr>
              <w:t>Bino</w:t>
            </w:r>
            <w:proofErr w:type="spellEnd"/>
            <w:r w:rsidRPr="0066468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664687">
              <w:rPr>
                <w:rFonts w:ascii="Times New Roman" w:hAnsi="Times New Roman" w:cs="Times New Roman"/>
                <w:b/>
                <w:sz w:val="18"/>
                <w:szCs w:val="18"/>
              </w:rPr>
              <w:t>Computers</w:t>
            </w:r>
            <w:proofErr w:type="spellEnd"/>
            <w:r w:rsidRPr="0066468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664687">
              <w:rPr>
                <w:rFonts w:ascii="Times New Roman" w:hAnsi="Times New Roman" w:cs="Times New Roman"/>
                <w:b/>
                <w:sz w:val="18"/>
                <w:szCs w:val="18"/>
              </w:rPr>
              <w:t>S.Bobek</w:t>
            </w:r>
            <w:proofErr w:type="spellEnd"/>
            <w:r w:rsidRPr="0066468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</w:t>
            </w:r>
            <w:proofErr w:type="spellStart"/>
            <w:r w:rsidRPr="00664687">
              <w:rPr>
                <w:rFonts w:ascii="Times New Roman" w:hAnsi="Times New Roman" w:cs="Times New Roman"/>
                <w:b/>
                <w:sz w:val="18"/>
                <w:szCs w:val="18"/>
              </w:rPr>
              <w:t>B.Bielak</w:t>
            </w:r>
            <w:proofErr w:type="spellEnd"/>
            <w:r w:rsidRPr="0066468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</w:t>
            </w:r>
            <w:proofErr w:type="spellStart"/>
            <w:r w:rsidRPr="00664687">
              <w:rPr>
                <w:rFonts w:ascii="Times New Roman" w:hAnsi="Times New Roman" w:cs="Times New Roman"/>
                <w:b/>
                <w:sz w:val="18"/>
                <w:szCs w:val="18"/>
              </w:rPr>
              <w:t>S.Bara</w:t>
            </w:r>
            <w:proofErr w:type="spellEnd"/>
            <w:r w:rsidRPr="0066468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S.J.</w:t>
            </w:r>
          </w:p>
          <w:p w14:paraId="65098049" w14:textId="77777777" w:rsidR="00FC1026" w:rsidRPr="008567C7" w:rsidRDefault="00FC1026" w:rsidP="0050729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4687">
              <w:rPr>
                <w:rFonts w:ascii="Times New Roman" w:hAnsi="Times New Roman" w:cs="Times New Roman"/>
                <w:bCs/>
                <w:sz w:val="18"/>
                <w:szCs w:val="18"/>
              </w:rPr>
              <w:t>Urocza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4687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88B4FD4" w14:textId="77777777" w:rsidR="00FC1026" w:rsidRPr="001B7815" w:rsidRDefault="00FC1026" w:rsidP="0050729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4687">
              <w:rPr>
                <w:rFonts w:ascii="Times New Roman" w:hAnsi="Times New Roman" w:cs="Times New Roman"/>
                <w:bCs/>
                <w:sz w:val="18"/>
                <w:szCs w:val="18"/>
              </w:rPr>
              <w:t>32-040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4687">
              <w:rPr>
                <w:rFonts w:ascii="Times New Roman" w:hAnsi="Times New Roman" w:cs="Times New Roman"/>
                <w:bCs/>
                <w:sz w:val="18"/>
                <w:szCs w:val="18"/>
              </w:rPr>
              <w:t>Wrząsowice</w:t>
            </w:r>
          </w:p>
        </w:tc>
        <w:tc>
          <w:tcPr>
            <w:tcW w:w="1134" w:type="dxa"/>
            <w:vAlign w:val="center"/>
          </w:tcPr>
          <w:p w14:paraId="538253A7" w14:textId="77777777" w:rsidR="00FC1026" w:rsidRPr="008567C7" w:rsidRDefault="00FC1026" w:rsidP="005072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468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14:paraId="49D00D20" w14:textId="77777777" w:rsidR="00FC1026" w:rsidRPr="008567C7" w:rsidRDefault="00FC1026" w:rsidP="005072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468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3" w:type="dxa"/>
            <w:vAlign w:val="center"/>
          </w:tcPr>
          <w:p w14:paraId="4D946E33" w14:textId="77777777" w:rsidR="00FC1026" w:rsidRPr="008567C7" w:rsidRDefault="00FC1026" w:rsidP="005072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25471BE" w14:textId="77777777" w:rsidR="00FC1026" w:rsidRPr="008567C7" w:rsidRDefault="00FC1026" w:rsidP="005072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C9C705A" w14:textId="77777777" w:rsidR="00FC1026" w:rsidRPr="008567C7" w:rsidRDefault="00FC1026" w:rsidP="005072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88ED681" w14:textId="77777777" w:rsidR="00FC1026" w:rsidRPr="008567C7" w:rsidRDefault="00FC1026" w:rsidP="005072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AC7FA57" w14:textId="77777777" w:rsidR="00FC1026" w:rsidRPr="008567C7" w:rsidRDefault="00FC1026" w:rsidP="005072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468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FC1026" w:rsidRPr="008567C7" w14:paraId="654B9AA5" w14:textId="77777777" w:rsidTr="0050729C">
        <w:tc>
          <w:tcPr>
            <w:tcW w:w="709" w:type="dxa"/>
            <w:vAlign w:val="center"/>
          </w:tcPr>
          <w:p w14:paraId="2AE9924E" w14:textId="77777777" w:rsidR="00FC1026" w:rsidRPr="008567C7" w:rsidRDefault="00FC1026" w:rsidP="005072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468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14:paraId="5D9E8018" w14:textId="77777777" w:rsidR="00FC1026" w:rsidRPr="002B6761" w:rsidRDefault="00FC1026" w:rsidP="0050729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664687">
              <w:rPr>
                <w:rFonts w:ascii="Times New Roman" w:hAnsi="Times New Roman" w:cs="Times New Roman"/>
                <w:b/>
                <w:sz w:val="18"/>
                <w:szCs w:val="18"/>
              </w:rPr>
              <w:t>Framko</w:t>
            </w:r>
            <w:proofErr w:type="spellEnd"/>
            <w:r w:rsidRPr="0066468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  spółka  jawna  J. Strykowski, S. Miazga</w:t>
            </w:r>
          </w:p>
          <w:p w14:paraId="24A4F6AE" w14:textId="77777777" w:rsidR="00FC1026" w:rsidRPr="008567C7" w:rsidRDefault="00FC1026" w:rsidP="0050729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4687">
              <w:rPr>
                <w:rFonts w:ascii="Times New Roman" w:hAnsi="Times New Roman" w:cs="Times New Roman"/>
                <w:bCs/>
                <w:sz w:val="18"/>
                <w:szCs w:val="18"/>
              </w:rPr>
              <w:t>ul. Duża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4687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7984282" w14:textId="77777777" w:rsidR="00FC1026" w:rsidRPr="001B7815" w:rsidRDefault="00FC1026" w:rsidP="0050729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4687">
              <w:rPr>
                <w:rFonts w:ascii="Times New Roman" w:hAnsi="Times New Roman" w:cs="Times New Roman"/>
                <w:bCs/>
                <w:sz w:val="18"/>
                <w:szCs w:val="18"/>
              </w:rPr>
              <w:t>25-013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4687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</w:tc>
        <w:tc>
          <w:tcPr>
            <w:tcW w:w="1134" w:type="dxa"/>
            <w:vAlign w:val="center"/>
          </w:tcPr>
          <w:p w14:paraId="573C5223" w14:textId="77777777" w:rsidR="00FC1026" w:rsidRPr="008567C7" w:rsidRDefault="00FC1026" w:rsidP="005072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4687">
              <w:rPr>
                <w:rFonts w:ascii="Times New Roman" w:hAnsi="Times New Roman" w:cs="Times New Roman"/>
                <w:sz w:val="18"/>
                <w:szCs w:val="18"/>
              </w:rPr>
              <w:t xml:space="preserve">  56,54</w:t>
            </w:r>
          </w:p>
        </w:tc>
        <w:tc>
          <w:tcPr>
            <w:tcW w:w="1275" w:type="dxa"/>
            <w:vAlign w:val="center"/>
          </w:tcPr>
          <w:p w14:paraId="4027EB8C" w14:textId="77777777" w:rsidR="00FC1026" w:rsidRPr="008567C7" w:rsidRDefault="00FC1026" w:rsidP="005072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468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3" w:type="dxa"/>
            <w:vAlign w:val="center"/>
          </w:tcPr>
          <w:p w14:paraId="568423BD" w14:textId="77777777" w:rsidR="00FC1026" w:rsidRPr="008567C7" w:rsidRDefault="00FC1026" w:rsidP="005072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65BE73F" w14:textId="77777777" w:rsidR="00FC1026" w:rsidRPr="008567C7" w:rsidRDefault="00FC1026" w:rsidP="005072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EC330B5" w14:textId="77777777" w:rsidR="00FC1026" w:rsidRPr="008567C7" w:rsidRDefault="00FC1026" w:rsidP="005072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1305AE9" w14:textId="77777777" w:rsidR="00FC1026" w:rsidRPr="008567C7" w:rsidRDefault="00FC1026" w:rsidP="005072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71C573E" w14:textId="77777777" w:rsidR="00FC1026" w:rsidRPr="008567C7" w:rsidRDefault="00FC1026" w:rsidP="005072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4687">
              <w:rPr>
                <w:rFonts w:ascii="Times New Roman" w:hAnsi="Times New Roman" w:cs="Times New Roman"/>
                <w:sz w:val="18"/>
                <w:szCs w:val="18"/>
              </w:rPr>
              <w:t xml:space="preserve">  96,54</w:t>
            </w:r>
          </w:p>
        </w:tc>
      </w:tr>
      <w:tr w:rsidR="00FC1026" w:rsidRPr="008567C7" w14:paraId="49E471AF" w14:textId="77777777" w:rsidTr="0050729C">
        <w:tc>
          <w:tcPr>
            <w:tcW w:w="709" w:type="dxa"/>
            <w:vAlign w:val="center"/>
          </w:tcPr>
          <w:p w14:paraId="2078A3D4" w14:textId="77777777" w:rsidR="00FC1026" w:rsidRPr="008567C7" w:rsidRDefault="00FC1026" w:rsidP="005072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468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4F31C778" w14:textId="77777777" w:rsidR="00FC1026" w:rsidRPr="002B6761" w:rsidRDefault="00FC1026" w:rsidP="0050729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664687">
              <w:rPr>
                <w:rFonts w:ascii="Times New Roman" w:hAnsi="Times New Roman" w:cs="Times New Roman"/>
                <w:b/>
                <w:sz w:val="18"/>
                <w:szCs w:val="18"/>
              </w:rPr>
              <w:t>Infotech</w:t>
            </w:r>
            <w:proofErr w:type="spellEnd"/>
            <w:r w:rsidRPr="0066468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Krzysztof Zieliński Paweł Zieliński spółka jawna</w:t>
            </w:r>
          </w:p>
          <w:p w14:paraId="43BE1D10" w14:textId="77777777" w:rsidR="00FC1026" w:rsidRPr="008567C7" w:rsidRDefault="00FC1026" w:rsidP="0050729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4687">
              <w:rPr>
                <w:rFonts w:ascii="Times New Roman" w:hAnsi="Times New Roman" w:cs="Times New Roman"/>
                <w:bCs/>
                <w:sz w:val="18"/>
                <w:szCs w:val="18"/>
              </w:rPr>
              <w:t>Żeromskiego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4687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4687">
              <w:rPr>
                <w:rFonts w:ascii="Times New Roman" w:hAnsi="Times New Roman" w:cs="Times New Roman"/>
                <w:bCs/>
                <w:sz w:val="18"/>
                <w:szCs w:val="18"/>
              </w:rPr>
              <w:t>/1</w:t>
            </w:r>
          </w:p>
          <w:p w14:paraId="6F6DB9D0" w14:textId="77777777" w:rsidR="00FC1026" w:rsidRPr="001B7815" w:rsidRDefault="00FC1026" w:rsidP="0050729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4687">
              <w:rPr>
                <w:rFonts w:ascii="Times New Roman" w:hAnsi="Times New Roman" w:cs="Times New Roman"/>
                <w:bCs/>
                <w:sz w:val="18"/>
                <w:szCs w:val="18"/>
              </w:rPr>
              <w:t>82-300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4687">
              <w:rPr>
                <w:rFonts w:ascii="Times New Roman" w:hAnsi="Times New Roman" w:cs="Times New Roman"/>
                <w:bCs/>
                <w:sz w:val="18"/>
                <w:szCs w:val="18"/>
              </w:rPr>
              <w:t>Elbląg</w:t>
            </w:r>
          </w:p>
        </w:tc>
        <w:tc>
          <w:tcPr>
            <w:tcW w:w="1134" w:type="dxa"/>
            <w:vAlign w:val="center"/>
          </w:tcPr>
          <w:p w14:paraId="5F7E59F2" w14:textId="77777777" w:rsidR="00FC1026" w:rsidRPr="008567C7" w:rsidRDefault="00FC1026" w:rsidP="005072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4687">
              <w:rPr>
                <w:rFonts w:ascii="Times New Roman" w:hAnsi="Times New Roman" w:cs="Times New Roman"/>
                <w:sz w:val="18"/>
                <w:szCs w:val="18"/>
              </w:rPr>
              <w:t xml:space="preserve">  54,29</w:t>
            </w:r>
          </w:p>
        </w:tc>
        <w:tc>
          <w:tcPr>
            <w:tcW w:w="1275" w:type="dxa"/>
            <w:vAlign w:val="center"/>
          </w:tcPr>
          <w:p w14:paraId="0D4D7CA6" w14:textId="77777777" w:rsidR="00FC1026" w:rsidRPr="008567C7" w:rsidRDefault="00FC1026" w:rsidP="005072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468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3" w:type="dxa"/>
            <w:vAlign w:val="center"/>
          </w:tcPr>
          <w:p w14:paraId="70B396B6" w14:textId="77777777" w:rsidR="00FC1026" w:rsidRPr="008567C7" w:rsidRDefault="00FC1026" w:rsidP="005072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4A9BCFA" w14:textId="77777777" w:rsidR="00FC1026" w:rsidRPr="008567C7" w:rsidRDefault="00FC1026" w:rsidP="005072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EC39C35" w14:textId="77777777" w:rsidR="00FC1026" w:rsidRPr="008567C7" w:rsidRDefault="00FC1026" w:rsidP="005072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14C91D7" w14:textId="77777777" w:rsidR="00FC1026" w:rsidRPr="008567C7" w:rsidRDefault="00FC1026" w:rsidP="005072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183D738" w14:textId="77777777" w:rsidR="00FC1026" w:rsidRPr="008567C7" w:rsidRDefault="00FC1026" w:rsidP="005072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4687">
              <w:rPr>
                <w:rFonts w:ascii="Times New Roman" w:hAnsi="Times New Roman" w:cs="Times New Roman"/>
                <w:sz w:val="18"/>
                <w:szCs w:val="18"/>
              </w:rPr>
              <w:t xml:space="preserve">  94,29</w:t>
            </w:r>
          </w:p>
        </w:tc>
      </w:tr>
      <w:tr w:rsidR="00FC1026" w:rsidRPr="008567C7" w14:paraId="2FDDF6ED" w14:textId="77777777" w:rsidTr="0050729C">
        <w:tc>
          <w:tcPr>
            <w:tcW w:w="709" w:type="dxa"/>
            <w:vAlign w:val="center"/>
          </w:tcPr>
          <w:p w14:paraId="5BEA2775" w14:textId="77777777" w:rsidR="00FC1026" w:rsidRPr="008567C7" w:rsidRDefault="00FC1026" w:rsidP="005072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468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</w:t>
            </w:r>
          </w:p>
        </w:tc>
        <w:tc>
          <w:tcPr>
            <w:tcW w:w="2127" w:type="dxa"/>
            <w:vAlign w:val="center"/>
          </w:tcPr>
          <w:p w14:paraId="40F88806" w14:textId="77777777" w:rsidR="00FC1026" w:rsidRPr="002B6761" w:rsidRDefault="00FC1026" w:rsidP="0050729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64687">
              <w:rPr>
                <w:rFonts w:ascii="Times New Roman" w:hAnsi="Times New Roman" w:cs="Times New Roman"/>
                <w:b/>
                <w:sz w:val="18"/>
                <w:szCs w:val="18"/>
              </w:rPr>
              <w:t>13p Sp. z o.o.</w:t>
            </w:r>
          </w:p>
          <w:p w14:paraId="198723D3" w14:textId="77777777" w:rsidR="00FC1026" w:rsidRPr="008567C7" w:rsidRDefault="00FC1026" w:rsidP="0050729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4687">
              <w:rPr>
                <w:rFonts w:ascii="Times New Roman" w:hAnsi="Times New Roman" w:cs="Times New Roman"/>
                <w:bCs/>
                <w:sz w:val="18"/>
                <w:szCs w:val="18"/>
              </w:rPr>
              <w:t>Międzyleska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4687">
              <w:rPr>
                <w:rFonts w:ascii="Times New Roman" w:hAnsi="Times New Roman" w:cs="Times New Roman"/>
                <w:bCs/>
                <w:sz w:val="18"/>
                <w:szCs w:val="18"/>
              </w:rPr>
              <w:t>2-4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07620BA" w14:textId="77777777" w:rsidR="00FC1026" w:rsidRPr="001B7815" w:rsidRDefault="00FC1026" w:rsidP="0050729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4687">
              <w:rPr>
                <w:rFonts w:ascii="Times New Roman" w:hAnsi="Times New Roman" w:cs="Times New Roman"/>
                <w:bCs/>
                <w:sz w:val="18"/>
                <w:szCs w:val="18"/>
              </w:rPr>
              <w:t>50-514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4687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1134" w:type="dxa"/>
            <w:vAlign w:val="center"/>
          </w:tcPr>
          <w:p w14:paraId="7ED27FEB" w14:textId="77777777" w:rsidR="00FC1026" w:rsidRPr="008567C7" w:rsidRDefault="00FC1026" w:rsidP="005072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4687">
              <w:rPr>
                <w:rFonts w:ascii="Times New Roman" w:hAnsi="Times New Roman" w:cs="Times New Roman"/>
                <w:sz w:val="18"/>
                <w:szCs w:val="18"/>
              </w:rPr>
              <w:t xml:space="preserve">  51,00</w:t>
            </w:r>
          </w:p>
        </w:tc>
        <w:tc>
          <w:tcPr>
            <w:tcW w:w="1275" w:type="dxa"/>
            <w:vAlign w:val="center"/>
          </w:tcPr>
          <w:p w14:paraId="6C82606A" w14:textId="77777777" w:rsidR="00FC1026" w:rsidRPr="008567C7" w:rsidRDefault="00FC1026" w:rsidP="005072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468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3" w:type="dxa"/>
            <w:vAlign w:val="center"/>
          </w:tcPr>
          <w:p w14:paraId="60B9C10F" w14:textId="77777777" w:rsidR="00FC1026" w:rsidRPr="008567C7" w:rsidRDefault="00FC1026" w:rsidP="005072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13054B5" w14:textId="77777777" w:rsidR="00FC1026" w:rsidRPr="008567C7" w:rsidRDefault="00FC1026" w:rsidP="005072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62E920C" w14:textId="77777777" w:rsidR="00FC1026" w:rsidRPr="008567C7" w:rsidRDefault="00FC1026" w:rsidP="005072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3A5BE97" w14:textId="77777777" w:rsidR="00FC1026" w:rsidRPr="008567C7" w:rsidRDefault="00FC1026" w:rsidP="005072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88D4D5F" w14:textId="77777777" w:rsidR="00FC1026" w:rsidRPr="008567C7" w:rsidRDefault="00FC1026" w:rsidP="005072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4687">
              <w:rPr>
                <w:rFonts w:ascii="Times New Roman" w:hAnsi="Times New Roman" w:cs="Times New Roman"/>
                <w:sz w:val="18"/>
                <w:szCs w:val="18"/>
              </w:rPr>
              <w:t xml:space="preserve">  91,00</w:t>
            </w:r>
          </w:p>
        </w:tc>
      </w:tr>
    </w:tbl>
    <w:p w14:paraId="7156AB86" w14:textId="77777777" w:rsidR="00FC1026" w:rsidRDefault="00FC1026" w:rsidP="00FC1026">
      <w:pPr>
        <w:spacing w:before="120"/>
        <w:ind w:firstLine="709"/>
        <w:jc w:val="both"/>
        <w:rPr>
          <w:color w:val="000000"/>
        </w:rPr>
      </w:pPr>
    </w:p>
    <w:p w14:paraId="24FF342F" w14:textId="77777777" w:rsidR="00FC1026" w:rsidRPr="001B7815" w:rsidRDefault="00FC1026" w:rsidP="00FC1026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 nie dotyczy</w:t>
      </w:r>
    </w:p>
    <w:p w14:paraId="6D81B654" w14:textId="77777777" w:rsidR="00FC1026" w:rsidRDefault="00FC1026" w:rsidP="00FC1026">
      <w:pPr>
        <w:spacing w:before="120" w:after="120"/>
        <w:jc w:val="both"/>
        <w:rPr>
          <w:color w:val="000000"/>
          <w:sz w:val="16"/>
          <w:szCs w:val="16"/>
        </w:rPr>
      </w:pPr>
    </w:p>
    <w:p w14:paraId="2CE497CD" w14:textId="77777777" w:rsidR="00F960D7" w:rsidRDefault="00F960D7" w:rsidP="00FC1026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97285C" w14:textId="77777777" w:rsidR="006C357C" w:rsidRDefault="006C357C">
      <w:r>
        <w:separator/>
      </w:r>
    </w:p>
  </w:endnote>
  <w:endnote w:type="continuationSeparator" w:id="0">
    <w:p w14:paraId="581895D0" w14:textId="77777777" w:rsidR="006C357C" w:rsidRDefault="006C35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8931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40ED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FDB23D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4FB4DC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F537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5235F6" w14:textId="77777777" w:rsidR="006C357C" w:rsidRDefault="006C357C">
      <w:r>
        <w:separator/>
      </w:r>
    </w:p>
  </w:footnote>
  <w:footnote w:type="continuationSeparator" w:id="0">
    <w:p w14:paraId="54DB67DB" w14:textId="77777777" w:rsidR="006C357C" w:rsidRDefault="006C35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8C37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FFA5D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05D0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357C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20539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C357C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37943"/>
    <w:rsid w:val="00E62859"/>
    <w:rsid w:val="00E85D70"/>
    <w:rsid w:val="00F33C66"/>
    <w:rsid w:val="00F960D7"/>
    <w:rsid w:val="00F96DC7"/>
    <w:rsid w:val="00FB7F50"/>
    <w:rsid w:val="00FC1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D4DC2C"/>
  <w15:chartTrackingRefBased/>
  <w15:docId w15:val="{5DFBFABF-CF42-4BC0-93FF-3E90A4F45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FC1026"/>
    <w:rPr>
      <w:sz w:val="24"/>
      <w:szCs w:val="24"/>
    </w:rPr>
  </w:style>
  <w:style w:type="character" w:customStyle="1" w:styleId="ZwykytekstZnak">
    <w:name w:val="Zwykły tekst Znak"/>
    <w:link w:val="Zwykytekst"/>
    <w:rsid w:val="00FC1026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251</Words>
  <Characters>1552</Characters>
  <Application>Microsoft Office Word</Application>
  <DocSecurity>0</DocSecurity>
  <Lines>93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2025-12-16T11:19:00Z</cp:lastPrinted>
  <dcterms:created xsi:type="dcterms:W3CDTF">2025-12-16T11:16:00Z</dcterms:created>
  <dcterms:modified xsi:type="dcterms:W3CDTF">2025-12-16T11:21:00Z</dcterms:modified>
</cp:coreProperties>
</file>