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89358" w14:textId="49B02574" w:rsidR="00FB7F50" w:rsidRPr="003739EA" w:rsidRDefault="00327AF3" w:rsidP="00FE3E3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739EA">
        <w:rPr>
          <w:rFonts w:ascii="Verdana" w:hAnsi="Verdana"/>
          <w:sz w:val="18"/>
          <w:szCs w:val="18"/>
        </w:rPr>
        <w:t>Kraków</w:t>
      </w:r>
      <w:r w:rsidR="00FB7F50" w:rsidRPr="003739EA">
        <w:rPr>
          <w:rFonts w:ascii="Verdana" w:hAnsi="Verdana"/>
          <w:sz w:val="18"/>
          <w:szCs w:val="18"/>
        </w:rPr>
        <w:t xml:space="preserve"> dnia: </w:t>
      </w:r>
      <w:r w:rsidRPr="003739EA">
        <w:rPr>
          <w:rFonts w:ascii="Verdana" w:hAnsi="Verdana"/>
          <w:sz w:val="18"/>
          <w:szCs w:val="18"/>
        </w:rPr>
        <w:t>2025-11-</w:t>
      </w:r>
      <w:r w:rsidR="00803DD0" w:rsidRPr="003739EA">
        <w:rPr>
          <w:rFonts w:ascii="Verdana" w:hAnsi="Verdana"/>
          <w:sz w:val="18"/>
          <w:szCs w:val="18"/>
        </w:rPr>
        <w:t>24</w:t>
      </w:r>
    </w:p>
    <w:p w14:paraId="1F598471" w14:textId="77777777" w:rsidR="00327AF3" w:rsidRPr="003739EA" w:rsidRDefault="00327A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739E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83AA4FD" w14:textId="77777777" w:rsidR="00327AF3" w:rsidRPr="003739EA" w:rsidRDefault="00327A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739E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CD851C2" w14:textId="77777777" w:rsidR="00FB7F50" w:rsidRPr="003739EA" w:rsidRDefault="00327A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739E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1C53CC4" w14:textId="77777777" w:rsidR="00FB7F50" w:rsidRPr="003739EA" w:rsidRDefault="00327AF3" w:rsidP="00FB7F50">
      <w:pPr>
        <w:rPr>
          <w:rFonts w:ascii="Verdana" w:hAnsi="Verdana"/>
          <w:sz w:val="18"/>
          <w:szCs w:val="18"/>
        </w:rPr>
      </w:pPr>
      <w:r w:rsidRPr="003739EA">
        <w:rPr>
          <w:rFonts w:ascii="Verdana" w:hAnsi="Verdana"/>
          <w:sz w:val="18"/>
          <w:szCs w:val="18"/>
        </w:rPr>
        <w:t>Al. Mickiewicza</w:t>
      </w:r>
      <w:r w:rsidR="00FB7F50" w:rsidRPr="003739EA">
        <w:rPr>
          <w:rFonts w:ascii="Verdana" w:hAnsi="Verdana"/>
          <w:sz w:val="18"/>
          <w:szCs w:val="18"/>
        </w:rPr>
        <w:t xml:space="preserve"> </w:t>
      </w:r>
      <w:r w:rsidRPr="003739EA">
        <w:rPr>
          <w:rFonts w:ascii="Verdana" w:hAnsi="Verdana"/>
          <w:sz w:val="18"/>
          <w:szCs w:val="18"/>
        </w:rPr>
        <w:t>30</w:t>
      </w:r>
    </w:p>
    <w:p w14:paraId="66B91B5E" w14:textId="77777777" w:rsidR="00FB7F50" w:rsidRPr="003739EA" w:rsidRDefault="00327AF3" w:rsidP="00FB7F50">
      <w:pPr>
        <w:rPr>
          <w:rFonts w:ascii="Verdana" w:hAnsi="Verdana"/>
          <w:sz w:val="18"/>
          <w:szCs w:val="18"/>
        </w:rPr>
      </w:pPr>
      <w:r w:rsidRPr="003739EA">
        <w:rPr>
          <w:rFonts w:ascii="Verdana" w:hAnsi="Verdana"/>
          <w:sz w:val="18"/>
          <w:szCs w:val="18"/>
        </w:rPr>
        <w:t>30-059</w:t>
      </w:r>
      <w:r w:rsidR="00FB7F50" w:rsidRPr="003739EA">
        <w:rPr>
          <w:rFonts w:ascii="Verdana" w:hAnsi="Verdana"/>
          <w:sz w:val="18"/>
          <w:szCs w:val="18"/>
        </w:rPr>
        <w:t xml:space="preserve"> </w:t>
      </w:r>
      <w:r w:rsidRPr="003739EA">
        <w:rPr>
          <w:rFonts w:ascii="Verdana" w:hAnsi="Verdana"/>
          <w:sz w:val="18"/>
          <w:szCs w:val="18"/>
        </w:rPr>
        <w:t>Kraków</w:t>
      </w:r>
    </w:p>
    <w:p w14:paraId="665BE220" w14:textId="77777777" w:rsidR="008642B3" w:rsidRPr="003739E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739EA">
        <w:rPr>
          <w:rFonts w:ascii="Verdana" w:hAnsi="Verdana"/>
          <w:sz w:val="18"/>
          <w:szCs w:val="18"/>
        </w:rPr>
        <w:t>OGŁOSZENIE</w:t>
      </w:r>
    </w:p>
    <w:p w14:paraId="6DFEE4ED" w14:textId="0F2F7304" w:rsidR="008642B3" w:rsidRPr="003739E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739EA">
        <w:rPr>
          <w:rFonts w:ascii="Verdana" w:hAnsi="Verdana"/>
          <w:b/>
          <w:sz w:val="18"/>
          <w:szCs w:val="18"/>
        </w:rPr>
        <w:t xml:space="preserve">o </w:t>
      </w:r>
      <w:r w:rsidR="00ED3D17" w:rsidRPr="003739EA">
        <w:rPr>
          <w:rFonts w:ascii="Verdana" w:hAnsi="Verdana"/>
          <w:b/>
          <w:sz w:val="18"/>
          <w:szCs w:val="18"/>
        </w:rPr>
        <w:t xml:space="preserve">unieważnieniu postępowania </w:t>
      </w:r>
      <w:r w:rsidR="0034590F">
        <w:rPr>
          <w:rFonts w:ascii="Verdana" w:hAnsi="Verdana"/>
          <w:b/>
          <w:sz w:val="18"/>
          <w:szCs w:val="18"/>
        </w:rPr>
        <w:t>(po dokonaniu czynności nowych/powtórzonych)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27AF3" w:rsidRPr="003739EA" w14:paraId="55E3560C" w14:textId="77777777" w:rsidTr="00B5173F">
        <w:trPr>
          <w:trHeight w:val="638"/>
        </w:trPr>
        <w:tc>
          <w:tcPr>
            <w:tcW w:w="959" w:type="dxa"/>
          </w:tcPr>
          <w:p w14:paraId="66A1493D" w14:textId="77777777" w:rsidR="00327AF3" w:rsidRPr="003739EA" w:rsidRDefault="00327AF3" w:rsidP="00B5173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739E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4838DCA" w14:textId="77777777" w:rsidR="00327AF3" w:rsidRPr="003739EA" w:rsidRDefault="00327AF3" w:rsidP="00B5173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739EA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3739E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739EA">
              <w:rPr>
                <w:rFonts w:ascii="Verdana" w:hAnsi="Verdana"/>
                <w:sz w:val="18"/>
                <w:szCs w:val="18"/>
              </w:rPr>
              <w:t>pn.</w:t>
            </w:r>
            <w:r w:rsidRPr="003739E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739E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739EA">
              <w:rPr>
                <w:rFonts w:ascii="Verdana" w:hAnsi="Verdana"/>
                <w:b/>
                <w:bCs/>
                <w:sz w:val="18"/>
                <w:szCs w:val="18"/>
              </w:rPr>
              <w:t>Dostawa i montaż wyposażenia pomieszczeń Bramy Głównej w pawilonie U-2 AGH w Krakowie - KC-DE-dzp.272-472/25</w:t>
            </w:r>
            <w:r w:rsidRPr="003739E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739E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739E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739EA">
              <w:rPr>
                <w:rFonts w:ascii="Verdana" w:hAnsi="Verdana"/>
                <w:b/>
                <w:sz w:val="18"/>
                <w:szCs w:val="18"/>
              </w:rPr>
              <w:t xml:space="preserve"> KC-DE-zp.272-472/25</w:t>
            </w:r>
            <w:r w:rsidRPr="003739E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D68F822" w14:textId="0EC97B92" w:rsidR="008642B3" w:rsidRPr="003739E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3739EA">
        <w:rPr>
          <w:rFonts w:ascii="Verdana" w:hAnsi="Verdana"/>
          <w:sz w:val="18"/>
          <w:szCs w:val="18"/>
        </w:rPr>
        <w:t xml:space="preserve">Zamawiający, </w:t>
      </w:r>
      <w:r w:rsidR="00CC324B" w:rsidRPr="003739E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739E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739EA">
        <w:rPr>
          <w:rFonts w:ascii="Verdana" w:hAnsi="Verdana"/>
          <w:sz w:val="18"/>
          <w:szCs w:val="18"/>
        </w:rPr>
        <w:t xml:space="preserve">ust. 1 pkt. 1 i </w:t>
      </w:r>
      <w:r w:rsidRPr="003739EA">
        <w:rPr>
          <w:rFonts w:ascii="Verdana" w:hAnsi="Verdana"/>
          <w:sz w:val="18"/>
          <w:szCs w:val="18"/>
        </w:rPr>
        <w:t xml:space="preserve">ust. </w:t>
      </w:r>
      <w:r w:rsidR="00A17CDB" w:rsidRPr="003739EA">
        <w:rPr>
          <w:rFonts w:ascii="Verdana" w:hAnsi="Verdana"/>
          <w:sz w:val="18"/>
          <w:szCs w:val="18"/>
        </w:rPr>
        <w:t>2</w:t>
      </w:r>
      <w:r w:rsidRPr="003739E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739EA">
        <w:rPr>
          <w:rFonts w:ascii="Verdana" w:hAnsi="Verdana"/>
          <w:sz w:val="18"/>
          <w:szCs w:val="18"/>
        </w:rPr>
        <w:t xml:space="preserve"> </w:t>
      </w:r>
      <w:r w:rsidR="00CC1A8E" w:rsidRPr="003739EA">
        <w:rPr>
          <w:rFonts w:ascii="Verdana" w:hAnsi="Verdana"/>
          <w:sz w:val="18"/>
          <w:szCs w:val="18"/>
        </w:rPr>
        <w:t xml:space="preserve">(Dz.U.2024.1320 t.j. ze zm.) </w:t>
      </w:r>
      <w:r w:rsidRPr="003739EA">
        <w:rPr>
          <w:rFonts w:ascii="Verdana" w:hAnsi="Verdana"/>
          <w:sz w:val="18"/>
          <w:szCs w:val="18"/>
        </w:rPr>
        <w:t>zwanej dalej „ustawą Pzp”</w:t>
      </w:r>
      <w:r w:rsidR="00D26ED6" w:rsidRPr="003739EA">
        <w:rPr>
          <w:rFonts w:ascii="Verdana" w:hAnsi="Verdana"/>
          <w:sz w:val="18"/>
          <w:szCs w:val="18"/>
        </w:rPr>
        <w:t xml:space="preserve">, </w:t>
      </w:r>
      <w:r w:rsidRPr="003739EA">
        <w:rPr>
          <w:rFonts w:ascii="Verdana" w:hAnsi="Verdana"/>
          <w:sz w:val="18"/>
          <w:szCs w:val="18"/>
        </w:rPr>
        <w:t>informuje</w:t>
      </w:r>
      <w:r w:rsidR="00D26ED6" w:rsidRPr="003739EA">
        <w:rPr>
          <w:rFonts w:ascii="Verdana" w:hAnsi="Verdana"/>
          <w:sz w:val="18"/>
          <w:szCs w:val="18"/>
        </w:rPr>
        <w:t>, że</w:t>
      </w:r>
      <w:r w:rsidR="00102F0F" w:rsidRPr="003739EA">
        <w:rPr>
          <w:rFonts w:ascii="Verdana" w:hAnsi="Verdana"/>
          <w:sz w:val="18"/>
          <w:szCs w:val="18"/>
        </w:rPr>
        <w:t>:</w:t>
      </w:r>
    </w:p>
    <w:p w14:paraId="0ADAA827" w14:textId="77777777" w:rsidR="00DF0EA0" w:rsidRPr="00DF0EA0" w:rsidRDefault="00DF0EA0" w:rsidP="00DF0EA0">
      <w:pPr>
        <w:spacing w:before="80"/>
        <w:ind w:right="108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DF0EA0">
        <w:rPr>
          <w:rFonts w:ascii="Verdana" w:eastAsia="Calibri" w:hAnsi="Verdana" w:cs="Arial"/>
          <w:sz w:val="18"/>
          <w:szCs w:val="18"/>
          <w:lang w:eastAsia="en-US"/>
        </w:rPr>
        <w:t>W dn. 21/11/2025 r. Wykonawca Euro-Meble Małgorzata Masłoń odstąpił od podpisania umowy.</w:t>
      </w:r>
    </w:p>
    <w:p w14:paraId="0171A615" w14:textId="77777777" w:rsidR="00DF0EA0" w:rsidRPr="00DF0EA0" w:rsidRDefault="00DF0EA0" w:rsidP="00DF0EA0">
      <w:pPr>
        <w:spacing w:before="80"/>
        <w:ind w:right="108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DF0EA0">
        <w:rPr>
          <w:rFonts w:ascii="Verdana" w:eastAsia="Calibri" w:hAnsi="Verdana" w:cs="Arial"/>
          <w:sz w:val="18"/>
          <w:szCs w:val="18"/>
          <w:lang w:eastAsia="en-US"/>
        </w:rPr>
        <w:t>Zgodnie z art. 263 ustawy,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7FFD12CC" w14:textId="77777777" w:rsidR="00DF0EA0" w:rsidRPr="00DF0EA0" w:rsidRDefault="00DF0EA0" w:rsidP="00DF0EA0">
      <w:pPr>
        <w:spacing w:before="80"/>
        <w:ind w:right="108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DF0EA0">
        <w:rPr>
          <w:rFonts w:ascii="Verdana" w:eastAsia="Calibri" w:hAnsi="Verdana" w:cs="Arial"/>
          <w:sz w:val="18"/>
          <w:szCs w:val="18"/>
          <w:lang w:eastAsia="en-US"/>
        </w:rPr>
        <w:t>Zamawiający dokonał unieważnienia postępowania na podstawie art. 255. ust. 7 ustawy Pzp. Zamawiający unieważnia postępowanie o udzielenie zamówienia, jeżeli: wykonawca nie wniósł wymaganego zabezpieczenia należytego wykonania umowy lub uchylił się od zawarcia umowy w sprawie zamówienia publicznego, z uwzględnieniem art. 263;</w:t>
      </w:r>
    </w:p>
    <w:p w14:paraId="443CFBD8" w14:textId="37A750E5" w:rsidR="00DF0EA0" w:rsidRPr="003739EA" w:rsidRDefault="00DF0EA0" w:rsidP="00DF0EA0">
      <w:pPr>
        <w:spacing w:before="80"/>
        <w:ind w:right="108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DF0EA0">
        <w:rPr>
          <w:rFonts w:ascii="Verdana" w:eastAsia="Calibri" w:hAnsi="Verdana" w:cs="Arial"/>
          <w:sz w:val="18"/>
          <w:szCs w:val="18"/>
          <w:lang w:eastAsia="en-US"/>
        </w:rPr>
        <w:t>W wyniku złożenia oświadczenia przez Wykonawcę Euro-Meble Małgorzata Masłoń o rezygnacji z podpisania umowy Zamawiający unieważnia postępowanie. W postępowaniu odrzucono pozostałe oferty, wobec czego brak możliwości wyboru kolejnej oferty.</w:t>
      </w:r>
    </w:p>
    <w:p w14:paraId="0306BA08" w14:textId="77777777" w:rsidR="003A0AFC" w:rsidRPr="003739E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739E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134"/>
      </w:tblGrid>
      <w:tr w:rsidR="00FE3E30" w:rsidRPr="003739EA" w14:paraId="0B3FA8C9" w14:textId="77777777" w:rsidTr="00FE3E30">
        <w:trPr>
          <w:trHeight w:val="510"/>
        </w:trPr>
        <w:tc>
          <w:tcPr>
            <w:tcW w:w="851" w:type="dxa"/>
            <w:vAlign w:val="center"/>
          </w:tcPr>
          <w:p w14:paraId="341B66ED" w14:textId="77777777" w:rsidR="00FE3E30" w:rsidRPr="003739EA" w:rsidRDefault="00FE3E3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739EA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1A485769" w14:textId="77777777" w:rsidR="00FE3E30" w:rsidRPr="003739EA" w:rsidRDefault="00FE3E3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44E224C" w14:textId="77777777" w:rsidR="00FE3E30" w:rsidRPr="003739EA" w:rsidRDefault="00FE3E3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4869E92" w14:textId="77777777" w:rsidR="00FE3E30" w:rsidRPr="003739EA" w:rsidRDefault="00FE3E3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bCs/>
                <w:sz w:val="18"/>
                <w:szCs w:val="18"/>
              </w:rPr>
              <w:t>Okres gwarancji na meble oraz ich montaż</w:t>
            </w:r>
          </w:p>
        </w:tc>
        <w:tc>
          <w:tcPr>
            <w:tcW w:w="1134" w:type="dxa"/>
            <w:vAlign w:val="center"/>
          </w:tcPr>
          <w:p w14:paraId="5B7DFC29" w14:textId="77777777" w:rsidR="00FE3E30" w:rsidRPr="003739EA" w:rsidRDefault="00FE3E3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E3E30" w:rsidRPr="003739EA" w14:paraId="4D9070F5" w14:textId="77777777" w:rsidTr="00FE3E30">
        <w:tc>
          <w:tcPr>
            <w:tcW w:w="851" w:type="dxa"/>
            <w:vAlign w:val="center"/>
          </w:tcPr>
          <w:p w14:paraId="243ACC1C" w14:textId="77777777" w:rsidR="00FE3E30" w:rsidRPr="003739EA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7EB524A3" w14:textId="77777777" w:rsidR="00FE3E30" w:rsidRPr="003739EA" w:rsidRDefault="00FE3E30" w:rsidP="00B517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b/>
                <w:sz w:val="18"/>
                <w:szCs w:val="18"/>
              </w:rPr>
              <w:t>EURO-MEBLE MAŁGORZATA MASŁOŃ</w:t>
            </w:r>
          </w:p>
          <w:p w14:paraId="064B7296" w14:textId="77777777" w:rsidR="00FE3E30" w:rsidRPr="003739EA" w:rsidRDefault="00FE3E30" w:rsidP="00B517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bCs/>
                <w:sz w:val="18"/>
                <w:szCs w:val="18"/>
              </w:rPr>
              <w:t xml:space="preserve">KS. BP. HERBERTA BEDNORZA 2A-6 </w:t>
            </w:r>
          </w:p>
          <w:p w14:paraId="1777913A" w14:textId="77777777" w:rsidR="00FE3E30" w:rsidRPr="003739EA" w:rsidRDefault="00FE3E30" w:rsidP="00B517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bCs/>
                <w:sz w:val="18"/>
                <w:szCs w:val="18"/>
              </w:rPr>
              <w:t>40-384 KATOWICE</w:t>
            </w:r>
          </w:p>
        </w:tc>
        <w:tc>
          <w:tcPr>
            <w:tcW w:w="1134" w:type="dxa"/>
            <w:vAlign w:val="center"/>
          </w:tcPr>
          <w:p w14:paraId="610B2267" w14:textId="7211212F" w:rsidR="00FE3E30" w:rsidRPr="003739EA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F0EA0" w:rsidRPr="003739EA">
              <w:rPr>
                <w:rFonts w:ascii="Verdana" w:hAnsi="Verdana"/>
                <w:color w:val="000000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0333BC70" w14:textId="3EB49ED5" w:rsidR="00FE3E30" w:rsidRPr="003739EA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F0EA0" w:rsidRPr="003739EA">
              <w:rPr>
                <w:rFonts w:ascii="Verdana" w:hAnsi="Verdana"/>
                <w:color w:val="000000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72D0C131" w14:textId="177424DA" w:rsidR="00FE3E30" w:rsidRPr="003739EA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F0EA0" w:rsidRPr="003739EA">
              <w:rPr>
                <w:rFonts w:ascii="Verdana" w:hAnsi="Verdana"/>
                <w:color w:val="000000"/>
                <w:sz w:val="18"/>
                <w:szCs w:val="18"/>
              </w:rPr>
              <w:t>*)</w:t>
            </w:r>
          </w:p>
        </w:tc>
      </w:tr>
      <w:tr w:rsidR="00FE3E30" w:rsidRPr="003739EA" w14:paraId="4BCAEFE2" w14:textId="77777777" w:rsidTr="00FE3E30">
        <w:tc>
          <w:tcPr>
            <w:tcW w:w="851" w:type="dxa"/>
            <w:vAlign w:val="center"/>
          </w:tcPr>
          <w:p w14:paraId="394A5706" w14:textId="77777777" w:rsidR="00FE3E30" w:rsidRPr="003739EA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73F949DB" w14:textId="77777777" w:rsidR="00FE3E30" w:rsidRPr="003739EA" w:rsidRDefault="00FE3E30" w:rsidP="00B517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b/>
                <w:sz w:val="18"/>
                <w:szCs w:val="18"/>
              </w:rPr>
              <w:t>INI Konrad Warda</w:t>
            </w:r>
          </w:p>
          <w:p w14:paraId="3D935E1B" w14:textId="77777777" w:rsidR="00FE3E30" w:rsidRPr="003739EA" w:rsidRDefault="00FE3E30" w:rsidP="00B517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bCs/>
                <w:sz w:val="18"/>
                <w:szCs w:val="18"/>
              </w:rPr>
              <w:t xml:space="preserve">al. Aleja Bzów 36 </w:t>
            </w:r>
          </w:p>
          <w:p w14:paraId="598DFBE9" w14:textId="77777777" w:rsidR="00FE3E30" w:rsidRPr="003739EA" w:rsidRDefault="00FE3E30" w:rsidP="00B517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bCs/>
                <w:sz w:val="18"/>
                <w:szCs w:val="18"/>
              </w:rPr>
              <w:t>02-495 Warszawa</w:t>
            </w:r>
          </w:p>
        </w:tc>
        <w:tc>
          <w:tcPr>
            <w:tcW w:w="1134" w:type="dxa"/>
            <w:vAlign w:val="center"/>
          </w:tcPr>
          <w:p w14:paraId="37060C23" w14:textId="5DB6882D" w:rsidR="00FE3E30" w:rsidRPr="003739EA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739EA">
              <w:rPr>
                <w:rFonts w:ascii="Verdana" w:hAnsi="Verdana"/>
                <w:color w:val="000000"/>
                <w:sz w:val="18"/>
                <w:szCs w:val="18"/>
              </w:rPr>
              <w:t>*</w:t>
            </w:r>
            <w:r w:rsidR="00DF0EA0" w:rsidRPr="003739EA">
              <w:rPr>
                <w:rFonts w:ascii="Verdana" w:hAnsi="Verdana"/>
                <w:color w:val="000000"/>
                <w:sz w:val="18"/>
                <w:szCs w:val="18"/>
              </w:rPr>
              <w:t>*</w:t>
            </w:r>
            <w:r w:rsidRPr="003739EA">
              <w:rPr>
                <w:rFonts w:ascii="Verdana" w:hAnsi="Verdana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7E0C632B" w14:textId="08CEE5F6" w:rsidR="00FE3E30" w:rsidRPr="003739EA" w:rsidRDefault="00DF0EA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739EA">
              <w:rPr>
                <w:rFonts w:ascii="Verdana" w:hAnsi="Verdana"/>
                <w:color w:val="000000"/>
                <w:sz w:val="18"/>
                <w:szCs w:val="18"/>
              </w:rPr>
              <w:t>**)</w:t>
            </w:r>
          </w:p>
        </w:tc>
        <w:tc>
          <w:tcPr>
            <w:tcW w:w="1134" w:type="dxa"/>
            <w:vAlign w:val="center"/>
          </w:tcPr>
          <w:p w14:paraId="3C455B43" w14:textId="5EDFECCF" w:rsidR="00FE3E30" w:rsidRPr="003739EA" w:rsidRDefault="00DF0EA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739E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739EA">
              <w:rPr>
                <w:rFonts w:ascii="Verdana" w:hAnsi="Verdana"/>
                <w:color w:val="000000"/>
                <w:sz w:val="18"/>
                <w:szCs w:val="18"/>
              </w:rPr>
              <w:t>**)</w:t>
            </w:r>
          </w:p>
        </w:tc>
      </w:tr>
    </w:tbl>
    <w:p w14:paraId="43618313" w14:textId="1C1C0374" w:rsidR="00FE3E30" w:rsidRPr="003739EA" w:rsidRDefault="00A63A14" w:rsidP="00FE3E30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  <w:r w:rsidRPr="003739EA">
        <w:rPr>
          <w:rFonts w:ascii="Verdana" w:hAnsi="Verdana"/>
          <w:color w:val="000000"/>
          <w:sz w:val="18"/>
          <w:szCs w:val="18"/>
        </w:rPr>
        <w:t xml:space="preserve">*) Wykonawca </w:t>
      </w:r>
      <w:r w:rsidRPr="00DF0EA0">
        <w:rPr>
          <w:rFonts w:ascii="Verdana" w:eastAsia="Calibri" w:hAnsi="Verdana" w:cs="Arial"/>
          <w:sz w:val="18"/>
          <w:szCs w:val="18"/>
          <w:lang w:eastAsia="en-US"/>
        </w:rPr>
        <w:t>uchylił się od zawarcia umowy</w:t>
      </w:r>
    </w:p>
    <w:p w14:paraId="0EEE3ECE" w14:textId="5ED58B82" w:rsidR="00E85D70" w:rsidRPr="003739EA" w:rsidRDefault="00FE3E30" w:rsidP="00FE3E30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  <w:r w:rsidRPr="003739EA">
        <w:rPr>
          <w:rFonts w:ascii="Verdana" w:hAnsi="Verdana"/>
          <w:color w:val="000000"/>
          <w:sz w:val="18"/>
          <w:szCs w:val="18"/>
        </w:rPr>
        <w:t>*</w:t>
      </w:r>
      <w:r w:rsidR="00A63A14" w:rsidRPr="003739EA">
        <w:rPr>
          <w:rFonts w:ascii="Verdana" w:hAnsi="Verdana"/>
          <w:color w:val="000000"/>
          <w:sz w:val="18"/>
          <w:szCs w:val="18"/>
        </w:rPr>
        <w:t>*</w:t>
      </w:r>
      <w:r w:rsidRPr="003739EA">
        <w:rPr>
          <w:rFonts w:ascii="Verdana" w:hAnsi="Verdana"/>
          <w:color w:val="000000"/>
          <w:sz w:val="18"/>
          <w:szCs w:val="18"/>
        </w:rPr>
        <w:t>)</w:t>
      </w:r>
      <w:r w:rsidR="003739EA">
        <w:rPr>
          <w:rFonts w:ascii="Verdana" w:hAnsi="Verdana"/>
          <w:color w:val="000000"/>
          <w:sz w:val="18"/>
          <w:szCs w:val="18"/>
        </w:rPr>
        <w:t xml:space="preserve"> </w:t>
      </w:r>
      <w:r w:rsidRPr="003739EA">
        <w:rPr>
          <w:rFonts w:ascii="Verdana" w:hAnsi="Verdana"/>
          <w:color w:val="000000"/>
          <w:sz w:val="18"/>
          <w:szCs w:val="18"/>
        </w:rPr>
        <w:t>Zamawiający nie przyznawał punktów, ponieważ oferta została odrzucona.</w:t>
      </w:r>
    </w:p>
    <w:p w14:paraId="60E81782" w14:textId="1FFA7FF9" w:rsidR="00DF0EA0" w:rsidRPr="003739EA" w:rsidRDefault="00DF0EA0" w:rsidP="00FE3E30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  <w:r w:rsidRPr="003739EA">
        <w:rPr>
          <w:rFonts w:ascii="Verdana" w:hAnsi="Verdana"/>
          <w:sz w:val="18"/>
          <w:szCs w:val="18"/>
        </w:rPr>
        <w:t xml:space="preserve">  </w:t>
      </w:r>
    </w:p>
    <w:bookmarkEnd w:id="0"/>
    <w:p w14:paraId="51F75504" w14:textId="5A3DBE3C" w:rsidR="00F960D7" w:rsidRPr="003739E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3739E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A0E92" w14:textId="77777777" w:rsidR="00806EE0" w:rsidRDefault="00806EE0">
      <w:r>
        <w:separator/>
      </w:r>
    </w:p>
  </w:endnote>
  <w:endnote w:type="continuationSeparator" w:id="0">
    <w:p w14:paraId="19D5A86A" w14:textId="77777777" w:rsidR="00806EE0" w:rsidRDefault="00806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715A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023A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7565B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CBC40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F1D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F3B20" w14:textId="77777777" w:rsidR="00806EE0" w:rsidRDefault="00806EE0">
      <w:r>
        <w:separator/>
      </w:r>
    </w:p>
  </w:footnote>
  <w:footnote w:type="continuationSeparator" w:id="0">
    <w:p w14:paraId="5698F225" w14:textId="77777777" w:rsidR="00806EE0" w:rsidRDefault="00806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60B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07DF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8677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0E5"/>
    <w:rsid w:val="00005838"/>
    <w:rsid w:val="00022322"/>
    <w:rsid w:val="00042497"/>
    <w:rsid w:val="000C1E6F"/>
    <w:rsid w:val="000E4E56"/>
    <w:rsid w:val="00102F0F"/>
    <w:rsid w:val="001A1468"/>
    <w:rsid w:val="001B7815"/>
    <w:rsid w:val="001C31ED"/>
    <w:rsid w:val="00236119"/>
    <w:rsid w:val="002B1E4F"/>
    <w:rsid w:val="002B6761"/>
    <w:rsid w:val="00327AF3"/>
    <w:rsid w:val="003445A0"/>
    <w:rsid w:val="0034590F"/>
    <w:rsid w:val="003739EA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22FE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3DD0"/>
    <w:rsid w:val="00806EE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3A14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70E5"/>
    <w:rsid w:val="00CA0B33"/>
    <w:rsid w:val="00CA3511"/>
    <w:rsid w:val="00CC1A8E"/>
    <w:rsid w:val="00CC324B"/>
    <w:rsid w:val="00D01E5B"/>
    <w:rsid w:val="00D04203"/>
    <w:rsid w:val="00D060D7"/>
    <w:rsid w:val="00D26ED6"/>
    <w:rsid w:val="00D42C90"/>
    <w:rsid w:val="00D8427E"/>
    <w:rsid w:val="00DE4BF6"/>
    <w:rsid w:val="00DF0EA0"/>
    <w:rsid w:val="00E30B2D"/>
    <w:rsid w:val="00E62859"/>
    <w:rsid w:val="00E85D70"/>
    <w:rsid w:val="00ED3D17"/>
    <w:rsid w:val="00F33C66"/>
    <w:rsid w:val="00F960D7"/>
    <w:rsid w:val="00F96DC7"/>
    <w:rsid w:val="00FB7F50"/>
    <w:rsid w:val="00FE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9FB07"/>
  <w15:chartTrackingRefBased/>
  <w15:docId w15:val="{B79D23D1-3CD8-43BB-931B-026C771B4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8</cp:revision>
  <cp:lastPrinted>2025-11-05T12:38:00Z</cp:lastPrinted>
  <dcterms:created xsi:type="dcterms:W3CDTF">2025-11-24T12:19:00Z</dcterms:created>
  <dcterms:modified xsi:type="dcterms:W3CDTF">2025-11-24T12:25:00Z</dcterms:modified>
</cp:coreProperties>
</file>