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403FA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 xml:space="preserve">Załącznik nr </w:t>
      </w:r>
      <w:r w:rsidR="00012286" w:rsidRPr="00403FA1">
        <w:rPr>
          <w:rFonts w:ascii="Verdana" w:hAnsi="Verdana"/>
          <w:sz w:val="18"/>
          <w:szCs w:val="18"/>
        </w:rPr>
        <w:t>1</w:t>
      </w:r>
    </w:p>
    <w:p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FORMULARZ OFERTY</w:t>
      </w:r>
    </w:p>
    <w:p w:rsidR="008D2AB8" w:rsidRPr="00403FA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:rsidR="00715893" w:rsidRPr="00403FA1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>TEL.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FAX 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03FA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03FA1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:rsidR="008D2AB8" w:rsidRPr="00403FA1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:rsidR="00FC67FB" w:rsidRPr="00403FA1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:rsidR="008D2AB8" w:rsidRPr="00403FA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Do: Nazwa i siedziba Zamawiającego:</w:t>
      </w:r>
    </w:p>
    <w:p w:rsidR="008D2AB8" w:rsidRPr="00403FA1" w:rsidRDefault="006F29F8" w:rsidP="00426EC7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 xml:space="preserve">Akademia Górniczo </w:t>
      </w:r>
      <w:r w:rsidR="00426EC7">
        <w:rPr>
          <w:rFonts w:ascii="Verdana" w:hAnsi="Verdana"/>
          <w:b/>
          <w:sz w:val="18"/>
          <w:szCs w:val="18"/>
        </w:rPr>
        <w:t>–</w:t>
      </w:r>
      <w:r w:rsidRPr="00403FA1">
        <w:rPr>
          <w:rFonts w:ascii="Verdana" w:hAnsi="Verdana"/>
          <w:b/>
          <w:sz w:val="18"/>
          <w:szCs w:val="18"/>
        </w:rPr>
        <w:t xml:space="preserve"> Hutnicza</w:t>
      </w:r>
      <w:r w:rsidR="00426EC7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im. Stanisława Staszica w Krakowie</w:t>
      </w:r>
      <w:r w:rsidR="00426EC7">
        <w:rPr>
          <w:rFonts w:ascii="Verdana" w:hAnsi="Verdana"/>
          <w:b/>
          <w:sz w:val="18"/>
          <w:szCs w:val="18"/>
        </w:rPr>
        <w:t xml:space="preserve">, </w:t>
      </w:r>
      <w:r w:rsidRPr="00403FA1">
        <w:rPr>
          <w:rFonts w:ascii="Verdana" w:hAnsi="Verdana"/>
          <w:b/>
          <w:sz w:val="18"/>
          <w:szCs w:val="18"/>
        </w:rPr>
        <w:t>Dział Zamówień Publicznych</w:t>
      </w:r>
      <w:r w:rsidR="00426EC7">
        <w:rPr>
          <w:rFonts w:ascii="Verdana" w:hAnsi="Verdana"/>
          <w:b/>
          <w:sz w:val="18"/>
          <w:szCs w:val="18"/>
        </w:rPr>
        <w:t xml:space="preserve">, </w:t>
      </w:r>
      <w:r w:rsidRPr="00403FA1">
        <w:rPr>
          <w:rFonts w:ascii="Verdana" w:hAnsi="Verdana"/>
          <w:b/>
          <w:sz w:val="18"/>
          <w:szCs w:val="18"/>
        </w:rPr>
        <w:t>Al. Mickiewicza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30</w:t>
      </w:r>
      <w:r w:rsidR="00426EC7">
        <w:rPr>
          <w:rFonts w:ascii="Verdana" w:hAnsi="Verdana"/>
          <w:b/>
          <w:sz w:val="18"/>
          <w:szCs w:val="18"/>
        </w:rPr>
        <w:t xml:space="preserve">, </w:t>
      </w:r>
      <w:r w:rsidRPr="00403FA1">
        <w:rPr>
          <w:rFonts w:ascii="Verdana" w:hAnsi="Verdana"/>
          <w:b/>
          <w:sz w:val="18"/>
          <w:szCs w:val="18"/>
        </w:rPr>
        <w:t>30-059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Kraków</w:t>
      </w:r>
      <w:r w:rsidR="008D2AB8" w:rsidRPr="00403FA1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403FA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BC47C0" w:rsidRPr="00403FA1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51388" w:rsidRPr="00D51388">
        <w:rPr>
          <w:rFonts w:ascii="Verdana" w:hAnsi="Verdana"/>
          <w:b/>
          <w:sz w:val="18"/>
          <w:szCs w:val="18"/>
        </w:rPr>
        <w:t>Zakup i dostawa 2 szt. stacji obliczeniowych dla Wydziału Technologii Kosmicznych - KC-DE-zp.272-670/25</w:t>
      </w:r>
      <w:r w:rsidRPr="00403FA1">
        <w:rPr>
          <w:rFonts w:ascii="Verdana" w:hAnsi="Verdana"/>
          <w:b/>
          <w:sz w:val="18"/>
          <w:szCs w:val="18"/>
        </w:rPr>
        <w:t xml:space="preserve">, </w:t>
      </w:r>
      <w:r w:rsidRPr="00403FA1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403FA1">
        <w:rPr>
          <w:rFonts w:ascii="Verdana" w:hAnsi="Verdana"/>
          <w:sz w:val="18"/>
          <w:szCs w:val="18"/>
        </w:rPr>
        <w:t xml:space="preserve"> </w:t>
      </w:r>
      <w:r w:rsidRPr="00403FA1">
        <w:rPr>
          <w:rFonts w:ascii="Verdana" w:hAnsi="Verdana"/>
          <w:sz w:val="18"/>
          <w:szCs w:val="18"/>
        </w:rPr>
        <w:t>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60"/>
        <w:gridCol w:w="1683"/>
        <w:gridCol w:w="1559"/>
        <w:gridCol w:w="1031"/>
        <w:gridCol w:w="851"/>
        <w:gridCol w:w="2001"/>
      </w:tblGrid>
      <w:tr w:rsidR="00095B50" w:rsidRPr="00403FA1" w:rsidTr="00387454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Vat 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6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6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095B50" w:rsidRPr="00403FA1" w:rsidTr="00387454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095B50" w:rsidRPr="00403FA1" w:rsidTr="00387454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50" w:rsidRPr="00403FA1" w:rsidRDefault="00095B50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50" w:rsidRPr="00403FA1" w:rsidRDefault="00D51388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S</w:t>
            </w:r>
            <w:r w:rsidRPr="00D51388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tacj</w:t>
            </w:r>
            <w:r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a</w:t>
            </w:r>
            <w:r w:rsidRPr="00D51388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obliczeniow</w:t>
            </w:r>
            <w:r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a</w:t>
            </w:r>
            <w:r w:rsidRPr="00D51388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 I</w:t>
            </w:r>
          </w:p>
        </w:tc>
        <w:tc>
          <w:tcPr>
            <w:tcW w:w="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50" w:rsidRPr="00403FA1" w:rsidRDefault="00095B50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6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50" w:rsidRPr="00403FA1" w:rsidRDefault="0038745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  <w:r w:rsidR="00095B50"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50" w:rsidRPr="00403FA1" w:rsidRDefault="00095B50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50" w:rsidRPr="00403FA1" w:rsidRDefault="00095B50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5B50" w:rsidRPr="00403FA1" w:rsidRDefault="00095B50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95B50" w:rsidRPr="00403FA1" w:rsidRDefault="00095B50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51388" w:rsidRPr="00403FA1" w:rsidTr="00387454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51388" w:rsidRPr="00403FA1" w:rsidRDefault="00D5138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88" w:rsidRPr="00403FA1" w:rsidRDefault="00D51388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S</w:t>
            </w:r>
            <w:r w:rsidRPr="00D51388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tacj</w:t>
            </w:r>
            <w:r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a</w:t>
            </w:r>
            <w:r w:rsidRPr="00D51388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obliczeniow</w:t>
            </w:r>
            <w:r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a</w:t>
            </w:r>
            <w:r w:rsidRPr="00D51388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 II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88" w:rsidRPr="00403FA1" w:rsidRDefault="00D51388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6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88" w:rsidRDefault="00D51388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88" w:rsidRPr="00403FA1" w:rsidRDefault="00D51388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88" w:rsidRPr="00403FA1" w:rsidRDefault="00D51388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51388" w:rsidRPr="00403FA1" w:rsidRDefault="00D51388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51388" w:rsidRPr="00403FA1" w:rsidRDefault="00D51388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128BF" w:rsidRPr="00403FA1" w:rsidTr="00387454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:rsidR="00E128BF" w:rsidRPr="00403FA1" w:rsidRDefault="00E128BF" w:rsidP="0057527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:rsidR="00E128BF" w:rsidRPr="00403FA1" w:rsidRDefault="00E128BF" w:rsidP="0057527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128BF" w:rsidRPr="00403FA1" w:rsidTr="00387454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8BF" w:rsidRPr="00403FA1" w:rsidRDefault="00E128BF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:rsidR="00E128BF" w:rsidRPr="00403FA1" w:rsidRDefault="00E128BF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:rsidR="00676469" w:rsidRPr="00403FA1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 xml:space="preserve">Producent/model zaoferowanego sprzętu tj.: </w:t>
      </w:r>
    </w:p>
    <w:p w:rsidR="00095B50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1) </w:t>
      </w:r>
      <w:r w:rsidR="00473848">
        <w:rPr>
          <w:rFonts w:ascii="Verdana" w:hAnsi="Verdana"/>
          <w:b w:val="0"/>
          <w:bCs/>
          <w:sz w:val="18"/>
          <w:szCs w:val="18"/>
        </w:rPr>
        <w:t>P</w:t>
      </w:r>
      <w:r w:rsidR="00095B50" w:rsidRPr="00095B50">
        <w:rPr>
          <w:rFonts w:ascii="Verdana" w:hAnsi="Verdana"/>
          <w:b w:val="0"/>
          <w:bCs/>
          <w:sz w:val="18"/>
          <w:szCs w:val="18"/>
        </w:rPr>
        <w:t>rocesora:</w:t>
      </w:r>
    </w:p>
    <w:p w:rsid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</w:t>
      </w:r>
      <w:r w:rsidR="00F62F68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……………………………………………………………..</w:t>
      </w:r>
    </w:p>
    <w:p w:rsidR="00F62F68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</w:t>
      </w:r>
      <w:r w:rsidR="00F62F68">
        <w:rPr>
          <w:rFonts w:ascii="Verdana" w:hAnsi="Verdana"/>
          <w:b w:val="0"/>
          <w:bCs/>
          <w:sz w:val="18"/>
          <w:szCs w:val="18"/>
        </w:rPr>
        <w:t>………………………………………………………….</w:t>
      </w:r>
    </w:p>
    <w:p w:rsidR="00D51388" w:rsidRDefault="00D51388" w:rsidP="00D5138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2</w:t>
      </w:r>
      <w:r>
        <w:rPr>
          <w:rFonts w:ascii="Verdana" w:hAnsi="Verdana"/>
          <w:b w:val="0"/>
          <w:bCs/>
          <w:sz w:val="18"/>
          <w:szCs w:val="18"/>
        </w:rPr>
        <w:t xml:space="preserve">) </w:t>
      </w:r>
      <w:r w:rsidRPr="00095B50">
        <w:rPr>
          <w:rFonts w:ascii="Verdana" w:hAnsi="Verdana"/>
          <w:b w:val="0"/>
          <w:bCs/>
          <w:sz w:val="18"/>
          <w:szCs w:val="18"/>
        </w:rPr>
        <w:t>Pamięci RAM: ………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……………………………………………………..</w:t>
      </w:r>
    </w:p>
    <w:p w:rsidR="00D51388" w:rsidRDefault="00D51388" w:rsidP="00D5138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:rsidR="00D51388" w:rsidRDefault="00D5138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:rsidR="00387454" w:rsidRDefault="00804B4D" w:rsidP="0038745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bookmarkStart w:id="0" w:name="_Hlk196817959"/>
      <w:r>
        <w:rPr>
          <w:rFonts w:ascii="Verdana" w:hAnsi="Verdana"/>
          <w:b w:val="0"/>
          <w:bCs/>
          <w:sz w:val="18"/>
          <w:szCs w:val="18"/>
        </w:rPr>
        <w:t>3</w:t>
      </w:r>
      <w:r w:rsidR="00387454">
        <w:rPr>
          <w:rFonts w:ascii="Verdana" w:hAnsi="Verdana"/>
          <w:b w:val="0"/>
          <w:bCs/>
          <w:sz w:val="18"/>
          <w:szCs w:val="18"/>
        </w:rPr>
        <w:t xml:space="preserve">) </w:t>
      </w:r>
      <w:r w:rsidR="00387454" w:rsidRPr="00095B50">
        <w:rPr>
          <w:rFonts w:ascii="Verdana" w:hAnsi="Verdana"/>
          <w:b w:val="0"/>
          <w:bCs/>
          <w:sz w:val="18"/>
          <w:szCs w:val="18"/>
        </w:rPr>
        <w:t>Karty graficznej:</w:t>
      </w:r>
      <w:r w:rsidR="00387454">
        <w:rPr>
          <w:rFonts w:ascii="Verdana" w:hAnsi="Verdana"/>
          <w:b w:val="0"/>
          <w:bCs/>
          <w:sz w:val="18"/>
          <w:szCs w:val="18"/>
        </w:rPr>
        <w:t>…………………………………………………………..</w:t>
      </w:r>
    </w:p>
    <w:p w:rsidR="00387454" w:rsidRDefault="00387454" w:rsidP="0038745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:rsidR="00387454" w:rsidRPr="00095B50" w:rsidRDefault="0038745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  <w:bookmarkEnd w:id="0"/>
    </w:p>
    <w:p w:rsidR="00A77CF1" w:rsidRDefault="00D51388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4</w:t>
      </w:r>
      <w:r w:rsidR="00A77CF1">
        <w:rPr>
          <w:rFonts w:ascii="Verdana" w:hAnsi="Verdana"/>
          <w:b w:val="0"/>
          <w:bCs/>
          <w:sz w:val="18"/>
          <w:szCs w:val="18"/>
        </w:rPr>
        <w:t xml:space="preserve">) </w:t>
      </w:r>
      <w:r w:rsidR="00A77CF1" w:rsidRPr="00095B50">
        <w:rPr>
          <w:rFonts w:ascii="Verdana" w:hAnsi="Verdana"/>
          <w:b w:val="0"/>
          <w:bCs/>
          <w:sz w:val="18"/>
          <w:szCs w:val="18"/>
        </w:rPr>
        <w:t>Dysku: …</w:t>
      </w:r>
      <w:r w:rsidR="00A77CF1">
        <w:rPr>
          <w:rFonts w:ascii="Verdana" w:hAnsi="Verdana"/>
          <w:b w:val="0"/>
          <w:bCs/>
          <w:sz w:val="18"/>
          <w:szCs w:val="18"/>
        </w:rPr>
        <w:t>……………………………………………….</w:t>
      </w:r>
    </w:p>
    <w:p w:rsidR="00A77CF1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:rsidR="00A77CF1" w:rsidRPr="00095B50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:rsidR="008D2AB8" w:rsidRPr="00A77CF1" w:rsidRDefault="003F722B" w:rsidP="00A77CF1">
      <w:pPr>
        <w:pStyle w:val="Tekstpodstawowy"/>
        <w:jc w:val="both"/>
        <w:rPr>
          <w:rFonts w:ascii="Verdana" w:hAnsi="Verdana"/>
          <w:b w:val="0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Termin realizacji umowy:</w:t>
      </w:r>
      <w:r w:rsidR="00FE545C" w:rsidRPr="00403FA1">
        <w:rPr>
          <w:rFonts w:ascii="Verdana" w:hAnsi="Verdana"/>
          <w:sz w:val="18"/>
          <w:szCs w:val="18"/>
        </w:rPr>
        <w:t xml:space="preserve"> </w:t>
      </w:r>
      <w:r w:rsidR="00D51388" w:rsidRPr="00D51388">
        <w:rPr>
          <w:rFonts w:ascii="Verdana" w:hAnsi="Verdana"/>
          <w:b w:val="0"/>
          <w:sz w:val="18"/>
          <w:szCs w:val="18"/>
        </w:rPr>
        <w:t>35</w:t>
      </w:r>
      <w:r w:rsidR="00A77CF1" w:rsidRPr="00D51388">
        <w:rPr>
          <w:rFonts w:ascii="Verdana" w:hAnsi="Verdana"/>
          <w:b w:val="0"/>
          <w:sz w:val="18"/>
          <w:szCs w:val="18"/>
        </w:rPr>
        <w:t xml:space="preserve"> </w:t>
      </w:r>
      <w:r w:rsidR="00FC67FB" w:rsidRPr="00D51388">
        <w:rPr>
          <w:rFonts w:ascii="Verdana" w:hAnsi="Verdana"/>
          <w:b w:val="0"/>
          <w:sz w:val="18"/>
          <w:szCs w:val="18"/>
        </w:rPr>
        <w:t>dni od daty otrzymania zamówienia potwierdzonego przez</w:t>
      </w:r>
      <w:r w:rsidR="00FC67FB" w:rsidRPr="00D51388">
        <w:rPr>
          <w:rFonts w:ascii="Verdana" w:hAnsi="Verdana"/>
          <w:b w:val="0"/>
          <w:color w:val="FF0000"/>
          <w:sz w:val="18"/>
          <w:szCs w:val="18"/>
        </w:rPr>
        <w:t xml:space="preserve"> </w:t>
      </w:r>
      <w:proofErr w:type="spellStart"/>
      <w:r w:rsidR="00FC67FB" w:rsidRPr="00D51388">
        <w:rPr>
          <w:rFonts w:ascii="Verdana" w:hAnsi="Verdana"/>
          <w:b w:val="0"/>
          <w:sz w:val="18"/>
          <w:szCs w:val="18"/>
        </w:rPr>
        <w:t>M</w:t>
      </w:r>
      <w:r w:rsidR="000625D2" w:rsidRPr="00D51388">
        <w:rPr>
          <w:rFonts w:ascii="Verdana" w:hAnsi="Verdana"/>
          <w:b w:val="0"/>
          <w:sz w:val="18"/>
          <w:szCs w:val="18"/>
        </w:rPr>
        <w:t>NiSW</w:t>
      </w:r>
      <w:proofErr w:type="spellEnd"/>
      <w:r w:rsidR="00D51388">
        <w:rPr>
          <w:rFonts w:ascii="Verdana" w:hAnsi="Verdana"/>
          <w:bCs/>
          <w:sz w:val="18"/>
          <w:szCs w:val="18"/>
        </w:rPr>
        <w:t>.</w:t>
      </w:r>
    </w:p>
    <w:p w:rsidR="008D2AB8" w:rsidRPr="00403FA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Okres udzielonej gwarancji wynosi:</w:t>
      </w:r>
      <w:r w:rsidRPr="00403FA1">
        <w:rPr>
          <w:rFonts w:ascii="Verdana" w:hAnsi="Verdana"/>
          <w:sz w:val="18"/>
          <w:szCs w:val="18"/>
        </w:rPr>
        <w:t xml:space="preserve"> </w:t>
      </w:r>
      <w:r w:rsidR="00387454" w:rsidRPr="00387454">
        <w:rPr>
          <w:rFonts w:ascii="Verdana" w:hAnsi="Verdana"/>
          <w:b/>
          <w:bCs/>
          <w:sz w:val="18"/>
          <w:szCs w:val="18"/>
          <w:highlight w:val="yellow"/>
        </w:rPr>
        <w:t>…………</w:t>
      </w:r>
      <w:r w:rsidR="00FC67FB" w:rsidRPr="00403FA1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403FA1">
        <w:rPr>
          <w:rFonts w:ascii="Verdana" w:hAnsi="Verdana"/>
          <w:b/>
          <w:bCs/>
          <w:sz w:val="18"/>
          <w:szCs w:val="18"/>
        </w:rPr>
        <w:t xml:space="preserve"> </w:t>
      </w:r>
      <w:r w:rsidR="00387454" w:rsidRPr="00387454">
        <w:rPr>
          <w:rFonts w:ascii="Verdana" w:hAnsi="Verdana"/>
          <w:b/>
          <w:bCs/>
          <w:sz w:val="18"/>
          <w:szCs w:val="18"/>
        </w:rPr>
        <w:t xml:space="preserve"> </w:t>
      </w:r>
      <w:r w:rsidR="00387454" w:rsidRPr="00387454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:rsidR="00BC47C0" w:rsidRPr="00403FA1" w:rsidRDefault="00BC47C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03FA1">
        <w:rPr>
          <w:rFonts w:ascii="Verdana" w:hAnsi="Verdana"/>
          <w:b/>
          <w:bCs/>
          <w:sz w:val="18"/>
          <w:szCs w:val="18"/>
        </w:rPr>
        <w:t>*</w:t>
      </w:r>
      <w:r w:rsidRPr="00403FA1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:rsidR="000625D2" w:rsidRPr="00403FA1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:rsidR="000625D2" w:rsidRPr="00403FA1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403FA1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403FA1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426EC7">
        <w:rPr>
          <w:rFonts w:ascii="Verdana" w:hAnsi="Verdana"/>
          <w:b/>
          <w:bCs/>
          <w:i/>
          <w:iCs/>
          <w:sz w:val="18"/>
          <w:szCs w:val="18"/>
        </w:rPr>
        <w:t>stacje obliczeniowe</w:t>
      </w:r>
      <w:r w:rsidRPr="00403FA1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403FA1">
        <w:rPr>
          <w:rFonts w:ascii="Verdana" w:hAnsi="Verdana"/>
          <w:i/>
          <w:iCs/>
          <w:sz w:val="18"/>
          <w:szCs w:val="18"/>
        </w:rPr>
        <w:t>wchodząc</w:t>
      </w:r>
      <w:r w:rsidR="00845783" w:rsidRPr="00403FA1">
        <w:rPr>
          <w:rFonts w:ascii="Verdana" w:hAnsi="Verdana"/>
          <w:i/>
          <w:iCs/>
          <w:sz w:val="18"/>
          <w:szCs w:val="18"/>
        </w:rPr>
        <w:t>e</w:t>
      </w:r>
      <w:r w:rsidRPr="00403FA1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0625D2" w:rsidRPr="00403FA1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:rsidR="008D2AB8" w:rsidRPr="00403FA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403FA1">
        <w:rPr>
          <w:rFonts w:ascii="Verdana" w:hAnsi="Verdana"/>
          <w:sz w:val="18"/>
          <w:szCs w:val="18"/>
        </w:rPr>
        <w:t>6 marca 2018 r</w:t>
      </w:r>
      <w:r w:rsidRPr="00403FA1">
        <w:rPr>
          <w:rFonts w:ascii="Verdana" w:hAnsi="Verdana"/>
          <w:sz w:val="18"/>
          <w:szCs w:val="18"/>
        </w:rPr>
        <w:t>.</w:t>
      </w:r>
      <w:r w:rsidR="00A0022B" w:rsidRPr="00403FA1">
        <w:rPr>
          <w:rFonts w:ascii="Verdana" w:hAnsi="Verdana"/>
          <w:sz w:val="18"/>
          <w:szCs w:val="18"/>
        </w:rPr>
        <w:t xml:space="preserve"> Prawo przedsiębiorców, </w:t>
      </w:r>
      <w:r w:rsidRPr="00403FA1">
        <w:rPr>
          <w:rFonts w:ascii="Verdana" w:hAnsi="Verdana"/>
          <w:sz w:val="18"/>
          <w:szCs w:val="18"/>
        </w:rPr>
        <w:t>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:rsidR="00272EDA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 xml:space="preserve">Termin płatności: </w:t>
      </w:r>
      <w:r w:rsidRPr="00403FA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403FA1" w:rsidRPr="00403FA1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:rsidR="009312D6" w:rsidRPr="00403FA1" w:rsidRDefault="009312D6" w:rsidP="009312D6">
      <w:pPr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ZOBOWIĄZUJEMY SIĘ</w:t>
      </w:r>
      <w:r w:rsidRPr="00403FA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272EDA" w:rsidRPr="00403FA1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272EDA" w:rsidRPr="00403FA1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403FA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272ED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03FA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1A40C0" w:rsidRPr="00403FA1" w:rsidRDefault="001A40C0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Zaoferowany przez nas sprzęt </w:t>
      </w:r>
      <w:r w:rsidRPr="001A40C0">
        <w:rPr>
          <w:rFonts w:ascii="Verdana" w:hAnsi="Verdana"/>
          <w:color w:val="000000"/>
          <w:sz w:val="18"/>
          <w:szCs w:val="18"/>
        </w:rPr>
        <w:t>posiada normę CE</w:t>
      </w:r>
      <w:r>
        <w:rPr>
          <w:rFonts w:ascii="Verdana" w:hAnsi="Verdana"/>
          <w:color w:val="000000"/>
          <w:sz w:val="18"/>
          <w:szCs w:val="18"/>
        </w:rPr>
        <w:t>.</w:t>
      </w:r>
      <w:bookmarkStart w:id="1" w:name="_GoBack"/>
      <w:bookmarkEnd w:id="1"/>
    </w:p>
    <w:p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403FA1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403FA1">
        <w:rPr>
          <w:rFonts w:ascii="Verdana" w:hAnsi="Verdana"/>
          <w:sz w:val="18"/>
          <w:szCs w:val="18"/>
        </w:rPr>
        <w:t>późn</w:t>
      </w:r>
      <w:proofErr w:type="spellEnd"/>
      <w:r w:rsidRPr="00403FA1">
        <w:rPr>
          <w:rFonts w:ascii="Verdana" w:hAnsi="Verdana"/>
          <w:sz w:val="18"/>
          <w:szCs w:val="18"/>
        </w:rPr>
        <w:t xml:space="preserve">. zm.)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403FA1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426EC7">
        <w:rPr>
          <w:rFonts w:ascii="Verdana" w:hAnsi="Verdana"/>
          <w:b/>
          <w:color w:val="000000"/>
          <w:sz w:val="18"/>
          <w:szCs w:val="18"/>
          <w:lang w:eastAsia="ar-SA"/>
        </w:rPr>
        <w:t>stacje obliczeniowe</w:t>
      </w:r>
      <w:r w:rsidRPr="00403FA1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45783" w:rsidRPr="00403FA1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zestawy komputerowe</w:t>
      </w:r>
      <w:r w:rsidRPr="00403FA1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403FA1">
        <w:rPr>
          <w:rFonts w:ascii="Verdana" w:hAnsi="Verdana"/>
          <w:bCs/>
          <w:i/>
          <w:iCs/>
          <w:sz w:val="18"/>
          <w:szCs w:val="18"/>
        </w:rPr>
        <w:t>stawą</w:t>
      </w:r>
      <w:r w:rsidRPr="00403FA1">
        <w:rPr>
          <w:rFonts w:ascii="Verdana" w:hAnsi="Verdana"/>
          <w:i/>
          <w:iCs/>
          <w:sz w:val="18"/>
          <w:szCs w:val="18"/>
        </w:rPr>
        <w:t xml:space="preserve"> z dnia 11 </w:t>
      </w:r>
      <w:r w:rsidRPr="00403FA1">
        <w:rPr>
          <w:rFonts w:ascii="Verdana" w:hAnsi="Verdana"/>
          <w:i/>
          <w:iCs/>
          <w:sz w:val="18"/>
          <w:szCs w:val="18"/>
        </w:rPr>
        <w:lastRenderedPageBreak/>
        <w:t xml:space="preserve">marca 2004 r. o podatku od towarów i usług (Dz.U. z dnia 5 kwietnia 2004 r.) </w:t>
      </w:r>
      <w:r w:rsidRPr="00403FA1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403FA1">
        <w:rPr>
          <w:rFonts w:ascii="Verdana" w:hAnsi="Verdana"/>
          <w:sz w:val="18"/>
          <w:szCs w:val="18"/>
        </w:rPr>
        <w:t>późn</w:t>
      </w:r>
      <w:proofErr w:type="spellEnd"/>
      <w:r w:rsidRPr="00403FA1">
        <w:rPr>
          <w:rFonts w:ascii="Verdana" w:hAnsi="Verdana"/>
          <w:sz w:val="18"/>
          <w:szCs w:val="18"/>
        </w:rPr>
        <w:t>. zm.)</w:t>
      </w:r>
    </w:p>
    <w:p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72EDA" w:rsidRPr="00403FA1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403FA1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Nazwa podwykonawcy</w:t>
            </w:r>
            <w:r w:rsidRPr="00403FA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403FA1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403FA1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272EDA" w:rsidRPr="00403FA1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03FA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</w:r>
    </w:p>
    <w:p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  <w:t xml:space="preserve"> </w:t>
      </w:r>
    </w:p>
    <w:p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03FA1">
        <w:rPr>
          <w:rFonts w:ascii="Verdana" w:hAnsi="Verdana"/>
          <w:sz w:val="18"/>
          <w:szCs w:val="18"/>
        </w:rPr>
        <w:t>ych</w:t>
      </w:r>
      <w:proofErr w:type="spellEnd"/>
      <w:r w:rsidRPr="00403FA1">
        <w:rPr>
          <w:rFonts w:ascii="Verdana" w:hAnsi="Verdana"/>
          <w:sz w:val="18"/>
          <w:szCs w:val="18"/>
        </w:rPr>
        <w:t>) dokumentu(ów)</w:t>
      </w:r>
    </w:p>
    <w:p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załącznikami do niniejszej oferty są:</w:t>
      </w:r>
    </w:p>
    <w:p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</w:p>
    <w:p w:rsidR="00676469" w:rsidRPr="00403FA1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:rsidR="00272EDA" w:rsidRPr="00403FA1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</w:t>
      </w:r>
      <w:r w:rsidR="00026EE7">
        <w:rPr>
          <w:rFonts w:ascii="Verdana" w:hAnsi="Verdana"/>
          <w:b/>
          <w:color w:val="FF0000"/>
          <w:sz w:val="18"/>
          <w:szCs w:val="18"/>
          <w:lang w:eastAsia="zh-CN"/>
        </w:rPr>
        <w:t>ć</w:t>
      </w: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 xml:space="preserve"> kwalifikowanym podpisem elektronicznym</w:t>
      </w:r>
      <w:r w:rsidRPr="00403FA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272EDA" w:rsidRPr="00403FA1" w:rsidRDefault="00272EDA" w:rsidP="00272EDA">
      <w:pPr>
        <w:jc w:val="right"/>
        <w:rPr>
          <w:rFonts w:ascii="Verdana" w:hAnsi="Verdana"/>
          <w:sz w:val="18"/>
          <w:szCs w:val="18"/>
        </w:rPr>
      </w:pPr>
    </w:p>
    <w:p w:rsidR="00272EDA" w:rsidRPr="00403FA1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:rsidR="00FE545C" w:rsidRPr="00403FA1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403F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773" w:rsidRDefault="00160773">
      <w:r>
        <w:separator/>
      </w:r>
    </w:p>
  </w:endnote>
  <w:endnote w:type="continuationSeparator" w:id="0">
    <w:p w:rsidR="00160773" w:rsidRDefault="00160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773" w:rsidRDefault="00160773">
      <w:r>
        <w:separator/>
      </w:r>
    </w:p>
  </w:footnote>
  <w:footnote w:type="continuationSeparator" w:id="0">
    <w:p w:rsidR="00160773" w:rsidRDefault="00160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39"/>
    <w:rsid w:val="00012286"/>
    <w:rsid w:val="00026EE7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60773"/>
    <w:rsid w:val="001801DD"/>
    <w:rsid w:val="001A40C0"/>
    <w:rsid w:val="001D4612"/>
    <w:rsid w:val="002055B2"/>
    <w:rsid w:val="00207E98"/>
    <w:rsid w:val="00233041"/>
    <w:rsid w:val="002723B0"/>
    <w:rsid w:val="00272EDA"/>
    <w:rsid w:val="00293B27"/>
    <w:rsid w:val="00315A4A"/>
    <w:rsid w:val="0033739A"/>
    <w:rsid w:val="00387454"/>
    <w:rsid w:val="003F722B"/>
    <w:rsid w:val="00403FA1"/>
    <w:rsid w:val="00426EC7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E4618"/>
    <w:rsid w:val="006F29F8"/>
    <w:rsid w:val="00715893"/>
    <w:rsid w:val="0075190D"/>
    <w:rsid w:val="007642C9"/>
    <w:rsid w:val="007748F0"/>
    <w:rsid w:val="00775439"/>
    <w:rsid w:val="007A4321"/>
    <w:rsid w:val="007F287D"/>
    <w:rsid w:val="00804B4D"/>
    <w:rsid w:val="00833933"/>
    <w:rsid w:val="00845783"/>
    <w:rsid w:val="00853083"/>
    <w:rsid w:val="008B2F0C"/>
    <w:rsid w:val="008B4928"/>
    <w:rsid w:val="008D2AB8"/>
    <w:rsid w:val="008F1C66"/>
    <w:rsid w:val="009312D6"/>
    <w:rsid w:val="00970FE4"/>
    <w:rsid w:val="00A0022B"/>
    <w:rsid w:val="00A346FE"/>
    <w:rsid w:val="00A47B4D"/>
    <w:rsid w:val="00A77CF1"/>
    <w:rsid w:val="00A83018"/>
    <w:rsid w:val="00AC62BE"/>
    <w:rsid w:val="00B711E0"/>
    <w:rsid w:val="00B774DC"/>
    <w:rsid w:val="00BA3275"/>
    <w:rsid w:val="00BC47C0"/>
    <w:rsid w:val="00C63BC9"/>
    <w:rsid w:val="00C969A6"/>
    <w:rsid w:val="00CA7D36"/>
    <w:rsid w:val="00CF06BF"/>
    <w:rsid w:val="00D24208"/>
    <w:rsid w:val="00D51388"/>
    <w:rsid w:val="00D60C38"/>
    <w:rsid w:val="00D66893"/>
    <w:rsid w:val="00D90ACB"/>
    <w:rsid w:val="00DA43CA"/>
    <w:rsid w:val="00DC1500"/>
    <w:rsid w:val="00DE3A65"/>
    <w:rsid w:val="00E128BF"/>
    <w:rsid w:val="00E34BA8"/>
    <w:rsid w:val="00E44371"/>
    <w:rsid w:val="00E949B0"/>
    <w:rsid w:val="00EC0BEA"/>
    <w:rsid w:val="00F00591"/>
    <w:rsid w:val="00F209BB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1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9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8FB1B-3E59-4B46-A08D-D4540269E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1058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2025-07-04T12:33:00Z</cp:lastPrinted>
  <dcterms:created xsi:type="dcterms:W3CDTF">2025-11-14T07:53:00Z</dcterms:created>
  <dcterms:modified xsi:type="dcterms:W3CDTF">2025-11-14T08:12:00Z</dcterms:modified>
</cp:coreProperties>
</file>