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48CD4" w14:textId="77777777" w:rsidR="00FB7F50" w:rsidRPr="002245BE" w:rsidRDefault="00E00B6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00B6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00B62">
        <w:rPr>
          <w:sz w:val="22"/>
          <w:szCs w:val="22"/>
        </w:rPr>
        <w:t>2025-11-24</w:t>
      </w:r>
    </w:p>
    <w:p w14:paraId="603B6D5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2DF8C82" w14:textId="77777777" w:rsidR="00E00B62" w:rsidRPr="00E00B62" w:rsidRDefault="00E00B62" w:rsidP="00FB7F50">
      <w:pPr>
        <w:spacing w:after="40"/>
        <w:rPr>
          <w:b/>
          <w:bCs/>
          <w:sz w:val="22"/>
          <w:szCs w:val="22"/>
        </w:rPr>
      </w:pPr>
      <w:r w:rsidRPr="00E00B62">
        <w:rPr>
          <w:b/>
          <w:bCs/>
          <w:sz w:val="22"/>
          <w:szCs w:val="22"/>
        </w:rPr>
        <w:t>Akademia Górniczo - Hutnicza</w:t>
      </w:r>
    </w:p>
    <w:p w14:paraId="351E3D81" w14:textId="77777777" w:rsidR="00E00B62" w:rsidRPr="00E00B62" w:rsidRDefault="00E00B62" w:rsidP="00FB7F50">
      <w:pPr>
        <w:spacing w:after="40"/>
        <w:rPr>
          <w:b/>
          <w:bCs/>
          <w:sz w:val="22"/>
          <w:szCs w:val="22"/>
        </w:rPr>
      </w:pPr>
      <w:r w:rsidRPr="00E00B62">
        <w:rPr>
          <w:b/>
          <w:bCs/>
          <w:sz w:val="22"/>
          <w:szCs w:val="22"/>
        </w:rPr>
        <w:t>im. Stanisława Staszica w Krakowie</w:t>
      </w:r>
    </w:p>
    <w:p w14:paraId="642A5561" w14:textId="77777777" w:rsidR="00FB7F50" w:rsidRPr="002245BE" w:rsidRDefault="00E00B62" w:rsidP="00FB7F50">
      <w:pPr>
        <w:spacing w:after="40"/>
        <w:rPr>
          <w:b/>
          <w:bCs/>
          <w:sz w:val="22"/>
          <w:szCs w:val="22"/>
        </w:rPr>
      </w:pPr>
      <w:r w:rsidRPr="00E00B62">
        <w:rPr>
          <w:b/>
          <w:bCs/>
          <w:sz w:val="22"/>
          <w:szCs w:val="22"/>
        </w:rPr>
        <w:t>Dział Zamówień Publicznych</w:t>
      </w:r>
    </w:p>
    <w:p w14:paraId="471A4A12" w14:textId="77777777" w:rsidR="00FB7F50" w:rsidRPr="002245BE" w:rsidRDefault="00E00B62" w:rsidP="00FB7F50">
      <w:pPr>
        <w:rPr>
          <w:sz w:val="22"/>
          <w:szCs w:val="22"/>
        </w:rPr>
      </w:pPr>
      <w:r w:rsidRPr="00E00B6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00B62">
        <w:rPr>
          <w:sz w:val="22"/>
          <w:szCs w:val="22"/>
        </w:rPr>
        <w:t>30</w:t>
      </w:r>
    </w:p>
    <w:p w14:paraId="56987A97" w14:textId="77777777" w:rsidR="00FB7F50" w:rsidRPr="002245BE" w:rsidRDefault="00E00B62" w:rsidP="00FB7F50">
      <w:pPr>
        <w:rPr>
          <w:sz w:val="22"/>
          <w:szCs w:val="22"/>
        </w:rPr>
      </w:pPr>
      <w:r w:rsidRPr="00E00B6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00B62">
        <w:rPr>
          <w:sz w:val="22"/>
          <w:szCs w:val="22"/>
        </w:rPr>
        <w:t>Kraków</w:t>
      </w:r>
    </w:p>
    <w:p w14:paraId="32A3DBD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335403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00B62" w:rsidRPr="00607F9B" w14:paraId="3993FA8E" w14:textId="77777777" w:rsidTr="0016504B">
        <w:trPr>
          <w:trHeight w:val="638"/>
        </w:trPr>
        <w:tc>
          <w:tcPr>
            <w:tcW w:w="959" w:type="dxa"/>
          </w:tcPr>
          <w:p w14:paraId="3CED3C8C" w14:textId="77777777" w:rsidR="00E00B62" w:rsidRPr="00607F9B" w:rsidRDefault="00E00B62" w:rsidP="0016504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4389408" w14:textId="28EEB206" w:rsidR="00E00B62" w:rsidRPr="00607F9B" w:rsidRDefault="00E00B62" w:rsidP="0016504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00B6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00B6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00B62">
              <w:rPr>
                <w:b/>
                <w:bCs/>
                <w:sz w:val="22"/>
                <w:szCs w:val="22"/>
              </w:rPr>
              <w:t xml:space="preserve">Dostawa telefonów komórkowych (2 szt.) i statywów do telefonów komórkowych (4 </w:t>
            </w:r>
            <w:proofErr w:type="spellStart"/>
            <w:r w:rsidRPr="00E00B62">
              <w:rPr>
                <w:b/>
                <w:bCs/>
                <w:sz w:val="22"/>
                <w:szCs w:val="22"/>
              </w:rPr>
              <w:t>szt</w:t>
            </w:r>
            <w:proofErr w:type="spellEnd"/>
            <w:r w:rsidRPr="00E00B62">
              <w:rPr>
                <w:b/>
                <w:bCs/>
                <w:sz w:val="22"/>
                <w:szCs w:val="22"/>
              </w:rPr>
              <w:t>) - KC-DE-zp.272-640/25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CFFF8F7" w14:textId="68305629" w:rsidR="008642B3" w:rsidRDefault="00E00B6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="00C65E53" w:rsidRPr="009B2352">
        <w:rPr>
          <w:sz w:val="22"/>
          <w:szCs w:val="22"/>
        </w:rPr>
        <w:t xml:space="preserve">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00B62" w14:paraId="404EF156" w14:textId="77777777" w:rsidTr="0016504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2FF24B4" w14:textId="77777777" w:rsidR="00E00B62" w:rsidRPr="000C7899" w:rsidRDefault="00E00B62" w:rsidP="0016504B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0C7899">
              <w:rPr>
                <w:b/>
                <w:sz w:val="22"/>
                <w:szCs w:val="22"/>
                <w:lang w:val="en-US"/>
              </w:rPr>
              <w:t>JUPITER-INTEGRATION SP. Z O.O.</w:t>
            </w:r>
          </w:p>
          <w:p w14:paraId="112FC25E" w14:textId="77777777" w:rsidR="00E00B62" w:rsidRPr="009F0E5C" w:rsidRDefault="00E00B62" w:rsidP="0016504B">
            <w:pPr>
              <w:jc w:val="both"/>
              <w:rPr>
                <w:bCs/>
                <w:sz w:val="22"/>
                <w:szCs w:val="22"/>
              </w:rPr>
            </w:pPr>
            <w:r w:rsidRPr="00E00B62">
              <w:rPr>
                <w:bCs/>
                <w:sz w:val="22"/>
                <w:szCs w:val="22"/>
              </w:rPr>
              <w:t>CHMIELNA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00B62">
              <w:rPr>
                <w:bCs/>
                <w:sz w:val="22"/>
                <w:szCs w:val="22"/>
              </w:rPr>
              <w:t>85/87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04053BC" w14:textId="77777777" w:rsidR="00E00B62" w:rsidRPr="009F0E5C" w:rsidRDefault="00E00B62" w:rsidP="0016504B">
            <w:pPr>
              <w:jc w:val="both"/>
              <w:rPr>
                <w:bCs/>
                <w:sz w:val="22"/>
                <w:szCs w:val="22"/>
              </w:rPr>
            </w:pPr>
            <w:r w:rsidRPr="00E00B62">
              <w:rPr>
                <w:bCs/>
                <w:sz w:val="22"/>
                <w:szCs w:val="22"/>
              </w:rPr>
              <w:t>00-805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00B62">
              <w:rPr>
                <w:bCs/>
                <w:sz w:val="22"/>
                <w:szCs w:val="22"/>
              </w:rPr>
              <w:t>WARSZAWA</w:t>
            </w:r>
          </w:p>
          <w:p w14:paraId="6ED93DFE" w14:textId="77777777" w:rsidR="00E00B62" w:rsidRPr="00D26ED6" w:rsidRDefault="00E00B62" w:rsidP="0016504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F2C2C4A" w14:textId="77777777" w:rsidR="00E00B62" w:rsidRDefault="00E00B62" w:rsidP="0016504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00B62">
              <w:rPr>
                <w:sz w:val="22"/>
                <w:szCs w:val="22"/>
              </w:rPr>
              <w:t xml:space="preserve">Dostawa telefonów komórkowych (2 szt.) i statywów do telefonów komórkowych (4 </w:t>
            </w:r>
            <w:proofErr w:type="spellStart"/>
            <w:r w:rsidRPr="00E00B62">
              <w:rPr>
                <w:sz w:val="22"/>
                <w:szCs w:val="22"/>
              </w:rPr>
              <w:t>szt</w:t>
            </w:r>
            <w:proofErr w:type="spellEnd"/>
            <w:r w:rsidRPr="00E00B62">
              <w:rPr>
                <w:sz w:val="22"/>
                <w:szCs w:val="22"/>
              </w:rPr>
              <w:t>) - KC-DE-zp.272-640/25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CABE5D3" w14:textId="77777777" w:rsidR="00E00B62" w:rsidRPr="00D26ED6" w:rsidRDefault="00E00B62" w:rsidP="0016504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00B62">
              <w:rPr>
                <w:b/>
                <w:sz w:val="22"/>
                <w:szCs w:val="22"/>
              </w:rPr>
              <w:t>11 332.41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99CD2C6" w14:textId="77777777" w:rsidR="00E00B62" w:rsidRDefault="00E00B62" w:rsidP="0016504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F8D504D" w14:textId="77777777" w:rsidR="003A0AFC" w:rsidRPr="00756CDA" w:rsidRDefault="00E00B62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0C7899" w:rsidRPr="008567C7" w14:paraId="2B1B381E" w14:textId="77777777" w:rsidTr="000C7899">
        <w:trPr>
          <w:trHeight w:val="510"/>
        </w:trPr>
        <w:tc>
          <w:tcPr>
            <w:tcW w:w="595" w:type="pct"/>
            <w:vAlign w:val="center"/>
          </w:tcPr>
          <w:p w14:paraId="5B4E6E91" w14:textId="77777777" w:rsidR="000C7899" w:rsidRPr="008567C7" w:rsidRDefault="000C789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6AF48D49" w14:textId="77777777" w:rsidR="000C7899" w:rsidRPr="008567C7" w:rsidRDefault="000C789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42DD16D7" w14:textId="77777777" w:rsidR="000C7899" w:rsidRPr="008567C7" w:rsidRDefault="000C789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0B6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36C2108B" w14:textId="77777777" w:rsidR="000C7899" w:rsidRPr="008567C7" w:rsidRDefault="000C789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0B6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715" w:type="pct"/>
            <w:vAlign w:val="center"/>
          </w:tcPr>
          <w:p w14:paraId="1E68874C" w14:textId="77777777" w:rsidR="000C7899" w:rsidRPr="008567C7" w:rsidRDefault="000C789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C7899" w:rsidRPr="008567C7" w14:paraId="43B8E2DF" w14:textId="77777777" w:rsidTr="000C7899">
        <w:tc>
          <w:tcPr>
            <w:tcW w:w="595" w:type="pct"/>
            <w:vAlign w:val="center"/>
          </w:tcPr>
          <w:p w14:paraId="4E4491A4" w14:textId="77777777" w:rsidR="000C7899" w:rsidRPr="008567C7" w:rsidRDefault="000C7899" w:rsidP="001650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0B6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37942A01" w14:textId="77777777" w:rsidR="000C7899" w:rsidRPr="000C7899" w:rsidRDefault="000C7899" w:rsidP="0016504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0C789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JUPITER-INTEGRATION SP. Z O.O.</w:t>
            </w:r>
          </w:p>
          <w:p w14:paraId="4A1C31A5" w14:textId="77777777" w:rsidR="000C7899" w:rsidRPr="008567C7" w:rsidRDefault="000C7899" w:rsidP="0016504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0B62">
              <w:rPr>
                <w:rFonts w:ascii="Times New Roman" w:hAnsi="Times New Roman" w:cs="Times New Roman"/>
                <w:bCs/>
                <w:sz w:val="18"/>
                <w:szCs w:val="18"/>
              </w:rPr>
              <w:t>CHMIELNA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0B62">
              <w:rPr>
                <w:rFonts w:ascii="Times New Roman" w:hAnsi="Times New Roman" w:cs="Times New Roman"/>
                <w:bCs/>
                <w:sz w:val="18"/>
                <w:szCs w:val="18"/>
              </w:rPr>
              <w:t>85/87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6A95325" w14:textId="77777777" w:rsidR="000C7899" w:rsidRPr="001B7815" w:rsidRDefault="000C7899" w:rsidP="0016504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0B62">
              <w:rPr>
                <w:rFonts w:ascii="Times New Roman" w:hAnsi="Times New Roman" w:cs="Times New Roman"/>
                <w:bCs/>
                <w:sz w:val="18"/>
                <w:szCs w:val="18"/>
              </w:rPr>
              <w:t>00-805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0B6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18E781DE" w14:textId="77777777" w:rsidR="000C7899" w:rsidRPr="008567C7" w:rsidRDefault="000C7899" w:rsidP="001650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0B6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046DE9CF" w14:textId="77777777" w:rsidR="000C7899" w:rsidRPr="008567C7" w:rsidRDefault="000C7899" w:rsidP="001650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0B6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98DE5E2" w14:textId="77777777" w:rsidR="000C7899" w:rsidRPr="008567C7" w:rsidRDefault="000C7899" w:rsidP="001650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0B6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C7899" w:rsidRPr="008567C7" w14:paraId="525712CE" w14:textId="77777777" w:rsidTr="000C7899">
        <w:tc>
          <w:tcPr>
            <w:tcW w:w="595" w:type="pct"/>
            <w:vAlign w:val="center"/>
          </w:tcPr>
          <w:p w14:paraId="26E461B3" w14:textId="77777777" w:rsidR="000C7899" w:rsidRPr="008567C7" w:rsidRDefault="000C7899" w:rsidP="001650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0B6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2284DDF4" w14:textId="77777777" w:rsidR="000C7899" w:rsidRPr="002B6761" w:rsidRDefault="000C7899" w:rsidP="0016504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00B62">
              <w:rPr>
                <w:rFonts w:ascii="Times New Roman" w:hAnsi="Times New Roman" w:cs="Times New Roman"/>
                <w:b/>
                <w:sz w:val="18"/>
                <w:szCs w:val="18"/>
              </w:rPr>
              <w:t>Infotech</w:t>
            </w:r>
            <w:proofErr w:type="spellEnd"/>
            <w:r w:rsidRPr="00E00B6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Krzysztof Zieliński Paweł Zieliński spółka jawna</w:t>
            </w:r>
          </w:p>
          <w:p w14:paraId="5E43AFE2" w14:textId="77777777" w:rsidR="000C7899" w:rsidRPr="008567C7" w:rsidRDefault="000C7899" w:rsidP="0016504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0B62">
              <w:rPr>
                <w:rFonts w:ascii="Times New Roman" w:hAnsi="Times New Roman" w:cs="Times New Roman"/>
                <w:bCs/>
                <w:sz w:val="18"/>
                <w:szCs w:val="18"/>
              </w:rPr>
              <w:t>Żeromskiego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0B62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0B62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14:paraId="65BF4D90" w14:textId="77777777" w:rsidR="000C7899" w:rsidRPr="001B7815" w:rsidRDefault="000C7899" w:rsidP="0016504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0B62">
              <w:rPr>
                <w:rFonts w:ascii="Times New Roman" w:hAnsi="Times New Roman" w:cs="Times New Roman"/>
                <w:bCs/>
                <w:sz w:val="18"/>
                <w:szCs w:val="18"/>
              </w:rPr>
              <w:t>82-300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0B62">
              <w:rPr>
                <w:rFonts w:ascii="Times New Roman" w:hAnsi="Times New Roman" w:cs="Times New Roman"/>
                <w:bCs/>
                <w:sz w:val="18"/>
                <w:szCs w:val="18"/>
              </w:rPr>
              <w:t>Elbląg</w:t>
            </w:r>
          </w:p>
        </w:tc>
        <w:tc>
          <w:tcPr>
            <w:tcW w:w="952" w:type="pct"/>
            <w:vAlign w:val="center"/>
          </w:tcPr>
          <w:p w14:paraId="770F6CB1" w14:textId="77777777" w:rsidR="000C7899" w:rsidRPr="008567C7" w:rsidRDefault="000C7899" w:rsidP="001650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0B62">
              <w:rPr>
                <w:rFonts w:ascii="Times New Roman" w:hAnsi="Times New Roman" w:cs="Times New Roman"/>
                <w:sz w:val="18"/>
                <w:szCs w:val="18"/>
              </w:rPr>
              <w:t xml:space="preserve">  48,51</w:t>
            </w:r>
          </w:p>
        </w:tc>
        <w:tc>
          <w:tcPr>
            <w:tcW w:w="952" w:type="pct"/>
            <w:vAlign w:val="center"/>
          </w:tcPr>
          <w:p w14:paraId="25C9CB46" w14:textId="77777777" w:rsidR="000C7899" w:rsidRPr="008567C7" w:rsidRDefault="000C7899" w:rsidP="001650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0B6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F69365C" w14:textId="77777777" w:rsidR="000C7899" w:rsidRPr="008567C7" w:rsidRDefault="000C7899" w:rsidP="001650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0B62">
              <w:rPr>
                <w:rFonts w:ascii="Times New Roman" w:hAnsi="Times New Roman" w:cs="Times New Roman"/>
                <w:sz w:val="18"/>
                <w:szCs w:val="18"/>
              </w:rPr>
              <w:t xml:space="preserve">  88,51</w:t>
            </w:r>
          </w:p>
        </w:tc>
      </w:tr>
    </w:tbl>
    <w:p w14:paraId="7179493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4F9CD4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E449C4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1C0A0" w14:textId="77777777" w:rsidR="00032568" w:rsidRDefault="00032568">
      <w:r>
        <w:separator/>
      </w:r>
    </w:p>
  </w:endnote>
  <w:endnote w:type="continuationSeparator" w:id="0">
    <w:p w14:paraId="222B7148" w14:textId="77777777" w:rsidR="00032568" w:rsidRDefault="00032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54CE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1BC4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48FC60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AABFDA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10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B7F61" w14:textId="77777777" w:rsidR="00032568" w:rsidRDefault="00032568">
      <w:r>
        <w:separator/>
      </w:r>
    </w:p>
  </w:footnote>
  <w:footnote w:type="continuationSeparator" w:id="0">
    <w:p w14:paraId="117AA210" w14:textId="77777777" w:rsidR="00032568" w:rsidRDefault="000325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408D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B8E5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42D2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2568"/>
    <w:rsid w:val="00005838"/>
    <w:rsid w:val="00022322"/>
    <w:rsid w:val="00032568"/>
    <w:rsid w:val="00042497"/>
    <w:rsid w:val="000C1E6F"/>
    <w:rsid w:val="000C7899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00B62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84A65B"/>
  <w15:chartTrackingRefBased/>
  <w15:docId w15:val="{83DE06B6-F5B1-4519-B012-23B14FBEA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2025-11-24T09:09:00Z</cp:lastPrinted>
  <dcterms:created xsi:type="dcterms:W3CDTF">2025-11-24T09:09:00Z</dcterms:created>
  <dcterms:modified xsi:type="dcterms:W3CDTF">2025-11-24T09:09:00Z</dcterms:modified>
</cp:coreProperties>
</file>