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1359" w:rsidRPr="003261E7" w:rsidRDefault="00F66BF4" w:rsidP="00EB1359">
      <w:pPr>
        <w:spacing w:after="240"/>
        <w:jc w:val="right"/>
        <w:rPr>
          <w:sz w:val="22"/>
          <w:szCs w:val="22"/>
        </w:rPr>
      </w:pPr>
      <w:r w:rsidRPr="00F66BF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43BC8">
        <w:rPr>
          <w:sz w:val="22"/>
          <w:szCs w:val="22"/>
        </w:rPr>
        <w:t>21.11.2025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FB7607" w:rsidRPr="003261E7" w:rsidRDefault="00775DAE" w:rsidP="00FB7607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FB7607">
        <w:rPr>
          <w:b/>
          <w:sz w:val="28"/>
          <w:szCs w:val="24"/>
        </w:rPr>
        <w:t>ÓW      4, 9, 15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66BF4" w:rsidRPr="003261E7" w:rsidTr="00E25617">
        <w:trPr>
          <w:trHeight w:val="638"/>
        </w:trPr>
        <w:tc>
          <w:tcPr>
            <w:tcW w:w="959" w:type="dxa"/>
          </w:tcPr>
          <w:p w:rsidR="00F66BF4" w:rsidRPr="003261E7" w:rsidRDefault="00F66BF4" w:rsidP="00E256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:rsidR="00F66BF4" w:rsidRPr="003261E7" w:rsidRDefault="00F66BF4" w:rsidP="00E256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6BF4">
              <w:rPr>
                <w:sz w:val="22"/>
                <w:szCs w:val="22"/>
              </w:rPr>
              <w:t>przetarg</w:t>
            </w:r>
            <w:r w:rsidR="00FB7607">
              <w:rPr>
                <w:sz w:val="22"/>
                <w:szCs w:val="22"/>
              </w:rPr>
              <w:t>u</w:t>
            </w:r>
            <w:r w:rsidRPr="00F66BF4">
              <w:rPr>
                <w:sz w:val="22"/>
                <w:szCs w:val="22"/>
              </w:rPr>
              <w:t xml:space="preserve"> nieograniczon</w:t>
            </w:r>
            <w:r w:rsidR="00FB7607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66BF4">
              <w:rPr>
                <w:b/>
                <w:bCs/>
                <w:sz w:val="22"/>
                <w:szCs w:val="22"/>
              </w:rPr>
              <w:t>Zakup i dostawa wyrobów medycznych dla Apteki Szpitala 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66BF4">
              <w:rPr>
                <w:b/>
                <w:sz w:val="22"/>
                <w:szCs w:val="22"/>
              </w:rPr>
              <w:t>ZP/42/2025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66BF4" w:rsidRPr="00EB1359" w:rsidTr="00E256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710915" w:rsidRDefault="00F66BF4" w:rsidP="00E256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66BF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EB1359" w:rsidRDefault="00F66BF4" w:rsidP="00E256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6BF4">
              <w:rPr>
                <w:b/>
                <w:sz w:val="22"/>
                <w:szCs w:val="22"/>
              </w:rPr>
              <w:t>Pakiet 4 - Serwety jałowe</w:t>
            </w:r>
          </w:p>
          <w:p w:rsidR="00F66BF4" w:rsidRPr="00FB7607" w:rsidRDefault="00F66BF4" w:rsidP="00E2561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B7607">
              <w:rPr>
                <w:sz w:val="22"/>
                <w:szCs w:val="22"/>
                <w:u w:val="single"/>
              </w:rPr>
              <w:t>Uzasadnienie prawne:</w:t>
            </w:r>
          </w:p>
          <w:p w:rsidR="00F66BF4" w:rsidRDefault="00FB7607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F66BF4" w:rsidRPr="00F66BF4">
              <w:rPr>
                <w:sz w:val="22"/>
                <w:szCs w:val="22"/>
              </w:rPr>
              <w:t>ie złożono żadnego wniosku o dopuszczenie do udziału w postępowaniu albo żadnej oferty</w:t>
            </w:r>
          </w:p>
          <w:p w:rsidR="00F66BF4" w:rsidRDefault="00F66BF4" w:rsidP="00E2561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B7607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66BF4" w:rsidRPr="00EB1359" w:rsidRDefault="00F66BF4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66BF4">
              <w:rPr>
                <w:sz w:val="22"/>
                <w:szCs w:val="22"/>
              </w:rPr>
              <w:t>Nie złożono żadnej oferty. W postępowaniu nie wpłynęła żadna oferta w terminie przewidzianym na składanie ofert, tj. do dnia 03.10.2025 r. do godziny 11.</w:t>
            </w:r>
          </w:p>
        </w:tc>
      </w:tr>
      <w:tr w:rsidR="00F66BF4" w:rsidRPr="00EB1359" w:rsidTr="00E256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710915" w:rsidRDefault="00F66BF4" w:rsidP="00E256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66BF4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EB1359" w:rsidRDefault="00F66BF4" w:rsidP="00E256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6BF4">
              <w:rPr>
                <w:b/>
                <w:sz w:val="22"/>
                <w:szCs w:val="22"/>
              </w:rPr>
              <w:t>Pakiet 9 - Tampon Merocel</w:t>
            </w:r>
          </w:p>
          <w:p w:rsidR="00F66BF4" w:rsidRDefault="00F66BF4" w:rsidP="00E2561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B7607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</w:p>
          <w:p w:rsidR="00F66BF4" w:rsidRDefault="00FB7607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F66BF4" w:rsidRPr="00F66BF4">
              <w:rPr>
                <w:sz w:val="22"/>
                <w:szCs w:val="22"/>
              </w:rPr>
              <w:t>ie złożono żadnego wniosku o dopuszczenie do udziału w postępowaniu albo żadnej oferty</w:t>
            </w:r>
          </w:p>
          <w:p w:rsidR="00F66BF4" w:rsidRDefault="00F66BF4" w:rsidP="00E2561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B7607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66BF4" w:rsidRPr="00EB1359" w:rsidRDefault="00F66BF4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66BF4">
              <w:rPr>
                <w:sz w:val="22"/>
                <w:szCs w:val="22"/>
              </w:rPr>
              <w:t>Nie złożono żadnej oferty. W postępowaniu nie wpłynęła żadna oferta w terminie przewidzianym na składanie ofert, tj. do dnia 03.10.2025 r. do godziny 11.</w:t>
            </w:r>
          </w:p>
        </w:tc>
      </w:tr>
      <w:tr w:rsidR="00F66BF4" w:rsidRPr="00EB1359" w:rsidTr="00E2561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710915" w:rsidRDefault="00F66BF4" w:rsidP="00E2561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66BF4">
              <w:rPr>
                <w:b/>
                <w:bCs/>
                <w:sz w:val="22"/>
                <w:szCs w:val="22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F4" w:rsidRPr="00EB1359" w:rsidRDefault="00F66BF4" w:rsidP="00E256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6BF4">
              <w:rPr>
                <w:b/>
                <w:sz w:val="22"/>
                <w:szCs w:val="22"/>
              </w:rPr>
              <w:t>Pakiet 15 - Wyroby medyczne do podaży mieszanin do żywienia pozajelitowego</w:t>
            </w:r>
          </w:p>
          <w:p w:rsidR="00F66BF4" w:rsidRDefault="00F66BF4" w:rsidP="00E2561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B7607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</w:p>
          <w:p w:rsidR="00F66BF4" w:rsidRDefault="00F66BF4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66BF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66BF4" w:rsidRDefault="00F66BF4" w:rsidP="00E2561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B7607">
              <w:rPr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66BF4" w:rsidRPr="00EB1359" w:rsidRDefault="00F66BF4" w:rsidP="00E2561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66BF4">
              <w:rPr>
                <w:sz w:val="22"/>
                <w:szCs w:val="22"/>
              </w:rPr>
              <w:t>Nie złożono żadnej oferty. W postępowaniu nie wpłynęła żadna oferta w terminie przewidzianym na składanie ofert, tj. do dnia 03.10.2025 r. do godziny 11.</w:t>
            </w:r>
          </w:p>
        </w:tc>
      </w:tr>
    </w:tbl>
    <w:p w:rsidR="00010B31" w:rsidRDefault="00010B31"/>
    <w:sectPr w:rsidR="00010B31" w:rsidSect="000312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255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6BF4" w:rsidRDefault="00F66BF4" w:rsidP="00F66BF4">
      <w:r>
        <w:separator/>
      </w:r>
    </w:p>
  </w:endnote>
  <w:endnote w:type="continuationSeparator" w:id="0">
    <w:p w:rsidR="00F66BF4" w:rsidRDefault="00F66BF4" w:rsidP="00F6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6BF4" w:rsidRDefault="00F66BF4" w:rsidP="00F66BF4">
      <w:r>
        <w:separator/>
      </w:r>
    </w:p>
  </w:footnote>
  <w:footnote w:type="continuationSeparator" w:id="0">
    <w:p w:rsidR="00F66BF4" w:rsidRDefault="00F66BF4" w:rsidP="00F66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6BF4" w:rsidRDefault="00F66B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1D8"/>
    <w:rsid w:val="00010B31"/>
    <w:rsid w:val="00031281"/>
    <w:rsid w:val="00104963"/>
    <w:rsid w:val="00150F65"/>
    <w:rsid w:val="006C4B09"/>
    <w:rsid w:val="00775DAE"/>
    <w:rsid w:val="00823326"/>
    <w:rsid w:val="00856A3E"/>
    <w:rsid w:val="00894412"/>
    <w:rsid w:val="008B7DAA"/>
    <w:rsid w:val="00943BC8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66BF4"/>
    <w:rsid w:val="00F871D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7A5C1"/>
  <w15:chartTrackingRefBased/>
  <w15:docId w15:val="{8D6EE0AF-6569-4B28-BD07-9D60C3C7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66B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6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6</cp:revision>
  <cp:lastPrinted>2025-11-17T09:39:00Z</cp:lastPrinted>
  <dcterms:created xsi:type="dcterms:W3CDTF">2025-11-17T09:38:00Z</dcterms:created>
  <dcterms:modified xsi:type="dcterms:W3CDTF">2025-11-21T13:43:00Z</dcterms:modified>
</cp:coreProperties>
</file>