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739A6" w:rsidRPr="002739A6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39A6" w:rsidRPr="00C14101" w:rsidTr="00E57FA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739A6" w:rsidRPr="00C14101" w:rsidRDefault="002739A6" w:rsidP="00E57FA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739A6" w:rsidRPr="00C14101" w:rsidRDefault="002739A6" w:rsidP="00E57FA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739A6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739A6" w:rsidRPr="00C14101" w:rsidRDefault="002739A6" w:rsidP="00E57F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739A6" w:rsidRPr="00C14101" w:rsidRDefault="002739A6" w:rsidP="00E57F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739A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2739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39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jednorazowych, zbiorczo zapakowanych zestawów i akcesoriów niezbędnych do operacji zaćmy wraz z dzierżawą aparatu do fakoemulsyfikacji.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739A6" w:rsidRPr="00D62E6E" w:rsidTr="00E57FAF">
        <w:tc>
          <w:tcPr>
            <w:tcW w:w="2269" w:type="dxa"/>
          </w:tcPr>
          <w:p w:rsidR="002739A6" w:rsidRPr="00D62E6E" w:rsidRDefault="002739A6" w:rsidP="00E57F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739A6" w:rsidRPr="00D62E6E" w:rsidRDefault="002739A6" w:rsidP="00E57F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39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SZP-271-60/25</w:t>
            </w:r>
          </w:p>
        </w:tc>
      </w:tr>
    </w:tbl>
    <w:p w:rsidR="00BC121E" w:rsidRDefault="002739A6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739A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739A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0FB0" w:rsidRDefault="00CD0FB0">
      <w:r>
        <w:separator/>
      </w:r>
    </w:p>
  </w:endnote>
  <w:endnote w:type="continuationSeparator" w:id="0">
    <w:p w:rsidR="00CD0FB0" w:rsidRDefault="00CD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9A6" w:rsidRDefault="00273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0FB0" w:rsidRDefault="00CD0FB0">
      <w:r>
        <w:separator/>
      </w:r>
    </w:p>
  </w:footnote>
  <w:footnote w:type="continuationSeparator" w:id="0">
    <w:p w:rsidR="00CD0FB0" w:rsidRDefault="00CD0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9A6" w:rsidRDefault="002739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9A6" w:rsidRDefault="002739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9A6" w:rsidRDefault="002739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5965003">
    <w:abstractNumId w:val="13"/>
  </w:num>
  <w:num w:numId="2" w16cid:durableId="1656757534">
    <w:abstractNumId w:val="0"/>
  </w:num>
  <w:num w:numId="3" w16cid:durableId="771049414">
    <w:abstractNumId w:val="11"/>
  </w:num>
  <w:num w:numId="4" w16cid:durableId="681971670">
    <w:abstractNumId w:val="8"/>
  </w:num>
  <w:num w:numId="5" w16cid:durableId="1161122310">
    <w:abstractNumId w:val="7"/>
  </w:num>
  <w:num w:numId="6" w16cid:durableId="2087679025">
    <w:abstractNumId w:val="1"/>
  </w:num>
  <w:num w:numId="7" w16cid:durableId="1300067992">
    <w:abstractNumId w:val="6"/>
  </w:num>
  <w:num w:numId="8" w16cid:durableId="1950819850">
    <w:abstractNumId w:val="3"/>
  </w:num>
  <w:num w:numId="9" w16cid:durableId="132409686">
    <w:abstractNumId w:val="2"/>
  </w:num>
  <w:num w:numId="10" w16cid:durableId="1258715525">
    <w:abstractNumId w:val="5"/>
  </w:num>
  <w:num w:numId="11" w16cid:durableId="736440653">
    <w:abstractNumId w:val="10"/>
  </w:num>
  <w:num w:numId="12" w16cid:durableId="39257410">
    <w:abstractNumId w:val="4"/>
  </w:num>
  <w:num w:numId="13" w16cid:durableId="1676347890">
    <w:abstractNumId w:val="9"/>
  </w:num>
  <w:num w:numId="14" w16cid:durableId="11867525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FB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739A6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D0FB0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79B5479-40E2-4652-84B5-2A245894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2025-11-20T10:27:00Z</dcterms:created>
  <dcterms:modified xsi:type="dcterms:W3CDTF">2025-11-20T10:27:00Z</dcterms:modified>
</cp:coreProperties>
</file>