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1BAB8" w14:textId="77777777" w:rsidR="00FB7F50" w:rsidRPr="002245BE" w:rsidRDefault="005931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931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9318A">
        <w:rPr>
          <w:sz w:val="22"/>
          <w:szCs w:val="22"/>
        </w:rPr>
        <w:t>2025-11-21</w:t>
      </w:r>
    </w:p>
    <w:p w14:paraId="36E4F1B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81A07A0" w14:textId="77777777" w:rsidR="0059318A" w:rsidRPr="0059318A" w:rsidRDefault="0059318A" w:rsidP="00FB7F50">
      <w:pPr>
        <w:spacing w:after="40"/>
        <w:rPr>
          <w:b/>
          <w:bCs/>
          <w:sz w:val="22"/>
          <w:szCs w:val="22"/>
        </w:rPr>
      </w:pPr>
      <w:r w:rsidRPr="0059318A">
        <w:rPr>
          <w:b/>
          <w:bCs/>
          <w:sz w:val="22"/>
          <w:szCs w:val="22"/>
        </w:rPr>
        <w:t>Akademia Górniczo - Hutnicza</w:t>
      </w:r>
    </w:p>
    <w:p w14:paraId="69A32830" w14:textId="77777777" w:rsidR="0059318A" w:rsidRPr="0059318A" w:rsidRDefault="0059318A" w:rsidP="00FB7F50">
      <w:pPr>
        <w:spacing w:after="40"/>
        <w:rPr>
          <w:b/>
          <w:bCs/>
          <w:sz w:val="22"/>
          <w:szCs w:val="22"/>
        </w:rPr>
      </w:pPr>
      <w:r w:rsidRPr="0059318A">
        <w:rPr>
          <w:b/>
          <w:bCs/>
          <w:sz w:val="22"/>
          <w:szCs w:val="22"/>
        </w:rPr>
        <w:t>im. Stanisława Staszica w Krakowie</w:t>
      </w:r>
    </w:p>
    <w:p w14:paraId="3349B9F1" w14:textId="77777777" w:rsidR="00FB7F50" w:rsidRPr="002245BE" w:rsidRDefault="0059318A" w:rsidP="00FB7F50">
      <w:pPr>
        <w:spacing w:after="40"/>
        <w:rPr>
          <w:b/>
          <w:bCs/>
          <w:sz w:val="22"/>
          <w:szCs w:val="22"/>
        </w:rPr>
      </w:pPr>
      <w:r w:rsidRPr="0059318A">
        <w:rPr>
          <w:b/>
          <w:bCs/>
          <w:sz w:val="22"/>
          <w:szCs w:val="22"/>
        </w:rPr>
        <w:t>Dział Zamówień Publicznych</w:t>
      </w:r>
    </w:p>
    <w:p w14:paraId="2E6F19BC" w14:textId="77777777" w:rsidR="00FB7F50" w:rsidRPr="002245BE" w:rsidRDefault="0059318A" w:rsidP="00FB7F50">
      <w:pPr>
        <w:rPr>
          <w:sz w:val="22"/>
          <w:szCs w:val="22"/>
        </w:rPr>
      </w:pPr>
      <w:r w:rsidRPr="0059318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9318A">
        <w:rPr>
          <w:sz w:val="22"/>
          <w:szCs w:val="22"/>
        </w:rPr>
        <w:t>30</w:t>
      </w:r>
    </w:p>
    <w:p w14:paraId="773B0A33" w14:textId="77777777" w:rsidR="00FB7F50" w:rsidRPr="002245BE" w:rsidRDefault="0059318A" w:rsidP="00FB7F50">
      <w:pPr>
        <w:rPr>
          <w:sz w:val="22"/>
          <w:szCs w:val="22"/>
        </w:rPr>
      </w:pPr>
      <w:r w:rsidRPr="0059318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9318A">
        <w:rPr>
          <w:sz w:val="22"/>
          <w:szCs w:val="22"/>
        </w:rPr>
        <w:t>Kraków</w:t>
      </w:r>
    </w:p>
    <w:p w14:paraId="2F033C9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39371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9318A" w:rsidRPr="00607F9B" w14:paraId="1184B7A1" w14:textId="77777777" w:rsidTr="00BD39C9">
        <w:trPr>
          <w:trHeight w:val="638"/>
        </w:trPr>
        <w:tc>
          <w:tcPr>
            <w:tcW w:w="959" w:type="dxa"/>
          </w:tcPr>
          <w:p w14:paraId="70024D75" w14:textId="77777777" w:rsidR="0059318A" w:rsidRPr="00607F9B" w:rsidRDefault="0059318A" w:rsidP="00BD39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36269E2" w14:textId="77777777" w:rsidR="0059318A" w:rsidRPr="00607F9B" w:rsidRDefault="0059318A" w:rsidP="00BD39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9318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318A">
              <w:rPr>
                <w:b/>
                <w:bCs/>
                <w:sz w:val="22"/>
                <w:szCs w:val="22"/>
              </w:rPr>
              <w:t>Zestaw komputerowy do obliczeń numerycznych z wykorzystaniem GPU - KC-DE-zp.272-549/25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318A">
              <w:rPr>
                <w:b/>
                <w:sz w:val="22"/>
                <w:szCs w:val="22"/>
              </w:rPr>
              <w:t>KC-DE-zp.272-549/25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855BA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9318A" w14:paraId="405560F7" w14:textId="77777777" w:rsidTr="00BD39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618F58C" w14:textId="77777777" w:rsidR="0059318A" w:rsidRPr="00D26ED6" w:rsidRDefault="0059318A" w:rsidP="00BD39C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9318A">
              <w:rPr>
                <w:b/>
                <w:sz w:val="22"/>
                <w:szCs w:val="22"/>
              </w:rPr>
              <w:t>PROGRESS Systemy Komputerowe Sp. z o.o.</w:t>
            </w:r>
          </w:p>
          <w:p w14:paraId="7690CF54" w14:textId="77777777" w:rsidR="0059318A" w:rsidRPr="009F0E5C" w:rsidRDefault="0059318A" w:rsidP="00BD39C9">
            <w:pPr>
              <w:jc w:val="both"/>
              <w:rPr>
                <w:bCs/>
                <w:sz w:val="22"/>
                <w:szCs w:val="22"/>
              </w:rPr>
            </w:pPr>
            <w:r w:rsidRPr="0059318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318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6EB0B2" w14:textId="77777777" w:rsidR="0059318A" w:rsidRPr="009F0E5C" w:rsidRDefault="0059318A" w:rsidP="00BD39C9">
            <w:pPr>
              <w:jc w:val="both"/>
              <w:rPr>
                <w:bCs/>
                <w:sz w:val="22"/>
                <w:szCs w:val="22"/>
              </w:rPr>
            </w:pPr>
            <w:r w:rsidRPr="0059318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318A">
              <w:rPr>
                <w:bCs/>
                <w:sz w:val="22"/>
                <w:szCs w:val="22"/>
              </w:rPr>
              <w:t>Kraków</w:t>
            </w:r>
          </w:p>
          <w:p w14:paraId="2D7D54C9" w14:textId="77777777" w:rsidR="0059318A" w:rsidRPr="00D26ED6" w:rsidRDefault="0059318A" w:rsidP="00BD39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2A7EBB" w14:textId="77777777" w:rsidR="0059318A" w:rsidRDefault="0059318A" w:rsidP="00BD39C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9318A">
              <w:rPr>
                <w:sz w:val="22"/>
                <w:szCs w:val="22"/>
              </w:rPr>
              <w:t>Zestaw komputerowy do obliczeń numerycznych z wykorzystaniem GPU - KC-DE-zp.272-549/25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54CB25C" w14:textId="77777777" w:rsidR="0059318A" w:rsidRPr="00D26ED6" w:rsidRDefault="0059318A" w:rsidP="00BD39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9318A">
              <w:rPr>
                <w:b/>
                <w:sz w:val="22"/>
                <w:szCs w:val="22"/>
              </w:rPr>
              <w:t>23 763.60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A6358E0" w14:textId="77777777" w:rsidR="0059318A" w:rsidRDefault="0059318A" w:rsidP="00BD39C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675CA8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701"/>
        <w:gridCol w:w="1701"/>
        <w:gridCol w:w="1985"/>
      </w:tblGrid>
      <w:tr w:rsidR="00C12041" w:rsidRPr="008567C7" w14:paraId="5042C7C9" w14:textId="77777777" w:rsidTr="00C12041">
        <w:trPr>
          <w:trHeight w:val="510"/>
        </w:trPr>
        <w:tc>
          <w:tcPr>
            <w:tcW w:w="709" w:type="dxa"/>
            <w:vAlign w:val="center"/>
          </w:tcPr>
          <w:p w14:paraId="0FE7A557" w14:textId="77777777" w:rsidR="00C12041" w:rsidRPr="008567C7" w:rsidRDefault="00C1204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44BEBD97" w14:textId="77777777" w:rsidR="00C12041" w:rsidRPr="008567C7" w:rsidRDefault="00C1204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647C3287" w14:textId="77777777" w:rsidR="00C12041" w:rsidRPr="008567C7" w:rsidRDefault="00C1204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BAB5BBC" w14:textId="77777777" w:rsidR="00C12041" w:rsidRPr="008567C7" w:rsidRDefault="00C1204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701" w:type="dxa"/>
            <w:vAlign w:val="center"/>
          </w:tcPr>
          <w:p w14:paraId="47EAE3FC" w14:textId="77777777" w:rsidR="00C12041" w:rsidRPr="008567C7" w:rsidRDefault="00C1204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6E79C335" w14:textId="77777777" w:rsidR="00C12041" w:rsidRPr="008567C7" w:rsidRDefault="00C1204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12041" w:rsidRPr="008567C7" w14:paraId="6A1DEB63" w14:textId="77777777" w:rsidTr="00C12041">
        <w:tc>
          <w:tcPr>
            <w:tcW w:w="709" w:type="dxa"/>
            <w:vAlign w:val="center"/>
          </w:tcPr>
          <w:p w14:paraId="2CF73A6B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4" w:type="dxa"/>
            <w:vAlign w:val="center"/>
          </w:tcPr>
          <w:p w14:paraId="2388F0E4" w14:textId="77777777" w:rsidR="00C12041" w:rsidRPr="002B6761" w:rsidRDefault="00C12041" w:rsidP="00BD39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78E2262" w14:textId="77777777" w:rsidR="00C12041" w:rsidRPr="008567C7" w:rsidRDefault="00C12041" w:rsidP="00BD39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2C9F55A" w14:textId="77777777" w:rsidR="00C12041" w:rsidRPr="001B7815" w:rsidRDefault="00C12041" w:rsidP="00BD39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18D638D1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D4E6977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430EC45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2E9375E0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12041" w:rsidRPr="008567C7" w14:paraId="2FBFDB85" w14:textId="77777777" w:rsidTr="00C12041">
        <w:tc>
          <w:tcPr>
            <w:tcW w:w="709" w:type="dxa"/>
            <w:vAlign w:val="center"/>
          </w:tcPr>
          <w:p w14:paraId="18DC2D14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14:paraId="51BA1242" w14:textId="77777777" w:rsidR="00C12041" w:rsidRPr="002B6761" w:rsidRDefault="00C12041" w:rsidP="00BD39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6A5B5E71" w14:textId="77777777" w:rsidR="00C12041" w:rsidRPr="008567C7" w:rsidRDefault="00C12041" w:rsidP="00BD39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E43078A" w14:textId="77777777" w:rsidR="00C12041" w:rsidRPr="001B7815" w:rsidRDefault="00C12041" w:rsidP="00BD39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417" w:type="dxa"/>
            <w:vAlign w:val="center"/>
          </w:tcPr>
          <w:p w14:paraId="7C8527F3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54,58</w:t>
            </w:r>
          </w:p>
        </w:tc>
        <w:tc>
          <w:tcPr>
            <w:tcW w:w="1701" w:type="dxa"/>
            <w:vAlign w:val="center"/>
          </w:tcPr>
          <w:p w14:paraId="1B5A87EC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B1D18E9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4419E054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94,58</w:t>
            </w:r>
          </w:p>
        </w:tc>
      </w:tr>
      <w:tr w:rsidR="00C12041" w:rsidRPr="008567C7" w14:paraId="39E83586" w14:textId="77777777" w:rsidTr="00C12041">
        <w:tc>
          <w:tcPr>
            <w:tcW w:w="709" w:type="dxa"/>
            <w:vAlign w:val="center"/>
          </w:tcPr>
          <w:p w14:paraId="6E555175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5A22F508" w14:textId="77777777" w:rsidR="00C12041" w:rsidRPr="002B6761" w:rsidRDefault="00C12041" w:rsidP="00BD39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INFUS Katarzyna </w:t>
            </w:r>
            <w:proofErr w:type="spellStart"/>
            <w:r w:rsidRPr="0059318A">
              <w:rPr>
                <w:rFonts w:ascii="Times New Roman" w:hAnsi="Times New Roman" w:cs="Times New Roman"/>
                <w:b/>
                <w:sz w:val="18"/>
                <w:szCs w:val="18"/>
              </w:rPr>
              <w:t>Fuśnik</w:t>
            </w:r>
            <w:proofErr w:type="spellEnd"/>
          </w:p>
          <w:p w14:paraId="0A1F13BE" w14:textId="1153127A" w:rsidR="00C12041" w:rsidRPr="008567C7" w:rsidRDefault="00C12041" w:rsidP="00BD39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Nad Jarem 4/20</w:t>
            </w:r>
          </w:p>
          <w:p w14:paraId="65451FB6" w14:textId="37044AD5" w:rsidR="00C12041" w:rsidRPr="001B7815" w:rsidRDefault="00C12041" w:rsidP="00BD39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10-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318A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417" w:type="dxa"/>
            <w:vAlign w:val="center"/>
          </w:tcPr>
          <w:p w14:paraId="27DE7218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59,75</w:t>
            </w:r>
          </w:p>
        </w:tc>
        <w:tc>
          <w:tcPr>
            <w:tcW w:w="1701" w:type="dxa"/>
            <w:vAlign w:val="center"/>
          </w:tcPr>
          <w:p w14:paraId="1BCBC88E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3D9AE26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612740A7" w14:textId="77777777" w:rsidR="00C12041" w:rsidRPr="008567C7" w:rsidRDefault="00C12041" w:rsidP="00BD39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18A">
              <w:rPr>
                <w:rFonts w:ascii="Times New Roman" w:hAnsi="Times New Roman" w:cs="Times New Roman"/>
                <w:sz w:val="18"/>
                <w:szCs w:val="18"/>
              </w:rPr>
              <w:t xml:space="preserve">  89,75</w:t>
            </w:r>
          </w:p>
        </w:tc>
      </w:tr>
    </w:tbl>
    <w:p w14:paraId="1C5A389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C39A35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A3C1A1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65EC7" w14:textId="77777777" w:rsidR="004973CC" w:rsidRDefault="004973CC">
      <w:r>
        <w:separator/>
      </w:r>
    </w:p>
  </w:endnote>
  <w:endnote w:type="continuationSeparator" w:id="0">
    <w:p w14:paraId="054A42A0" w14:textId="77777777" w:rsidR="004973CC" w:rsidRDefault="00497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3F0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6A6C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28E15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5946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FFC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6943E" w14:textId="77777777" w:rsidR="004973CC" w:rsidRDefault="004973CC">
      <w:r>
        <w:separator/>
      </w:r>
    </w:p>
  </w:footnote>
  <w:footnote w:type="continuationSeparator" w:id="0">
    <w:p w14:paraId="29D6E734" w14:textId="77777777" w:rsidR="004973CC" w:rsidRDefault="00497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93B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94C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EFB2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3C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73CC"/>
    <w:rsid w:val="004B2665"/>
    <w:rsid w:val="004C3459"/>
    <w:rsid w:val="004E324A"/>
    <w:rsid w:val="004E7234"/>
    <w:rsid w:val="0054734E"/>
    <w:rsid w:val="0059318A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041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E7C3F"/>
  <w15:chartTrackingRefBased/>
  <w15:docId w15:val="{B92BEB60-B111-4760-85AF-C66B5F15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2025-11-21T12:43:00Z</dcterms:created>
  <dcterms:modified xsi:type="dcterms:W3CDTF">2025-11-21T12:44:00Z</dcterms:modified>
</cp:coreProperties>
</file>