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5D4BAD">
        <w:rPr>
          <w:rFonts w:ascii="Arial" w:hAnsi="Arial" w:cs="Arial"/>
          <w:bCs/>
          <w:i w:val="0"/>
          <w:szCs w:val="24"/>
        </w:rPr>
        <w:t>5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A55A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55AB">
        <w:rPr>
          <w:rFonts w:ascii="Arial" w:hAnsi="Arial" w:cs="Arial"/>
        </w:rPr>
        <w:t>GMINA NIEPOŁOMICE</w:t>
      </w:r>
    </w:p>
    <w:p w:rsidR="006676AE" w:rsidRPr="0012157F" w:rsidRDefault="009A55A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55AB">
        <w:rPr>
          <w:rFonts w:ascii="Arial" w:hAnsi="Arial" w:cs="Arial"/>
        </w:rPr>
        <w:t>Pl. Zwycięstwa</w:t>
      </w:r>
      <w:r w:rsidR="006676AE" w:rsidRPr="0012157F">
        <w:rPr>
          <w:rFonts w:ascii="Arial" w:hAnsi="Arial" w:cs="Arial"/>
        </w:rPr>
        <w:t xml:space="preserve"> </w:t>
      </w:r>
      <w:r w:rsidRPr="009A55AB">
        <w:rPr>
          <w:rFonts w:ascii="Arial" w:hAnsi="Arial" w:cs="Arial"/>
        </w:rPr>
        <w:t>13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A55AB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9A55AB">
        <w:rPr>
          <w:rFonts w:ascii="Arial" w:hAnsi="Arial" w:cs="Arial"/>
        </w:rPr>
        <w:t>32-005</w:t>
      </w:r>
      <w:r w:rsidR="006676AE" w:rsidRPr="0012157F">
        <w:rPr>
          <w:rFonts w:ascii="Arial" w:hAnsi="Arial" w:cs="Arial"/>
        </w:rPr>
        <w:t xml:space="preserve"> </w:t>
      </w:r>
      <w:r w:rsidRPr="009A55AB">
        <w:rPr>
          <w:rFonts w:ascii="Arial" w:hAnsi="Arial" w:cs="Arial"/>
        </w:rPr>
        <w:t>Niepołomice</w:t>
      </w:r>
    </w:p>
    <w:p w:rsidR="00C4103F" w:rsidRPr="005D4BAD" w:rsidRDefault="00C4103F" w:rsidP="005D4BAD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A55AB" w:rsidRPr="0012157F" w:rsidTr="00FD34B9">
        <w:tc>
          <w:tcPr>
            <w:tcW w:w="9104" w:type="dxa"/>
            <w:shd w:val="clear" w:color="auto" w:fill="D9D9D9"/>
          </w:tcPr>
          <w:p w:rsidR="009A55AB" w:rsidRPr="006F0A84" w:rsidRDefault="009A55AB" w:rsidP="00FD34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9A55AB" w:rsidRDefault="009A55AB" w:rsidP="00FD34B9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9A55A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55A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55A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9A55A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A55A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A55AB" w:rsidRPr="00534752" w:rsidRDefault="009A55AB" w:rsidP="00FD34B9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A2540E" w:rsidRDefault="009A55A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55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Prowadzenie Domu Kultury w Staniątkach w latach 2026-2027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55AB" w:rsidRPr="00A2540E" w:rsidTr="00FD34B9">
        <w:tc>
          <w:tcPr>
            <w:tcW w:w="2269" w:type="dxa"/>
          </w:tcPr>
          <w:p w:rsidR="009A55AB" w:rsidRPr="00A2540E" w:rsidRDefault="009A55AB" w:rsidP="00FD34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A55AB" w:rsidRPr="00A2540E" w:rsidRDefault="009A55AB" w:rsidP="00FD34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55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ZP.271.53.2025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A55AB" w:rsidRPr="009A55AB">
        <w:rPr>
          <w:rFonts w:ascii="Arial" w:hAnsi="Arial" w:cs="Arial"/>
          <w:b/>
          <w:sz w:val="24"/>
          <w:szCs w:val="24"/>
        </w:rPr>
        <w:t>GMINA NIEPOŁOMICE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55AB" w:rsidRPr="0012157F" w:rsidTr="00FD34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5AB" w:rsidRPr="0012157F" w:rsidRDefault="009A55AB" w:rsidP="00FD34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5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5AB" w:rsidRPr="0012157F" w:rsidRDefault="009A55AB" w:rsidP="00FD34B9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5A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A55AB" w:rsidRPr="009A55AB" w:rsidRDefault="009A55AB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5AB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dysponuje co najmniej: </w:t>
            </w:r>
          </w:p>
          <w:p w:rsidR="009A55AB" w:rsidRPr="009A55AB" w:rsidRDefault="009A55AB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5AB">
              <w:rPr>
                <w:rFonts w:ascii="Arial" w:hAnsi="Arial" w:cs="Arial"/>
                <w:sz w:val="24"/>
                <w:szCs w:val="24"/>
              </w:rPr>
              <w:t xml:space="preserve">a)Jedną osobą, która będzie Kierownikiem Domu i będzie pełniła funkcje zarządcze. Osoba ta musi być zatrudniona przez Wykonawcę oraz musi posiadać doświadczenie we współpracy </w:t>
            </w:r>
          </w:p>
          <w:p w:rsidR="009A55AB" w:rsidRPr="009A55AB" w:rsidRDefault="009A55AB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5AB">
              <w:rPr>
                <w:rFonts w:ascii="Arial" w:hAnsi="Arial" w:cs="Arial"/>
                <w:sz w:val="24"/>
                <w:szCs w:val="24"/>
              </w:rPr>
              <w:t>z organizacjami NON-PROFIT, oraz która:</w:t>
            </w:r>
          </w:p>
          <w:p w:rsidR="009A55AB" w:rsidRPr="009A55AB" w:rsidRDefault="009A55AB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5AB">
              <w:rPr>
                <w:rFonts w:ascii="Arial" w:hAnsi="Arial" w:cs="Arial"/>
                <w:sz w:val="24"/>
                <w:szCs w:val="24"/>
              </w:rPr>
              <w:t xml:space="preserve">- zorganizowała, co najmniej 3 imprezy otwarte dla społeczności lokalnej, </w:t>
            </w:r>
          </w:p>
          <w:p w:rsidR="009A55AB" w:rsidRPr="009A55AB" w:rsidRDefault="009A55AB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5AB">
              <w:rPr>
                <w:rFonts w:ascii="Arial" w:hAnsi="Arial" w:cs="Arial"/>
                <w:sz w:val="24"/>
                <w:szCs w:val="24"/>
              </w:rPr>
              <w:t xml:space="preserve">- zrealizowała, co najmniej 1 projekt społeczno - kulturalny finansowany ze źródeł zewnętrznych, </w:t>
            </w:r>
          </w:p>
          <w:p w:rsidR="009A55AB" w:rsidRPr="009A55AB" w:rsidRDefault="009A55AB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5AB">
              <w:rPr>
                <w:rFonts w:ascii="Arial" w:hAnsi="Arial" w:cs="Arial"/>
                <w:sz w:val="24"/>
                <w:szCs w:val="24"/>
              </w:rPr>
              <w:t>- zrealizowała warsztaty dla społeczności lokalnej w tym dla dzieci, młodzieży, dorosłych i seniorów,</w:t>
            </w:r>
          </w:p>
          <w:p w:rsidR="009A55AB" w:rsidRPr="0012157F" w:rsidRDefault="009A55AB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5AB">
              <w:rPr>
                <w:rFonts w:ascii="Arial" w:hAnsi="Arial" w:cs="Arial"/>
                <w:sz w:val="24"/>
                <w:szCs w:val="24"/>
              </w:rPr>
              <w:t>- posiada doświadczenie menadżerskie,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5D4BAD" w:rsidRDefault="005D4BAD" w:rsidP="005D4BA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5D4BA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A72" w:rsidRDefault="00D90A72" w:rsidP="0038231F">
      <w:pPr>
        <w:spacing w:after="0" w:line="240" w:lineRule="auto"/>
      </w:pPr>
      <w:r>
        <w:separator/>
      </w:r>
    </w:p>
  </w:endnote>
  <w:endnote w:type="continuationSeparator" w:id="0">
    <w:p w:rsidR="00D90A72" w:rsidRDefault="00D90A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5AB" w:rsidRDefault="009A55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4B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4BA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5AB" w:rsidRDefault="009A55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A72" w:rsidRDefault="00D90A72" w:rsidP="0038231F">
      <w:pPr>
        <w:spacing w:after="0" w:line="240" w:lineRule="auto"/>
      </w:pPr>
      <w:r>
        <w:separator/>
      </w:r>
    </w:p>
  </w:footnote>
  <w:footnote w:type="continuationSeparator" w:id="0">
    <w:p w:rsidR="00D90A72" w:rsidRDefault="00D90A72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5AB" w:rsidRDefault="009A55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5AB" w:rsidRDefault="009A55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5AB" w:rsidRDefault="009A55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55A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D4BAD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55AB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90A7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C7C0C-850E-4368-8686-EA5FC4C66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2025-11-20T13:34:00Z</dcterms:created>
  <dcterms:modified xsi:type="dcterms:W3CDTF">2025-11-20T13:34:00Z</dcterms:modified>
</cp:coreProperties>
</file>