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2BEDC8F3" w14:textId="60C70CF8" w:rsidR="008D2AB8" w:rsidRPr="00DF7745" w:rsidRDefault="00012B41" w:rsidP="00FE3C1E">
      <w:pPr>
        <w:ind w:right="-110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Akademia Górniczo </w:t>
      </w:r>
      <w:r w:rsidR="00FE3C1E">
        <w:rPr>
          <w:b/>
          <w:sz w:val="22"/>
          <w:szCs w:val="22"/>
        </w:rPr>
        <w:t>–</w:t>
      </w:r>
      <w:r w:rsidRPr="00DF7745">
        <w:rPr>
          <w:b/>
          <w:sz w:val="22"/>
          <w:szCs w:val="22"/>
        </w:rPr>
        <w:t xml:space="preserve"> Hutnicza</w:t>
      </w:r>
      <w:r w:rsidR="00FE3C1E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im. Stanisława Staszica w Krakowie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Dział Zamówień Publicznych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FE3C1E">
        <w:rPr>
          <w:b/>
          <w:sz w:val="22"/>
          <w:szCs w:val="22"/>
        </w:rPr>
        <w:t>.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0FB4ACFC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A92CE4" w:rsidRPr="00A92CE4">
        <w:rPr>
          <w:b/>
          <w:sz w:val="22"/>
          <w:szCs w:val="22"/>
        </w:rPr>
        <w:t>Zakup i dostawa 1 szt. inkubatora z wytrząsaniem dla Wydziału Technologii Kosmicznych dla Laboratorium Komicznej Inżynierii Biomedycznej  - KC-DE-zp.272-669/25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8980A3B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0BCD4B2F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0AE68CB5" w14:textId="49B0C329" w:rsidR="00791A79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093C9851" w:rsidR="00FE545C" w:rsidRPr="00A92CE4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</w:t>
      </w:r>
      <w:r w:rsidR="00A93E31">
        <w:rPr>
          <w:sz w:val="22"/>
          <w:szCs w:val="22"/>
        </w:rPr>
        <w:t xml:space="preserve">nego </w:t>
      </w:r>
      <w:r w:rsidR="00072145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bookmarkStart w:id="1" w:name="_Hlk200615334"/>
      <w:r w:rsidR="00A93E31">
        <w:rPr>
          <w:sz w:val="22"/>
          <w:szCs w:val="22"/>
        </w:rPr>
        <w:t xml:space="preserve"> </w:t>
      </w:r>
      <w:r w:rsidR="00FE545C" w:rsidRPr="00184342">
        <w:rPr>
          <w:b w:val="0"/>
          <w:sz w:val="22"/>
          <w:szCs w:val="22"/>
          <w:highlight w:val="yellow"/>
        </w:rPr>
        <w:t>……………………………</w:t>
      </w:r>
      <w:bookmarkEnd w:id="1"/>
    </w:p>
    <w:p w14:paraId="381E7CE5" w14:textId="0A986450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A92CE4" w:rsidRPr="00A92CE4">
        <w:rPr>
          <w:bCs/>
          <w:sz w:val="22"/>
          <w:szCs w:val="22"/>
        </w:rPr>
        <w:t>10 tygodni od daty podpisania umowy.</w:t>
      </w:r>
    </w:p>
    <w:p w14:paraId="04AA39BB" w14:textId="70FA5F61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Okres udzielonej gwarancji </w:t>
      </w:r>
      <w:r w:rsidRPr="00791A79">
        <w:rPr>
          <w:b/>
          <w:sz w:val="22"/>
          <w:szCs w:val="22"/>
        </w:rPr>
        <w:t>wynosi:</w:t>
      </w:r>
      <w:r w:rsidRPr="00791A79">
        <w:rPr>
          <w:sz w:val="22"/>
          <w:szCs w:val="22"/>
        </w:rPr>
        <w:t xml:space="preserve"> </w:t>
      </w:r>
      <w:bookmarkStart w:id="2" w:name="_Hlk204947458"/>
      <w:r w:rsidR="00A92CE4" w:rsidRPr="00184342">
        <w:rPr>
          <w:sz w:val="22"/>
          <w:szCs w:val="22"/>
          <w:highlight w:val="yellow"/>
        </w:rPr>
        <w:t>…………..</w:t>
      </w:r>
      <w:r w:rsidR="00A92CE4">
        <w:rPr>
          <w:sz w:val="22"/>
          <w:szCs w:val="22"/>
        </w:rPr>
        <w:t xml:space="preserve"> miesięcy </w:t>
      </w:r>
      <w:r w:rsidR="00A92CE4" w:rsidRPr="00A92CE4">
        <w:rPr>
          <w:bCs/>
          <w:sz w:val="22"/>
          <w:szCs w:val="22"/>
          <w:highlight w:val="yellow"/>
        </w:rPr>
        <w:t xml:space="preserve"> </w:t>
      </w:r>
      <w:r w:rsidR="00A92CE4" w:rsidRPr="00DF7745">
        <w:rPr>
          <w:sz w:val="22"/>
          <w:szCs w:val="22"/>
          <w:highlight w:val="yellow"/>
        </w:rPr>
        <w:t>(</w:t>
      </w:r>
      <w:r w:rsidR="00A92CE4" w:rsidRPr="00DF7745">
        <w:rPr>
          <w:i/>
          <w:sz w:val="22"/>
          <w:szCs w:val="22"/>
          <w:highlight w:val="yellow"/>
        </w:rPr>
        <w:t>kryterium oceny ofert)</w:t>
      </w:r>
    </w:p>
    <w:bookmarkEnd w:id="2"/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A98766D" w14:textId="0B0A86F3" w:rsidR="00072145" w:rsidRDefault="008D2AB8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DE7C769" w14:textId="77777777" w:rsidR="00A92CE4" w:rsidRPr="00936990" w:rsidRDefault="00A92CE4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3B0DD61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</w:t>
      </w:r>
      <w:r w:rsidRPr="00DF7745"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2ABD8E1A" w14:textId="7EA038E1" w:rsidR="00FB632A" w:rsidRPr="00FB632A" w:rsidRDefault="00FB632A" w:rsidP="00FB63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B632A">
        <w:rPr>
          <w:sz w:val="22"/>
          <w:szCs w:val="22"/>
        </w:rPr>
        <w:t xml:space="preserve">sługa gwarancyjna świadczona będzie przez producenta lub autoryzowanego partnera serwisowego producenta tj. </w:t>
      </w:r>
      <w:r w:rsidRPr="00FB632A">
        <w:rPr>
          <w:sz w:val="22"/>
          <w:szCs w:val="22"/>
          <w:highlight w:val="yellow"/>
        </w:rPr>
        <w:t>…………………………………....</w:t>
      </w:r>
      <w:r w:rsidRPr="00FB632A">
        <w:rPr>
          <w:sz w:val="22"/>
          <w:szCs w:val="22"/>
        </w:rPr>
        <w:t xml:space="preserve"> </w:t>
      </w:r>
    </w:p>
    <w:p w14:paraId="272B8F61" w14:textId="3C6D6DF9" w:rsidR="00FB632A" w:rsidRPr="00FB632A" w:rsidRDefault="00FB632A" w:rsidP="00FB632A">
      <w:pPr>
        <w:numPr>
          <w:ilvl w:val="0"/>
          <w:numId w:val="1"/>
        </w:numPr>
        <w:jc w:val="both"/>
        <w:rPr>
          <w:sz w:val="22"/>
          <w:szCs w:val="22"/>
        </w:rPr>
      </w:pPr>
      <w:r w:rsidRPr="00FB632A">
        <w:rPr>
          <w:sz w:val="22"/>
          <w:szCs w:val="22"/>
        </w:rPr>
        <w:t xml:space="preserve">Wszelkie zgłoszenia usterek (wad) będą przekazywane Sprzedawcy e-mailem na adres: </w:t>
      </w:r>
      <w:bookmarkStart w:id="3" w:name="_GoBack"/>
      <w:bookmarkEnd w:id="3"/>
      <w:r w:rsidRPr="00FB632A">
        <w:rPr>
          <w:sz w:val="22"/>
          <w:szCs w:val="22"/>
          <w:highlight w:val="yellow"/>
        </w:rPr>
        <w:t>…………………</w:t>
      </w:r>
    </w:p>
    <w:p w14:paraId="0B7466D3" w14:textId="6A1E4AE1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31ADB3E9" w:rsidR="00FE545C" w:rsidRPr="00EF24E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4FB22" w14:textId="77777777" w:rsidR="00A31DB4" w:rsidRDefault="00A31DB4">
      <w:r>
        <w:separator/>
      </w:r>
    </w:p>
  </w:endnote>
  <w:endnote w:type="continuationSeparator" w:id="0">
    <w:p w14:paraId="7529988F" w14:textId="77777777" w:rsidR="00A31DB4" w:rsidRDefault="00A31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AE9FE1" w14:textId="77777777" w:rsidR="00A31DB4" w:rsidRDefault="00A31DB4">
      <w:r>
        <w:separator/>
      </w:r>
    </w:p>
  </w:footnote>
  <w:footnote w:type="continuationSeparator" w:id="0">
    <w:p w14:paraId="1300C6BF" w14:textId="77777777" w:rsidR="00A31DB4" w:rsidRDefault="00A31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72145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84342"/>
    <w:rsid w:val="001D4612"/>
    <w:rsid w:val="00204635"/>
    <w:rsid w:val="00207E98"/>
    <w:rsid w:val="002325AE"/>
    <w:rsid w:val="002723B0"/>
    <w:rsid w:val="002C603B"/>
    <w:rsid w:val="00315A4A"/>
    <w:rsid w:val="003978D2"/>
    <w:rsid w:val="003B0D77"/>
    <w:rsid w:val="003B413E"/>
    <w:rsid w:val="003B4E30"/>
    <w:rsid w:val="00430BEA"/>
    <w:rsid w:val="004B7300"/>
    <w:rsid w:val="004C6753"/>
    <w:rsid w:val="00543C92"/>
    <w:rsid w:val="00561FAB"/>
    <w:rsid w:val="00562459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692C16"/>
    <w:rsid w:val="00737A7C"/>
    <w:rsid w:val="007748F0"/>
    <w:rsid w:val="00791A79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36990"/>
    <w:rsid w:val="00970FE4"/>
    <w:rsid w:val="00975AA6"/>
    <w:rsid w:val="009D2F7D"/>
    <w:rsid w:val="00A0022B"/>
    <w:rsid w:val="00A25658"/>
    <w:rsid w:val="00A31DB4"/>
    <w:rsid w:val="00A346FE"/>
    <w:rsid w:val="00A47B4D"/>
    <w:rsid w:val="00A83018"/>
    <w:rsid w:val="00A92CE4"/>
    <w:rsid w:val="00A93E31"/>
    <w:rsid w:val="00AA173A"/>
    <w:rsid w:val="00AA2E35"/>
    <w:rsid w:val="00AC6469"/>
    <w:rsid w:val="00AE6DAC"/>
    <w:rsid w:val="00B0387F"/>
    <w:rsid w:val="00B22823"/>
    <w:rsid w:val="00B774DC"/>
    <w:rsid w:val="00B957CC"/>
    <w:rsid w:val="00C00EAA"/>
    <w:rsid w:val="00C06DCE"/>
    <w:rsid w:val="00C871C6"/>
    <w:rsid w:val="00C969A6"/>
    <w:rsid w:val="00CA7D36"/>
    <w:rsid w:val="00D24208"/>
    <w:rsid w:val="00D60C38"/>
    <w:rsid w:val="00D66893"/>
    <w:rsid w:val="00D8573C"/>
    <w:rsid w:val="00D90ACB"/>
    <w:rsid w:val="00D9374F"/>
    <w:rsid w:val="00DA0E58"/>
    <w:rsid w:val="00DC1500"/>
    <w:rsid w:val="00DF7745"/>
    <w:rsid w:val="00E44371"/>
    <w:rsid w:val="00E949B0"/>
    <w:rsid w:val="00EC0BEA"/>
    <w:rsid w:val="00ED20E7"/>
    <w:rsid w:val="00ED5524"/>
    <w:rsid w:val="00EF24E4"/>
    <w:rsid w:val="00F00591"/>
    <w:rsid w:val="00F51688"/>
    <w:rsid w:val="00F53146"/>
    <w:rsid w:val="00F84DEA"/>
    <w:rsid w:val="00F91018"/>
    <w:rsid w:val="00FA0F30"/>
    <w:rsid w:val="00FA51A4"/>
    <w:rsid w:val="00FB632A"/>
    <w:rsid w:val="00FE3C1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14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8A776-302E-426B-B8DD-CD5877068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746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4</cp:revision>
  <cp:lastPrinted>2025-09-09T09:38:00Z</cp:lastPrinted>
  <dcterms:created xsi:type="dcterms:W3CDTF">2025-11-13T13:42:00Z</dcterms:created>
  <dcterms:modified xsi:type="dcterms:W3CDTF">2025-11-13T13:47:00Z</dcterms:modified>
</cp:coreProperties>
</file>