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B63B5" w14:textId="77777777" w:rsidR="00FB7F50" w:rsidRPr="00606121" w:rsidRDefault="00822E74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606121">
        <w:rPr>
          <w:rFonts w:ascii="Verdana" w:hAnsi="Verdana"/>
          <w:sz w:val="18"/>
          <w:szCs w:val="18"/>
        </w:rPr>
        <w:t>Kraków</w:t>
      </w:r>
      <w:r w:rsidR="00FB7F50" w:rsidRPr="00606121">
        <w:rPr>
          <w:rFonts w:ascii="Verdana" w:hAnsi="Verdana"/>
          <w:sz w:val="18"/>
          <w:szCs w:val="18"/>
        </w:rPr>
        <w:t xml:space="preserve"> dnia: </w:t>
      </w:r>
      <w:r w:rsidRPr="00606121">
        <w:rPr>
          <w:rFonts w:ascii="Verdana" w:hAnsi="Verdana"/>
          <w:sz w:val="18"/>
          <w:szCs w:val="18"/>
        </w:rPr>
        <w:t>2025-11-20</w:t>
      </w:r>
    </w:p>
    <w:p w14:paraId="2D7D0F2A" w14:textId="77777777" w:rsidR="00FB7F50" w:rsidRPr="00606121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31BB9434" w14:textId="77777777" w:rsidR="00822E74" w:rsidRPr="00606121" w:rsidRDefault="00822E7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0612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4314F7C" w14:textId="77777777" w:rsidR="00822E74" w:rsidRPr="00606121" w:rsidRDefault="00822E7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0612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2C2EB2F" w14:textId="77777777" w:rsidR="00FB7F50" w:rsidRPr="00606121" w:rsidRDefault="00822E7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0612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AC5718C" w14:textId="77777777" w:rsidR="00FB7F50" w:rsidRPr="00606121" w:rsidRDefault="00822E74" w:rsidP="00FB7F50">
      <w:pPr>
        <w:rPr>
          <w:rFonts w:ascii="Verdana" w:hAnsi="Verdana"/>
          <w:sz w:val="18"/>
          <w:szCs w:val="18"/>
        </w:rPr>
      </w:pPr>
      <w:r w:rsidRPr="00606121">
        <w:rPr>
          <w:rFonts w:ascii="Verdana" w:hAnsi="Verdana"/>
          <w:sz w:val="18"/>
          <w:szCs w:val="18"/>
        </w:rPr>
        <w:t>Al. Mickiewicza</w:t>
      </w:r>
      <w:r w:rsidR="00FB7F50" w:rsidRPr="00606121">
        <w:rPr>
          <w:rFonts w:ascii="Verdana" w:hAnsi="Verdana"/>
          <w:sz w:val="18"/>
          <w:szCs w:val="18"/>
        </w:rPr>
        <w:t xml:space="preserve"> </w:t>
      </w:r>
      <w:r w:rsidRPr="00606121">
        <w:rPr>
          <w:rFonts w:ascii="Verdana" w:hAnsi="Verdana"/>
          <w:sz w:val="18"/>
          <w:szCs w:val="18"/>
        </w:rPr>
        <w:t>30</w:t>
      </w:r>
    </w:p>
    <w:p w14:paraId="43A1CAEC" w14:textId="77777777" w:rsidR="00FB7F50" w:rsidRPr="00606121" w:rsidRDefault="00822E74" w:rsidP="00FB7F50">
      <w:pPr>
        <w:rPr>
          <w:rFonts w:ascii="Verdana" w:hAnsi="Verdana"/>
          <w:sz w:val="18"/>
          <w:szCs w:val="18"/>
        </w:rPr>
      </w:pPr>
      <w:r w:rsidRPr="00606121">
        <w:rPr>
          <w:rFonts w:ascii="Verdana" w:hAnsi="Verdana"/>
          <w:sz w:val="18"/>
          <w:szCs w:val="18"/>
        </w:rPr>
        <w:t>30-059</w:t>
      </w:r>
      <w:r w:rsidR="00FB7F50" w:rsidRPr="00606121">
        <w:rPr>
          <w:rFonts w:ascii="Verdana" w:hAnsi="Verdana"/>
          <w:sz w:val="18"/>
          <w:szCs w:val="18"/>
        </w:rPr>
        <w:t xml:space="preserve"> </w:t>
      </w:r>
      <w:r w:rsidRPr="00606121">
        <w:rPr>
          <w:rFonts w:ascii="Verdana" w:hAnsi="Verdana"/>
          <w:sz w:val="18"/>
          <w:szCs w:val="18"/>
        </w:rPr>
        <w:t>Kraków</w:t>
      </w:r>
    </w:p>
    <w:p w14:paraId="30F28904" w14:textId="77777777" w:rsidR="008642B3" w:rsidRPr="00606121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606121">
        <w:rPr>
          <w:rFonts w:ascii="Verdana" w:hAnsi="Verdana"/>
          <w:sz w:val="18"/>
          <w:szCs w:val="18"/>
        </w:rPr>
        <w:t>OGŁOSZENIE</w:t>
      </w:r>
    </w:p>
    <w:p w14:paraId="637F2AA7" w14:textId="77777777" w:rsidR="008642B3" w:rsidRPr="00606121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606121">
        <w:rPr>
          <w:rFonts w:ascii="Verdana" w:hAnsi="Verdana"/>
          <w:b/>
          <w:sz w:val="18"/>
          <w:szCs w:val="18"/>
        </w:rPr>
        <w:t xml:space="preserve">o </w:t>
      </w:r>
      <w:r w:rsidR="0054734E" w:rsidRPr="00606121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822E74" w:rsidRPr="00606121" w14:paraId="3D33E829" w14:textId="77777777" w:rsidTr="00172787">
        <w:trPr>
          <w:trHeight w:val="638"/>
        </w:trPr>
        <w:tc>
          <w:tcPr>
            <w:tcW w:w="959" w:type="dxa"/>
          </w:tcPr>
          <w:p w14:paraId="20943E75" w14:textId="77777777" w:rsidR="00822E74" w:rsidRPr="00606121" w:rsidRDefault="00822E74" w:rsidP="0017278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0612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722CD6A8" w14:textId="77777777" w:rsidR="00822E74" w:rsidRPr="00606121" w:rsidRDefault="00822E74" w:rsidP="0017278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06121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606121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60612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60612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06121">
              <w:rPr>
                <w:rFonts w:ascii="Verdana" w:hAnsi="Verdana"/>
                <w:sz w:val="18"/>
                <w:szCs w:val="18"/>
              </w:rPr>
              <w:t>pn.</w:t>
            </w:r>
            <w:r w:rsidRPr="0060612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0612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06121">
              <w:rPr>
                <w:rFonts w:ascii="Verdana" w:hAnsi="Verdana"/>
                <w:b/>
                <w:bCs/>
                <w:sz w:val="18"/>
                <w:szCs w:val="18"/>
              </w:rPr>
              <w:t>nadzór geologiczny nad badaniami sejsmicznymi oraz opracowanie projektu robót geologicznych jak również dokumentacji powykonawczej dla realizacji innowacyjnego, bezinwazyjnego zdjęcia sejsmicznego 2D na potrzeby realizacji projektu pt. "Zrównoważona eksploracja geotermalna w terenach zurbanizowanych oparta o nowe technologie" - KC-DE-zp.272-652/25</w:t>
            </w:r>
            <w:r w:rsidRPr="0060612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0612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0612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60612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06121">
              <w:rPr>
                <w:rFonts w:ascii="Verdana" w:hAnsi="Verdana"/>
                <w:b/>
                <w:sz w:val="18"/>
                <w:szCs w:val="18"/>
              </w:rPr>
              <w:t>KC-DE-zp.272-652/25</w:t>
            </w:r>
            <w:r w:rsidRPr="0060612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B5E53ED" w14:textId="77777777" w:rsidR="008642B3" w:rsidRPr="0060612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606121">
        <w:rPr>
          <w:rFonts w:ascii="Verdana" w:hAnsi="Verdana"/>
          <w:sz w:val="18"/>
          <w:szCs w:val="18"/>
        </w:rPr>
        <w:t xml:space="preserve">Zamawiający, </w:t>
      </w:r>
      <w:r w:rsidR="00CC324B" w:rsidRPr="00606121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606121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606121">
        <w:rPr>
          <w:rFonts w:ascii="Verdana" w:hAnsi="Verdana"/>
          <w:sz w:val="18"/>
          <w:szCs w:val="18"/>
        </w:rPr>
        <w:t xml:space="preserve">ust. 1 pkt. 1 i </w:t>
      </w:r>
      <w:r w:rsidRPr="00606121">
        <w:rPr>
          <w:rFonts w:ascii="Verdana" w:hAnsi="Verdana"/>
          <w:sz w:val="18"/>
          <w:szCs w:val="18"/>
        </w:rPr>
        <w:t xml:space="preserve">ust. </w:t>
      </w:r>
      <w:r w:rsidR="00A17CDB" w:rsidRPr="00606121">
        <w:rPr>
          <w:rFonts w:ascii="Verdana" w:hAnsi="Verdana"/>
          <w:sz w:val="18"/>
          <w:szCs w:val="18"/>
        </w:rPr>
        <w:t>2</w:t>
      </w:r>
      <w:r w:rsidRPr="00606121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606121">
        <w:rPr>
          <w:rFonts w:ascii="Verdana" w:hAnsi="Verdana"/>
          <w:sz w:val="18"/>
          <w:szCs w:val="18"/>
        </w:rPr>
        <w:t xml:space="preserve"> </w:t>
      </w:r>
      <w:r w:rsidR="00CC1A8E" w:rsidRPr="0060612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606121">
        <w:rPr>
          <w:rFonts w:ascii="Verdana" w:hAnsi="Verdana"/>
          <w:sz w:val="18"/>
          <w:szCs w:val="18"/>
        </w:rPr>
        <w:t>t.j</w:t>
      </w:r>
      <w:proofErr w:type="spellEnd"/>
      <w:r w:rsidR="00CC1A8E" w:rsidRPr="00606121">
        <w:rPr>
          <w:rFonts w:ascii="Verdana" w:hAnsi="Verdana"/>
          <w:sz w:val="18"/>
          <w:szCs w:val="18"/>
        </w:rPr>
        <w:t xml:space="preserve">. ze zm.) </w:t>
      </w:r>
      <w:r w:rsidRPr="00606121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606121">
        <w:rPr>
          <w:rFonts w:ascii="Verdana" w:hAnsi="Verdana"/>
          <w:sz w:val="18"/>
          <w:szCs w:val="18"/>
        </w:rPr>
        <w:t>Pzp</w:t>
      </w:r>
      <w:proofErr w:type="spellEnd"/>
      <w:r w:rsidRPr="00606121">
        <w:rPr>
          <w:rFonts w:ascii="Verdana" w:hAnsi="Verdana"/>
          <w:sz w:val="18"/>
          <w:szCs w:val="18"/>
        </w:rPr>
        <w:t>”</w:t>
      </w:r>
      <w:r w:rsidR="00D26ED6" w:rsidRPr="00606121">
        <w:rPr>
          <w:rFonts w:ascii="Verdana" w:hAnsi="Verdana"/>
          <w:sz w:val="18"/>
          <w:szCs w:val="18"/>
        </w:rPr>
        <w:t xml:space="preserve">, </w:t>
      </w:r>
      <w:r w:rsidRPr="00606121">
        <w:rPr>
          <w:rFonts w:ascii="Verdana" w:hAnsi="Verdana"/>
          <w:sz w:val="18"/>
          <w:szCs w:val="18"/>
        </w:rPr>
        <w:t>informuje</w:t>
      </w:r>
      <w:r w:rsidR="00D26ED6" w:rsidRPr="00606121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606121">
        <w:rPr>
          <w:rFonts w:ascii="Verdana" w:hAnsi="Verdana"/>
          <w:sz w:val="18"/>
          <w:szCs w:val="18"/>
        </w:rPr>
        <w:t>najkorzystniejsz</w:t>
      </w:r>
      <w:r w:rsidR="00D26ED6" w:rsidRPr="00606121">
        <w:rPr>
          <w:rFonts w:ascii="Verdana" w:hAnsi="Verdana"/>
          <w:sz w:val="18"/>
          <w:szCs w:val="18"/>
        </w:rPr>
        <w:t xml:space="preserve">a wybrana została </w:t>
      </w:r>
      <w:r w:rsidR="00756CDA" w:rsidRPr="00606121">
        <w:rPr>
          <w:rFonts w:ascii="Verdana" w:hAnsi="Verdana"/>
          <w:sz w:val="18"/>
          <w:szCs w:val="18"/>
        </w:rPr>
        <w:t>ofer</w:t>
      </w:r>
      <w:r w:rsidR="00D26ED6" w:rsidRPr="00606121">
        <w:rPr>
          <w:rFonts w:ascii="Verdana" w:hAnsi="Verdana"/>
          <w:sz w:val="18"/>
          <w:szCs w:val="18"/>
        </w:rPr>
        <w:t>t</w:t>
      </w:r>
      <w:r w:rsidR="009F0E5C" w:rsidRPr="00606121">
        <w:rPr>
          <w:rFonts w:ascii="Verdana" w:hAnsi="Verdana"/>
          <w:sz w:val="18"/>
          <w:szCs w:val="18"/>
        </w:rPr>
        <w:t>a</w:t>
      </w:r>
      <w:r w:rsidR="00D26ED6" w:rsidRPr="00606121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22E74" w:rsidRPr="00606121" w14:paraId="3B3DDD14" w14:textId="77777777" w:rsidTr="001727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CC65535" w14:textId="77777777" w:rsidR="00822E74" w:rsidRPr="00606121" w:rsidRDefault="00822E74" w:rsidP="00172787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06121">
              <w:rPr>
                <w:rFonts w:ascii="Verdana" w:hAnsi="Verdana"/>
                <w:b/>
                <w:sz w:val="18"/>
                <w:szCs w:val="18"/>
              </w:rPr>
              <w:t>Instytut Gospodarki Surowcami Mineralnymi i Energią Polskiej Akademii Nauk</w:t>
            </w:r>
          </w:p>
          <w:p w14:paraId="1FBFAF3E" w14:textId="77777777" w:rsidR="00822E74" w:rsidRPr="00606121" w:rsidRDefault="00822E74" w:rsidP="0017278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06121">
              <w:rPr>
                <w:rFonts w:ascii="Verdana" w:hAnsi="Verdana"/>
                <w:bCs/>
                <w:sz w:val="18"/>
                <w:szCs w:val="18"/>
              </w:rPr>
              <w:t xml:space="preserve"> J. Wybickiego</w:t>
            </w:r>
            <w:r w:rsidRPr="00606121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606121">
              <w:rPr>
                <w:rFonts w:ascii="Verdana" w:hAnsi="Verdana"/>
                <w:bCs/>
                <w:sz w:val="18"/>
                <w:szCs w:val="18"/>
              </w:rPr>
              <w:t>7A</w:t>
            </w:r>
            <w:r w:rsidRPr="00606121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17B2A0F6" w14:textId="77777777" w:rsidR="00822E74" w:rsidRPr="00606121" w:rsidRDefault="00822E74" w:rsidP="0017278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06121">
              <w:rPr>
                <w:rFonts w:ascii="Verdana" w:hAnsi="Verdana"/>
                <w:bCs/>
                <w:sz w:val="18"/>
                <w:szCs w:val="18"/>
              </w:rPr>
              <w:t>31-261</w:t>
            </w:r>
            <w:r w:rsidRPr="00606121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606121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0F70CBCB" w14:textId="77777777" w:rsidR="00822E74" w:rsidRPr="00606121" w:rsidRDefault="00822E74" w:rsidP="00172787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06121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606121">
              <w:rPr>
                <w:rFonts w:ascii="Verdana" w:hAnsi="Verdana"/>
                <w:b/>
                <w:sz w:val="18"/>
                <w:szCs w:val="18"/>
              </w:rPr>
              <w:t>31 980.00 zł</w:t>
            </w:r>
            <w:r w:rsidRPr="0060612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546E14A" w14:textId="7725E9ED" w:rsidR="00822E74" w:rsidRPr="00606121" w:rsidRDefault="00822E74" w:rsidP="0017278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06121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60612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06121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</w:t>
            </w:r>
            <w:r w:rsidR="00606121">
              <w:rPr>
                <w:rFonts w:ascii="Verdana" w:hAnsi="Verdana"/>
                <w:color w:val="000000"/>
                <w:sz w:val="18"/>
                <w:szCs w:val="18"/>
              </w:rPr>
              <w:t>ami</w:t>
            </w:r>
            <w:r w:rsidRPr="00606121">
              <w:rPr>
                <w:rFonts w:ascii="Verdana" w:hAnsi="Verdana"/>
                <w:color w:val="000000"/>
                <w:sz w:val="18"/>
                <w:szCs w:val="18"/>
              </w:rPr>
              <w:t xml:space="preserve"> oceny ofert.</w:t>
            </w:r>
            <w:r w:rsidRPr="0060612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F571238" w14:textId="77777777" w:rsidR="003A0AFC" w:rsidRPr="00606121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606121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134"/>
        <w:gridCol w:w="2977"/>
        <w:gridCol w:w="1843"/>
      </w:tblGrid>
      <w:tr w:rsidR="00606121" w:rsidRPr="00606121" w14:paraId="3345137B" w14:textId="77777777" w:rsidTr="00606121">
        <w:trPr>
          <w:trHeight w:val="510"/>
        </w:trPr>
        <w:tc>
          <w:tcPr>
            <w:tcW w:w="709" w:type="dxa"/>
            <w:vAlign w:val="center"/>
          </w:tcPr>
          <w:p w14:paraId="5A62D2E5" w14:textId="77777777" w:rsidR="00606121" w:rsidRPr="00606121" w:rsidRDefault="0060612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606121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14:paraId="1C419241" w14:textId="77777777" w:rsidR="00606121" w:rsidRPr="00606121" w:rsidRDefault="0060612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06121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A949325" w14:textId="77777777" w:rsidR="00606121" w:rsidRPr="00606121" w:rsidRDefault="0060612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06121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14:paraId="50DDA983" w14:textId="27FCF46D" w:rsidR="00606121" w:rsidRPr="00606121" w:rsidRDefault="0060612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06121">
              <w:rPr>
                <w:rFonts w:ascii="Verdana" w:hAnsi="Verdana" w:cs="Times New Roman"/>
                <w:bCs/>
                <w:sz w:val="18"/>
                <w:szCs w:val="18"/>
              </w:rPr>
              <w:t>Doświadczenie osób wyznaczonych do realizacji zamówienia</w:t>
            </w:r>
          </w:p>
        </w:tc>
        <w:tc>
          <w:tcPr>
            <w:tcW w:w="1843" w:type="dxa"/>
            <w:vAlign w:val="center"/>
          </w:tcPr>
          <w:p w14:paraId="044DAF27" w14:textId="77777777" w:rsidR="00606121" w:rsidRPr="00606121" w:rsidRDefault="0060612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06121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06121" w:rsidRPr="00606121" w14:paraId="698492D5" w14:textId="77777777" w:rsidTr="00606121">
        <w:tc>
          <w:tcPr>
            <w:tcW w:w="709" w:type="dxa"/>
            <w:vAlign w:val="center"/>
          </w:tcPr>
          <w:p w14:paraId="7C0924E1" w14:textId="77777777" w:rsidR="00606121" w:rsidRPr="00606121" w:rsidRDefault="00606121" w:rsidP="0017278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06121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14:paraId="05D8CBB8" w14:textId="77777777" w:rsidR="00606121" w:rsidRPr="00606121" w:rsidRDefault="00606121" w:rsidP="00172787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06121">
              <w:rPr>
                <w:rFonts w:ascii="Verdana" w:hAnsi="Verdana" w:cs="Times New Roman"/>
                <w:b/>
                <w:sz w:val="18"/>
                <w:szCs w:val="18"/>
              </w:rPr>
              <w:t>Instytut Gospodarki Surowcami Mineralnymi i Energią Polskiej Akademii Nauk</w:t>
            </w:r>
          </w:p>
          <w:p w14:paraId="690C0E9C" w14:textId="77777777" w:rsidR="00606121" w:rsidRPr="00606121" w:rsidRDefault="00606121" w:rsidP="00172787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06121">
              <w:rPr>
                <w:rFonts w:ascii="Verdana" w:hAnsi="Verdana" w:cs="Times New Roman"/>
                <w:bCs/>
                <w:sz w:val="18"/>
                <w:szCs w:val="18"/>
              </w:rPr>
              <w:t xml:space="preserve"> J. Wybickiego</w:t>
            </w:r>
            <w:r w:rsidRPr="0060612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606121">
              <w:rPr>
                <w:rFonts w:ascii="Verdana" w:hAnsi="Verdana" w:cs="Times New Roman"/>
                <w:bCs/>
                <w:sz w:val="18"/>
                <w:szCs w:val="18"/>
              </w:rPr>
              <w:t>7A</w:t>
            </w:r>
            <w:r w:rsidRPr="0060612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0E995C6E" w14:textId="77777777" w:rsidR="00606121" w:rsidRPr="00606121" w:rsidRDefault="00606121" w:rsidP="00172787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06121">
              <w:rPr>
                <w:rFonts w:ascii="Verdana" w:hAnsi="Verdana" w:cs="Times New Roman"/>
                <w:bCs/>
                <w:sz w:val="18"/>
                <w:szCs w:val="18"/>
              </w:rPr>
              <w:t>31-261</w:t>
            </w:r>
            <w:r w:rsidRPr="0060612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606121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2C7B8EB3" w14:textId="77777777" w:rsidR="00606121" w:rsidRPr="00606121" w:rsidRDefault="00606121" w:rsidP="0017278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06121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977" w:type="dxa"/>
            <w:vAlign w:val="center"/>
          </w:tcPr>
          <w:p w14:paraId="1B1E3F59" w14:textId="77777777" w:rsidR="00606121" w:rsidRPr="00606121" w:rsidRDefault="00606121" w:rsidP="0017278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06121">
              <w:rPr>
                <w:rFonts w:ascii="Verdana" w:hAnsi="Verdana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1843" w:type="dxa"/>
            <w:vAlign w:val="center"/>
          </w:tcPr>
          <w:p w14:paraId="14284FA8" w14:textId="77777777" w:rsidR="00606121" w:rsidRPr="00606121" w:rsidRDefault="00606121" w:rsidP="0017278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06121">
              <w:rPr>
                <w:rFonts w:ascii="Verdana" w:hAnsi="Verdana" w:cs="Times New Roman"/>
                <w:sz w:val="18"/>
                <w:szCs w:val="18"/>
              </w:rPr>
              <w:t xml:space="preserve">  84,00</w:t>
            </w:r>
          </w:p>
        </w:tc>
      </w:tr>
    </w:tbl>
    <w:p w14:paraId="1E01D511" w14:textId="77777777" w:rsidR="00E85D70" w:rsidRPr="00606121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47579EEE" w14:textId="77777777" w:rsidR="00F960D7" w:rsidRPr="00606121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0778DB51" w14:textId="77777777" w:rsidR="00F960D7" w:rsidRPr="00606121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60612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001F3" w14:textId="77777777" w:rsidR="00D779B3" w:rsidRDefault="00D779B3">
      <w:r>
        <w:separator/>
      </w:r>
    </w:p>
  </w:endnote>
  <w:endnote w:type="continuationSeparator" w:id="0">
    <w:p w14:paraId="3A663C55" w14:textId="77777777" w:rsidR="00D779B3" w:rsidRDefault="00D77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4508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8916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41F836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801A00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ECBD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FAF21" w14:textId="77777777" w:rsidR="00D779B3" w:rsidRDefault="00D779B3">
      <w:r>
        <w:separator/>
      </w:r>
    </w:p>
  </w:footnote>
  <w:footnote w:type="continuationSeparator" w:id="0">
    <w:p w14:paraId="6E1F095C" w14:textId="77777777" w:rsidR="00D779B3" w:rsidRDefault="00D779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3449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FA00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FD8E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6DC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6121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22E74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779B3"/>
    <w:rsid w:val="00D8427E"/>
    <w:rsid w:val="00DE4BF6"/>
    <w:rsid w:val="00E26DC4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5A625D"/>
  <w15:chartTrackingRefBased/>
  <w15:docId w15:val="{20FCA782-11D1-4008-915E-CB7DF1641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2025-11-20T10:45:00Z</cp:lastPrinted>
  <dcterms:created xsi:type="dcterms:W3CDTF">2025-11-20T10:45:00Z</dcterms:created>
  <dcterms:modified xsi:type="dcterms:W3CDTF">2025-11-20T10:45:00Z</dcterms:modified>
</cp:coreProperties>
</file>