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4631E" w14:textId="77777777" w:rsidR="00FB7F50" w:rsidRPr="00574BA5" w:rsidRDefault="00D26512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74BA5">
        <w:rPr>
          <w:rFonts w:ascii="Verdana" w:hAnsi="Verdana"/>
          <w:sz w:val="18"/>
          <w:szCs w:val="18"/>
        </w:rPr>
        <w:t>Kraków</w:t>
      </w:r>
      <w:r w:rsidR="00FB7F50" w:rsidRPr="00574BA5">
        <w:rPr>
          <w:rFonts w:ascii="Verdana" w:hAnsi="Verdana"/>
          <w:sz w:val="18"/>
          <w:szCs w:val="18"/>
        </w:rPr>
        <w:t xml:space="preserve"> dnia: </w:t>
      </w:r>
      <w:r w:rsidRPr="00574BA5">
        <w:rPr>
          <w:rFonts w:ascii="Verdana" w:hAnsi="Verdana"/>
          <w:sz w:val="18"/>
          <w:szCs w:val="18"/>
        </w:rPr>
        <w:t>2025-11-20</w:t>
      </w:r>
    </w:p>
    <w:p w14:paraId="05BB6D6A" w14:textId="77777777" w:rsidR="00FB7F50" w:rsidRPr="00574BA5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0261241F" w14:textId="77777777" w:rsidR="00D26512" w:rsidRPr="00574BA5" w:rsidRDefault="00D2651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74BA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3B37DF8" w14:textId="77777777" w:rsidR="00D26512" w:rsidRPr="00574BA5" w:rsidRDefault="00D2651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74BA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7F48296" w14:textId="77777777" w:rsidR="00FB7F50" w:rsidRPr="00574BA5" w:rsidRDefault="00D2651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74BA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A42B01F" w14:textId="77777777" w:rsidR="00FB7F50" w:rsidRPr="00574BA5" w:rsidRDefault="00D26512" w:rsidP="00FB7F50">
      <w:pPr>
        <w:rPr>
          <w:rFonts w:ascii="Verdana" w:hAnsi="Verdana"/>
          <w:sz w:val="18"/>
          <w:szCs w:val="18"/>
        </w:rPr>
      </w:pPr>
      <w:r w:rsidRPr="00574BA5">
        <w:rPr>
          <w:rFonts w:ascii="Verdana" w:hAnsi="Verdana"/>
          <w:sz w:val="18"/>
          <w:szCs w:val="18"/>
        </w:rPr>
        <w:t>Al. Mickiewicza</w:t>
      </w:r>
      <w:r w:rsidR="00FB7F50" w:rsidRPr="00574BA5">
        <w:rPr>
          <w:rFonts w:ascii="Verdana" w:hAnsi="Verdana"/>
          <w:sz w:val="18"/>
          <w:szCs w:val="18"/>
        </w:rPr>
        <w:t xml:space="preserve"> </w:t>
      </w:r>
      <w:r w:rsidRPr="00574BA5">
        <w:rPr>
          <w:rFonts w:ascii="Verdana" w:hAnsi="Verdana"/>
          <w:sz w:val="18"/>
          <w:szCs w:val="18"/>
        </w:rPr>
        <w:t>30</w:t>
      </w:r>
    </w:p>
    <w:p w14:paraId="6B6B8A5F" w14:textId="77777777" w:rsidR="00FB7F50" w:rsidRPr="00574BA5" w:rsidRDefault="00D26512" w:rsidP="00FB7F50">
      <w:pPr>
        <w:rPr>
          <w:rFonts w:ascii="Verdana" w:hAnsi="Verdana"/>
          <w:sz w:val="18"/>
          <w:szCs w:val="18"/>
        </w:rPr>
      </w:pPr>
      <w:r w:rsidRPr="00574BA5">
        <w:rPr>
          <w:rFonts w:ascii="Verdana" w:hAnsi="Verdana"/>
          <w:sz w:val="18"/>
          <w:szCs w:val="18"/>
        </w:rPr>
        <w:t>30-059</w:t>
      </w:r>
      <w:r w:rsidR="00FB7F50" w:rsidRPr="00574BA5">
        <w:rPr>
          <w:rFonts w:ascii="Verdana" w:hAnsi="Verdana"/>
          <w:sz w:val="18"/>
          <w:szCs w:val="18"/>
        </w:rPr>
        <w:t xml:space="preserve"> </w:t>
      </w:r>
      <w:r w:rsidRPr="00574BA5">
        <w:rPr>
          <w:rFonts w:ascii="Verdana" w:hAnsi="Verdana"/>
          <w:sz w:val="18"/>
          <w:szCs w:val="18"/>
        </w:rPr>
        <w:t>Kraków</w:t>
      </w:r>
    </w:p>
    <w:p w14:paraId="17A85B1F" w14:textId="77777777" w:rsidR="008642B3" w:rsidRPr="00574BA5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74BA5">
        <w:rPr>
          <w:rFonts w:ascii="Verdana" w:hAnsi="Verdana"/>
          <w:sz w:val="18"/>
          <w:szCs w:val="18"/>
        </w:rPr>
        <w:t>OGŁOSZENIE</w:t>
      </w:r>
    </w:p>
    <w:p w14:paraId="30BC6A70" w14:textId="77777777" w:rsidR="008642B3" w:rsidRPr="00574BA5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574BA5">
        <w:rPr>
          <w:rFonts w:ascii="Verdana" w:hAnsi="Verdana"/>
          <w:b/>
          <w:sz w:val="18"/>
          <w:szCs w:val="18"/>
        </w:rPr>
        <w:t xml:space="preserve">o </w:t>
      </w:r>
      <w:r w:rsidR="0054734E" w:rsidRPr="00574BA5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26512" w:rsidRPr="00574BA5" w14:paraId="4E693197" w14:textId="77777777" w:rsidTr="007E75FE">
        <w:trPr>
          <w:trHeight w:val="638"/>
        </w:trPr>
        <w:tc>
          <w:tcPr>
            <w:tcW w:w="959" w:type="dxa"/>
          </w:tcPr>
          <w:p w14:paraId="474C0AAD" w14:textId="77777777" w:rsidR="00D26512" w:rsidRPr="00574BA5" w:rsidRDefault="00D26512" w:rsidP="007E75F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74BA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B426D55" w14:textId="77777777" w:rsidR="00D26512" w:rsidRPr="00574BA5" w:rsidRDefault="00D26512" w:rsidP="007E75F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74BA5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574BA5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574BA5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574BA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74BA5">
              <w:rPr>
                <w:rFonts w:ascii="Verdana" w:hAnsi="Verdana"/>
                <w:sz w:val="18"/>
                <w:szCs w:val="18"/>
              </w:rPr>
              <w:t>pn.</w:t>
            </w:r>
            <w:r w:rsidRPr="00574BA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74BA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74BA5">
              <w:rPr>
                <w:rFonts w:ascii="Verdana" w:hAnsi="Verdana"/>
                <w:b/>
                <w:bCs/>
                <w:sz w:val="18"/>
                <w:szCs w:val="18"/>
              </w:rPr>
              <w:t>Świadczenie usług medycznych z zakresu medycyny pracy dla pracowników AGH oraz badania pracowników dla celów sanitarno-epidemiologicznych w roku 2025 i 2026 - KC-DE-zp.272-636/25</w:t>
            </w:r>
            <w:r w:rsidRPr="00574BA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74BA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74BA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74BA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74BA5">
              <w:rPr>
                <w:rFonts w:ascii="Verdana" w:hAnsi="Verdana"/>
                <w:b/>
                <w:sz w:val="18"/>
                <w:szCs w:val="18"/>
              </w:rPr>
              <w:t>KC-DE-zp.272-636/25.</w:t>
            </w:r>
            <w:r w:rsidRPr="00574BA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4A05449" w14:textId="77777777" w:rsidR="008642B3" w:rsidRPr="00574BA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574BA5">
        <w:rPr>
          <w:rFonts w:ascii="Verdana" w:hAnsi="Verdana"/>
          <w:sz w:val="18"/>
          <w:szCs w:val="18"/>
        </w:rPr>
        <w:t xml:space="preserve">Zamawiający, </w:t>
      </w:r>
      <w:r w:rsidR="00CC324B" w:rsidRPr="00574BA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574BA5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574BA5">
        <w:rPr>
          <w:rFonts w:ascii="Verdana" w:hAnsi="Verdana"/>
          <w:sz w:val="18"/>
          <w:szCs w:val="18"/>
        </w:rPr>
        <w:t xml:space="preserve">ust. 1 pkt. 1 i </w:t>
      </w:r>
      <w:r w:rsidRPr="00574BA5">
        <w:rPr>
          <w:rFonts w:ascii="Verdana" w:hAnsi="Verdana"/>
          <w:sz w:val="18"/>
          <w:szCs w:val="18"/>
        </w:rPr>
        <w:t xml:space="preserve">ust. </w:t>
      </w:r>
      <w:r w:rsidR="00A17CDB" w:rsidRPr="00574BA5">
        <w:rPr>
          <w:rFonts w:ascii="Verdana" w:hAnsi="Verdana"/>
          <w:sz w:val="18"/>
          <w:szCs w:val="18"/>
        </w:rPr>
        <w:t>2</w:t>
      </w:r>
      <w:r w:rsidRPr="00574BA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574BA5">
        <w:rPr>
          <w:rFonts w:ascii="Verdana" w:hAnsi="Verdana"/>
          <w:sz w:val="18"/>
          <w:szCs w:val="18"/>
        </w:rPr>
        <w:t xml:space="preserve"> </w:t>
      </w:r>
      <w:r w:rsidR="00CC1A8E" w:rsidRPr="00574BA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574BA5">
        <w:rPr>
          <w:rFonts w:ascii="Verdana" w:hAnsi="Verdana"/>
          <w:sz w:val="18"/>
          <w:szCs w:val="18"/>
        </w:rPr>
        <w:t>t.j</w:t>
      </w:r>
      <w:proofErr w:type="spellEnd"/>
      <w:r w:rsidR="00CC1A8E" w:rsidRPr="00574BA5">
        <w:rPr>
          <w:rFonts w:ascii="Verdana" w:hAnsi="Verdana"/>
          <w:sz w:val="18"/>
          <w:szCs w:val="18"/>
        </w:rPr>
        <w:t xml:space="preserve">. ze zm.) </w:t>
      </w:r>
      <w:r w:rsidRPr="00574BA5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574BA5">
        <w:rPr>
          <w:rFonts w:ascii="Verdana" w:hAnsi="Verdana"/>
          <w:sz w:val="18"/>
          <w:szCs w:val="18"/>
        </w:rPr>
        <w:t>Pzp</w:t>
      </w:r>
      <w:proofErr w:type="spellEnd"/>
      <w:r w:rsidRPr="00574BA5">
        <w:rPr>
          <w:rFonts w:ascii="Verdana" w:hAnsi="Verdana"/>
          <w:sz w:val="18"/>
          <w:szCs w:val="18"/>
        </w:rPr>
        <w:t>”</w:t>
      </w:r>
      <w:r w:rsidR="00D26ED6" w:rsidRPr="00574BA5">
        <w:rPr>
          <w:rFonts w:ascii="Verdana" w:hAnsi="Verdana"/>
          <w:sz w:val="18"/>
          <w:szCs w:val="18"/>
        </w:rPr>
        <w:t xml:space="preserve">, </w:t>
      </w:r>
      <w:r w:rsidRPr="00574BA5">
        <w:rPr>
          <w:rFonts w:ascii="Verdana" w:hAnsi="Verdana"/>
          <w:sz w:val="18"/>
          <w:szCs w:val="18"/>
        </w:rPr>
        <w:t>informuje</w:t>
      </w:r>
      <w:r w:rsidR="00D26ED6" w:rsidRPr="00574BA5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574BA5">
        <w:rPr>
          <w:rFonts w:ascii="Verdana" w:hAnsi="Verdana"/>
          <w:sz w:val="18"/>
          <w:szCs w:val="18"/>
        </w:rPr>
        <w:t>najkorzystniejsz</w:t>
      </w:r>
      <w:r w:rsidR="00D26ED6" w:rsidRPr="00574BA5">
        <w:rPr>
          <w:rFonts w:ascii="Verdana" w:hAnsi="Verdana"/>
          <w:sz w:val="18"/>
          <w:szCs w:val="18"/>
        </w:rPr>
        <w:t xml:space="preserve">a wybrana została </w:t>
      </w:r>
      <w:r w:rsidR="00756CDA" w:rsidRPr="00574BA5">
        <w:rPr>
          <w:rFonts w:ascii="Verdana" w:hAnsi="Verdana"/>
          <w:sz w:val="18"/>
          <w:szCs w:val="18"/>
        </w:rPr>
        <w:t>ofer</w:t>
      </w:r>
      <w:r w:rsidR="00D26ED6" w:rsidRPr="00574BA5">
        <w:rPr>
          <w:rFonts w:ascii="Verdana" w:hAnsi="Verdana"/>
          <w:sz w:val="18"/>
          <w:szCs w:val="18"/>
        </w:rPr>
        <w:t>t</w:t>
      </w:r>
      <w:r w:rsidR="009F0E5C" w:rsidRPr="00574BA5">
        <w:rPr>
          <w:rFonts w:ascii="Verdana" w:hAnsi="Verdana"/>
          <w:sz w:val="18"/>
          <w:szCs w:val="18"/>
        </w:rPr>
        <w:t>a</w:t>
      </w:r>
      <w:r w:rsidR="00D26ED6" w:rsidRPr="00574BA5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26512" w:rsidRPr="00574BA5" w14:paraId="17BBAD30" w14:textId="77777777" w:rsidTr="007E75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5CE339D" w14:textId="77777777" w:rsidR="00D26512" w:rsidRPr="00574BA5" w:rsidRDefault="00D26512" w:rsidP="007E75F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574BA5">
              <w:rPr>
                <w:rFonts w:ascii="Verdana" w:hAnsi="Verdana"/>
                <w:b/>
                <w:sz w:val="18"/>
                <w:szCs w:val="18"/>
              </w:rPr>
              <w:t>Scanmed</w:t>
            </w:r>
            <w:proofErr w:type="spellEnd"/>
            <w:r w:rsidRPr="00574BA5">
              <w:rPr>
                <w:rFonts w:ascii="Verdana" w:hAnsi="Verdana"/>
                <w:b/>
                <w:sz w:val="18"/>
                <w:szCs w:val="18"/>
              </w:rPr>
              <w:t xml:space="preserve"> S.A.</w:t>
            </w:r>
          </w:p>
          <w:p w14:paraId="529EBF43" w14:textId="77777777" w:rsidR="00D26512" w:rsidRPr="00574BA5" w:rsidRDefault="00D26512" w:rsidP="007E75F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74BA5">
              <w:rPr>
                <w:rFonts w:ascii="Verdana" w:hAnsi="Verdana"/>
                <w:bCs/>
                <w:sz w:val="18"/>
                <w:szCs w:val="18"/>
              </w:rPr>
              <w:t>Stefana Okrzei</w:t>
            </w:r>
            <w:r w:rsidRPr="00574BA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574BA5">
              <w:rPr>
                <w:rFonts w:ascii="Verdana" w:hAnsi="Verdana"/>
                <w:bCs/>
                <w:sz w:val="18"/>
                <w:szCs w:val="18"/>
              </w:rPr>
              <w:t>1a</w:t>
            </w:r>
            <w:r w:rsidRPr="00574BA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2F1C5425" w14:textId="77777777" w:rsidR="00D26512" w:rsidRPr="00574BA5" w:rsidRDefault="00D26512" w:rsidP="007E75F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74BA5">
              <w:rPr>
                <w:rFonts w:ascii="Verdana" w:hAnsi="Verdana"/>
                <w:bCs/>
                <w:sz w:val="18"/>
                <w:szCs w:val="18"/>
              </w:rPr>
              <w:t>03-715</w:t>
            </w:r>
            <w:r w:rsidRPr="00574BA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574BA5">
              <w:rPr>
                <w:rFonts w:ascii="Verdana" w:hAnsi="Verdana"/>
                <w:bCs/>
                <w:sz w:val="18"/>
                <w:szCs w:val="18"/>
              </w:rPr>
              <w:t>Warszawa</w:t>
            </w:r>
          </w:p>
          <w:p w14:paraId="296C4BF8" w14:textId="77777777" w:rsidR="00574BA5" w:rsidRDefault="00574BA5" w:rsidP="007E75FE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6D2C2BA" w14:textId="40BCE364" w:rsidR="00D26512" w:rsidRPr="00574BA5" w:rsidRDefault="00D26512" w:rsidP="007E75FE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74BA5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574BA5">
              <w:rPr>
                <w:rFonts w:ascii="Verdana" w:hAnsi="Verdana"/>
                <w:b/>
                <w:sz w:val="18"/>
                <w:szCs w:val="18"/>
              </w:rPr>
              <w:t>620 880.00 zł</w:t>
            </w:r>
            <w:r w:rsidRPr="00574BA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E8537D5" w14:textId="1720CB50" w:rsidR="00D26512" w:rsidRPr="00574BA5" w:rsidRDefault="00D26512" w:rsidP="007E75FE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74BA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74BA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74BA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574BA5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r w:rsidRPr="00574BA5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574BA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5EFD6DE" w14:textId="77777777" w:rsidR="003A0AFC" w:rsidRPr="00574BA5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74BA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276"/>
        <w:gridCol w:w="3118"/>
        <w:gridCol w:w="1560"/>
      </w:tblGrid>
      <w:tr w:rsidR="00574BA5" w:rsidRPr="00574BA5" w14:paraId="73F814DB" w14:textId="77777777" w:rsidTr="00574BA5">
        <w:trPr>
          <w:trHeight w:val="510"/>
        </w:trPr>
        <w:tc>
          <w:tcPr>
            <w:tcW w:w="709" w:type="dxa"/>
            <w:vAlign w:val="center"/>
          </w:tcPr>
          <w:p w14:paraId="2D12C09E" w14:textId="77777777" w:rsidR="00574BA5" w:rsidRPr="00574BA5" w:rsidRDefault="00574BA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574BA5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14:paraId="43742931" w14:textId="77777777" w:rsidR="00574BA5" w:rsidRPr="00574BA5" w:rsidRDefault="00574BA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14:paraId="5A5D14B1" w14:textId="77777777" w:rsidR="00574BA5" w:rsidRPr="00574BA5" w:rsidRDefault="00574BA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118" w:type="dxa"/>
            <w:vAlign w:val="center"/>
          </w:tcPr>
          <w:p w14:paraId="3FEFA69D" w14:textId="77777777" w:rsidR="00574BA5" w:rsidRPr="00574BA5" w:rsidRDefault="00574BA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>Odległość w linii prostej dwóch najbliższych wskazanych placówek medycznych od siedziby Zamawiającego.</w:t>
            </w:r>
          </w:p>
        </w:tc>
        <w:tc>
          <w:tcPr>
            <w:tcW w:w="1560" w:type="dxa"/>
            <w:vAlign w:val="center"/>
          </w:tcPr>
          <w:p w14:paraId="1467FA40" w14:textId="77777777" w:rsidR="00574BA5" w:rsidRPr="00574BA5" w:rsidRDefault="00574BA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74BA5" w:rsidRPr="00574BA5" w14:paraId="07CBDAC7" w14:textId="77777777" w:rsidTr="00574BA5">
        <w:tc>
          <w:tcPr>
            <w:tcW w:w="709" w:type="dxa"/>
            <w:vAlign w:val="center"/>
          </w:tcPr>
          <w:p w14:paraId="0F450AD3" w14:textId="77777777" w:rsidR="00574BA5" w:rsidRPr="00574BA5" w:rsidRDefault="00574BA5" w:rsidP="007E7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14:paraId="66BCFE77" w14:textId="77777777" w:rsidR="00574BA5" w:rsidRPr="00574BA5" w:rsidRDefault="00574BA5" w:rsidP="007E75F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574BA5">
              <w:rPr>
                <w:rFonts w:ascii="Verdana" w:hAnsi="Verdana" w:cs="Times New Roman"/>
                <w:b/>
                <w:sz w:val="18"/>
                <w:szCs w:val="18"/>
              </w:rPr>
              <w:t>Scanmed</w:t>
            </w:r>
            <w:proofErr w:type="spellEnd"/>
            <w:r w:rsidRPr="00574BA5">
              <w:rPr>
                <w:rFonts w:ascii="Verdana" w:hAnsi="Verdana" w:cs="Times New Roman"/>
                <w:b/>
                <w:sz w:val="18"/>
                <w:szCs w:val="18"/>
              </w:rPr>
              <w:t xml:space="preserve"> S.A.</w:t>
            </w:r>
          </w:p>
          <w:p w14:paraId="7B7B15CF" w14:textId="77777777" w:rsidR="00574BA5" w:rsidRPr="00574BA5" w:rsidRDefault="00574BA5" w:rsidP="007E75F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>Stefana Okrzei</w:t>
            </w: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>1a</w:t>
            </w: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3C00ACB2" w14:textId="77777777" w:rsidR="00574BA5" w:rsidRPr="00574BA5" w:rsidRDefault="00574BA5" w:rsidP="007E75F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>03-715</w:t>
            </w: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14:paraId="00EE044E" w14:textId="77777777" w:rsidR="00574BA5" w:rsidRPr="00574BA5" w:rsidRDefault="00574BA5" w:rsidP="007E7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sz w:val="18"/>
                <w:szCs w:val="18"/>
              </w:rPr>
              <w:t xml:space="preserve">  48,94</w:t>
            </w:r>
          </w:p>
        </w:tc>
        <w:tc>
          <w:tcPr>
            <w:tcW w:w="3118" w:type="dxa"/>
            <w:vAlign w:val="center"/>
          </w:tcPr>
          <w:p w14:paraId="4627DD6E" w14:textId="77777777" w:rsidR="00574BA5" w:rsidRPr="00574BA5" w:rsidRDefault="00574BA5" w:rsidP="007E7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14:paraId="441F8205" w14:textId="77777777" w:rsidR="00574BA5" w:rsidRPr="00574BA5" w:rsidRDefault="00574BA5" w:rsidP="007E7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sz w:val="18"/>
                <w:szCs w:val="18"/>
              </w:rPr>
              <w:t xml:space="preserve">  88,94</w:t>
            </w:r>
          </w:p>
        </w:tc>
      </w:tr>
      <w:tr w:rsidR="00574BA5" w:rsidRPr="00574BA5" w14:paraId="4B863F29" w14:textId="77777777" w:rsidTr="00574BA5">
        <w:tc>
          <w:tcPr>
            <w:tcW w:w="709" w:type="dxa"/>
            <w:vAlign w:val="center"/>
          </w:tcPr>
          <w:p w14:paraId="3294B96B" w14:textId="77777777" w:rsidR="00574BA5" w:rsidRPr="00574BA5" w:rsidRDefault="00574BA5" w:rsidP="007E7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14:paraId="0E9A0F65" w14:textId="77777777" w:rsidR="00574BA5" w:rsidRPr="00574BA5" w:rsidRDefault="00574BA5" w:rsidP="007E75F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b/>
                <w:sz w:val="18"/>
                <w:szCs w:val="18"/>
              </w:rPr>
              <w:t>PZU Zdrowie S.A.</w:t>
            </w:r>
          </w:p>
          <w:p w14:paraId="474D6125" w14:textId="77777777" w:rsidR="00574BA5" w:rsidRPr="00574BA5" w:rsidRDefault="00574BA5" w:rsidP="007E75F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>Rondo Daszyńskiego</w:t>
            </w: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>4</w:t>
            </w: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E949EE8" w14:textId="77777777" w:rsidR="00574BA5" w:rsidRPr="00574BA5" w:rsidRDefault="00574BA5" w:rsidP="007E75F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>00-843</w:t>
            </w: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14:paraId="26A11BA6" w14:textId="77777777" w:rsidR="00574BA5" w:rsidRPr="00574BA5" w:rsidRDefault="00574BA5" w:rsidP="007E7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118" w:type="dxa"/>
            <w:vAlign w:val="center"/>
          </w:tcPr>
          <w:p w14:paraId="0DAE8267" w14:textId="77777777" w:rsidR="00574BA5" w:rsidRPr="00574BA5" w:rsidRDefault="00574BA5" w:rsidP="007E7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14:paraId="4B20FC92" w14:textId="77777777" w:rsidR="00574BA5" w:rsidRPr="00574BA5" w:rsidRDefault="00574BA5" w:rsidP="007E7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sz w:val="18"/>
                <w:szCs w:val="18"/>
              </w:rPr>
              <w:t xml:space="preserve">  80,00</w:t>
            </w:r>
          </w:p>
        </w:tc>
      </w:tr>
      <w:tr w:rsidR="00574BA5" w:rsidRPr="00574BA5" w14:paraId="1B63F52B" w14:textId="77777777" w:rsidTr="00574BA5">
        <w:tc>
          <w:tcPr>
            <w:tcW w:w="709" w:type="dxa"/>
            <w:vAlign w:val="center"/>
          </w:tcPr>
          <w:p w14:paraId="7831E4BA" w14:textId="77777777" w:rsidR="00574BA5" w:rsidRPr="00574BA5" w:rsidRDefault="00574BA5" w:rsidP="007E7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14:paraId="2D20B5CC" w14:textId="77777777" w:rsidR="00574BA5" w:rsidRPr="00574BA5" w:rsidRDefault="00574BA5" w:rsidP="007E75F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574BA5">
              <w:rPr>
                <w:rFonts w:ascii="Verdana" w:hAnsi="Verdana" w:cs="Times New Roman"/>
                <w:b/>
                <w:sz w:val="18"/>
                <w:szCs w:val="18"/>
              </w:rPr>
              <w:t>Allmedica</w:t>
            </w:r>
            <w:proofErr w:type="spellEnd"/>
            <w:r w:rsidRPr="00574BA5">
              <w:rPr>
                <w:rFonts w:ascii="Verdana" w:hAnsi="Verdana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14:paraId="5AEB2142" w14:textId="77777777" w:rsidR="00574BA5" w:rsidRPr="00574BA5" w:rsidRDefault="00574BA5" w:rsidP="007E75F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>ul. FRANCISZKA KLIMCZAKA</w:t>
            </w: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>17</w:t>
            </w: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>/80</w:t>
            </w:r>
          </w:p>
          <w:p w14:paraId="0967CC21" w14:textId="77777777" w:rsidR="00574BA5" w:rsidRPr="00574BA5" w:rsidRDefault="00574BA5" w:rsidP="007E75F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>02-797</w:t>
            </w: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74BA5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14:paraId="6E0EB7B9" w14:textId="77777777" w:rsidR="00574BA5" w:rsidRPr="00574BA5" w:rsidRDefault="00574BA5" w:rsidP="007E7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sz w:val="18"/>
                <w:szCs w:val="18"/>
              </w:rPr>
              <w:t xml:space="preserve">  53,08</w:t>
            </w:r>
          </w:p>
        </w:tc>
        <w:tc>
          <w:tcPr>
            <w:tcW w:w="3118" w:type="dxa"/>
            <w:vAlign w:val="center"/>
          </w:tcPr>
          <w:p w14:paraId="45AB14B7" w14:textId="77777777" w:rsidR="00574BA5" w:rsidRPr="00574BA5" w:rsidRDefault="00574BA5" w:rsidP="007E7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14:paraId="3EBE08CA" w14:textId="77777777" w:rsidR="00574BA5" w:rsidRPr="00574BA5" w:rsidRDefault="00574BA5" w:rsidP="007E75F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74BA5">
              <w:rPr>
                <w:rFonts w:ascii="Verdana" w:hAnsi="Verdana" w:cs="Times New Roman"/>
                <w:sz w:val="18"/>
                <w:szCs w:val="18"/>
              </w:rPr>
              <w:t xml:space="preserve">  73,08</w:t>
            </w:r>
          </w:p>
        </w:tc>
      </w:tr>
    </w:tbl>
    <w:p w14:paraId="64C1268B" w14:textId="77777777" w:rsidR="00E85D70" w:rsidRPr="00574BA5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0F09DFA" w14:textId="77777777" w:rsidR="00F960D7" w:rsidRPr="00574BA5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9E966DA" w14:textId="77777777" w:rsidR="00F960D7" w:rsidRPr="00574BA5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574BA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2F92B" w14:textId="77777777" w:rsidR="0006694D" w:rsidRDefault="0006694D">
      <w:r>
        <w:separator/>
      </w:r>
    </w:p>
  </w:endnote>
  <w:endnote w:type="continuationSeparator" w:id="0">
    <w:p w14:paraId="695F82EC" w14:textId="77777777" w:rsidR="0006694D" w:rsidRDefault="00066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C10D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9982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7FE9F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E3F669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3432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465C0" w14:textId="77777777" w:rsidR="0006694D" w:rsidRDefault="0006694D">
      <w:r>
        <w:separator/>
      </w:r>
    </w:p>
  </w:footnote>
  <w:footnote w:type="continuationSeparator" w:id="0">
    <w:p w14:paraId="1D1884CE" w14:textId="77777777" w:rsidR="0006694D" w:rsidRDefault="00066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D34B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C97B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D925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47C6"/>
    <w:rsid w:val="00005838"/>
    <w:rsid w:val="00022322"/>
    <w:rsid w:val="00042497"/>
    <w:rsid w:val="0006694D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74BA5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47C6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512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DCA560"/>
  <w15:chartTrackingRefBased/>
  <w15:docId w15:val="{751ADE3A-DC7F-486D-AB71-19DF565A4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2651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1601-01-01T00:00:00Z</cp:lastPrinted>
  <dcterms:created xsi:type="dcterms:W3CDTF">2025-11-20T10:14:00Z</dcterms:created>
  <dcterms:modified xsi:type="dcterms:W3CDTF">2025-11-20T10:14:00Z</dcterms:modified>
</cp:coreProperties>
</file>