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E814F" w14:textId="0D035E62" w:rsidR="00081D13" w:rsidRPr="00923B1C" w:rsidRDefault="006F450A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923B1C">
        <w:rPr>
          <w:sz w:val="20"/>
          <w:szCs w:val="20"/>
        </w:rPr>
        <w:t>Niepołomice</w:t>
      </w:r>
      <w:r w:rsidR="00081D13" w:rsidRPr="00923B1C">
        <w:rPr>
          <w:sz w:val="20"/>
          <w:szCs w:val="20"/>
        </w:rPr>
        <w:t xml:space="preserve"> dnia: </w:t>
      </w:r>
      <w:r w:rsidRPr="00923B1C">
        <w:rPr>
          <w:sz w:val="20"/>
          <w:szCs w:val="20"/>
        </w:rPr>
        <w:t>2025-11-</w:t>
      </w:r>
      <w:r w:rsidR="00EE0E15">
        <w:rPr>
          <w:sz w:val="20"/>
          <w:szCs w:val="20"/>
        </w:rPr>
        <w:t>20</w:t>
      </w:r>
    </w:p>
    <w:p w14:paraId="3433A405" w14:textId="77777777" w:rsidR="00081D13" w:rsidRPr="00923B1C" w:rsidRDefault="006F450A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923B1C">
        <w:rPr>
          <w:b/>
          <w:bCs/>
          <w:sz w:val="20"/>
          <w:szCs w:val="20"/>
        </w:rPr>
        <w:t>GMINA NIEPOŁOMICE</w:t>
      </w:r>
    </w:p>
    <w:p w14:paraId="3C281215" w14:textId="77777777" w:rsidR="00081D13" w:rsidRPr="00923B1C" w:rsidRDefault="006F450A" w:rsidP="00081D13">
      <w:pPr>
        <w:spacing w:line="360" w:lineRule="auto"/>
        <w:ind w:right="3969"/>
        <w:rPr>
          <w:sz w:val="20"/>
          <w:szCs w:val="20"/>
        </w:rPr>
      </w:pPr>
      <w:r w:rsidRPr="00923B1C">
        <w:rPr>
          <w:sz w:val="20"/>
          <w:szCs w:val="20"/>
        </w:rPr>
        <w:t>Pl. Zwycięstwa</w:t>
      </w:r>
      <w:r w:rsidR="00081D13" w:rsidRPr="00923B1C">
        <w:rPr>
          <w:sz w:val="20"/>
          <w:szCs w:val="20"/>
        </w:rPr>
        <w:t xml:space="preserve"> </w:t>
      </w:r>
      <w:r w:rsidRPr="00923B1C">
        <w:rPr>
          <w:sz w:val="20"/>
          <w:szCs w:val="20"/>
        </w:rPr>
        <w:t>13</w:t>
      </w:r>
    </w:p>
    <w:p w14:paraId="684A874B" w14:textId="77777777" w:rsidR="00081D13" w:rsidRPr="00923B1C" w:rsidRDefault="006F450A" w:rsidP="00081D13">
      <w:pPr>
        <w:ind w:right="3969"/>
        <w:rPr>
          <w:sz w:val="20"/>
          <w:szCs w:val="20"/>
        </w:rPr>
      </w:pPr>
      <w:r w:rsidRPr="00923B1C">
        <w:rPr>
          <w:sz w:val="20"/>
          <w:szCs w:val="20"/>
        </w:rPr>
        <w:t>32-005</w:t>
      </w:r>
      <w:r w:rsidR="00081D13" w:rsidRPr="00923B1C">
        <w:rPr>
          <w:sz w:val="20"/>
          <w:szCs w:val="20"/>
        </w:rPr>
        <w:t xml:space="preserve"> </w:t>
      </w:r>
      <w:r w:rsidRPr="00923B1C">
        <w:rPr>
          <w:sz w:val="20"/>
          <w:szCs w:val="20"/>
        </w:rPr>
        <w:t>Niepołomice</w:t>
      </w:r>
    </w:p>
    <w:p w14:paraId="294A9511" w14:textId="77777777" w:rsidR="00081D13" w:rsidRPr="00923B1C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23B1C" w14:paraId="04CA307D" w14:textId="77777777" w:rsidTr="00C13EA9">
        <w:tc>
          <w:tcPr>
            <w:tcW w:w="10065" w:type="dxa"/>
            <w:shd w:val="clear" w:color="auto" w:fill="F2F2F2"/>
            <w:hideMark/>
          </w:tcPr>
          <w:p w14:paraId="2D456BF8" w14:textId="77777777" w:rsidR="00081D13" w:rsidRPr="00923B1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23B1C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B4BC4CF" w14:textId="77777777" w:rsidR="00081D13" w:rsidRPr="00923B1C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23B1C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BB2E57A" w14:textId="77777777" w:rsidR="00081D13" w:rsidRPr="00923B1C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91A70C1" w14:textId="77777777" w:rsidR="00081D13" w:rsidRPr="00923B1C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923B1C">
        <w:rPr>
          <w:rFonts w:eastAsia="Calibri"/>
          <w:sz w:val="20"/>
          <w:szCs w:val="20"/>
          <w:lang w:eastAsia="en-US"/>
        </w:rPr>
        <w:t xml:space="preserve">Dotyczy </w:t>
      </w:r>
      <w:r w:rsidRPr="00923B1C">
        <w:rPr>
          <w:sz w:val="20"/>
          <w:szCs w:val="20"/>
        </w:rPr>
        <w:t>postępowania o udzielenie zamówienia publicznego</w:t>
      </w:r>
      <w:r w:rsidRPr="00923B1C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23B1C" w14:paraId="5236835D" w14:textId="77777777" w:rsidTr="00081D13">
        <w:tc>
          <w:tcPr>
            <w:tcW w:w="2269" w:type="dxa"/>
          </w:tcPr>
          <w:p w14:paraId="06648A7D" w14:textId="77777777" w:rsidR="00081D13" w:rsidRPr="00923B1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923B1C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5A217FF3" w14:textId="77777777" w:rsidR="00081D13" w:rsidRPr="00923B1C" w:rsidRDefault="006F450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23B1C">
              <w:rPr>
                <w:bCs/>
                <w:sz w:val="20"/>
                <w:szCs w:val="20"/>
              </w:rPr>
              <w:t>Usługa cateringowa polegająca na przygotowywaniu i dostarczaniu dwudaniowych obiadów dla podopiecznych CUS w Niepołomicach w 2026 r.</w:t>
            </w:r>
          </w:p>
        </w:tc>
      </w:tr>
      <w:tr w:rsidR="006F450A" w:rsidRPr="00923B1C" w14:paraId="32E8CBA1" w14:textId="77777777" w:rsidTr="00550FBE">
        <w:tc>
          <w:tcPr>
            <w:tcW w:w="2269" w:type="dxa"/>
          </w:tcPr>
          <w:p w14:paraId="105A6AD1" w14:textId="77777777" w:rsidR="006F450A" w:rsidRPr="00923B1C" w:rsidRDefault="006F450A" w:rsidP="00550F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923B1C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77C09A35" w14:textId="77777777" w:rsidR="006F450A" w:rsidRPr="00923B1C" w:rsidRDefault="006F450A" w:rsidP="00550F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23B1C">
              <w:rPr>
                <w:bCs/>
                <w:sz w:val="20"/>
                <w:szCs w:val="20"/>
              </w:rPr>
              <w:t>ZP.271.47.2025</w:t>
            </w:r>
          </w:p>
        </w:tc>
      </w:tr>
    </w:tbl>
    <w:p w14:paraId="27D8BA61" w14:textId="77777777" w:rsidR="00081D13" w:rsidRPr="00923B1C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4072DB61" w14:textId="77777777" w:rsidR="00081D13" w:rsidRPr="00923B1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923B1C">
        <w:rPr>
          <w:sz w:val="20"/>
          <w:szCs w:val="20"/>
        </w:rPr>
        <w:t xml:space="preserve">Zamawiający, </w:t>
      </w:r>
      <w:r w:rsidR="006F450A" w:rsidRPr="00923B1C">
        <w:rPr>
          <w:b/>
          <w:sz w:val="20"/>
          <w:szCs w:val="20"/>
        </w:rPr>
        <w:t>GMINA NIEPOŁOMICE</w:t>
      </w:r>
      <w:r w:rsidRPr="00923B1C">
        <w:rPr>
          <w:sz w:val="20"/>
          <w:szCs w:val="20"/>
        </w:rPr>
        <w:t xml:space="preserve">, działając na podstawie art. 253 </w:t>
      </w:r>
      <w:r w:rsidR="00A17CDB" w:rsidRPr="00923B1C">
        <w:rPr>
          <w:sz w:val="20"/>
          <w:szCs w:val="20"/>
        </w:rPr>
        <w:t xml:space="preserve">ust. 1 pkt. 1 i </w:t>
      </w:r>
      <w:r w:rsidRPr="00923B1C">
        <w:rPr>
          <w:sz w:val="20"/>
          <w:szCs w:val="20"/>
        </w:rPr>
        <w:t xml:space="preserve">ust. </w:t>
      </w:r>
      <w:r w:rsidR="00A17CDB" w:rsidRPr="00923B1C">
        <w:rPr>
          <w:sz w:val="20"/>
          <w:szCs w:val="20"/>
        </w:rPr>
        <w:t>2</w:t>
      </w:r>
      <w:r w:rsidRPr="00923B1C">
        <w:rPr>
          <w:sz w:val="20"/>
          <w:szCs w:val="20"/>
        </w:rPr>
        <w:t xml:space="preserve"> </w:t>
      </w:r>
      <w:r w:rsidR="00081D13" w:rsidRPr="00923B1C">
        <w:rPr>
          <w:sz w:val="20"/>
          <w:szCs w:val="20"/>
        </w:rPr>
        <w:t xml:space="preserve">ustawy z dnia 11 września 2019r. Prawo zamówień publicznych </w:t>
      </w:r>
      <w:r w:rsidR="006F450A" w:rsidRPr="00923B1C">
        <w:rPr>
          <w:sz w:val="20"/>
          <w:szCs w:val="20"/>
        </w:rPr>
        <w:t>(</w:t>
      </w:r>
      <w:proofErr w:type="spellStart"/>
      <w:r w:rsidR="006F450A" w:rsidRPr="00923B1C">
        <w:rPr>
          <w:sz w:val="20"/>
          <w:szCs w:val="20"/>
        </w:rPr>
        <w:t>t.j</w:t>
      </w:r>
      <w:proofErr w:type="spellEnd"/>
      <w:r w:rsidR="006F450A" w:rsidRPr="00923B1C">
        <w:rPr>
          <w:sz w:val="20"/>
          <w:szCs w:val="20"/>
        </w:rPr>
        <w:t>. Dz. U. z 2024 r. poz. 1320 z późn. zm.)</w:t>
      </w:r>
      <w:r w:rsidR="00081D13" w:rsidRPr="00923B1C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F450A" w:rsidRPr="00923B1C" w14:paraId="48FEC36C" w14:textId="77777777" w:rsidTr="00550FBE">
        <w:trPr>
          <w:cantSplit/>
        </w:trPr>
        <w:tc>
          <w:tcPr>
            <w:tcW w:w="10080" w:type="dxa"/>
          </w:tcPr>
          <w:p w14:paraId="1156DE4D" w14:textId="77777777" w:rsidR="006F450A" w:rsidRPr="00923B1C" w:rsidRDefault="006F450A" w:rsidP="00550FBE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923B1C">
              <w:rPr>
                <w:b/>
                <w:sz w:val="20"/>
                <w:szCs w:val="20"/>
              </w:rPr>
              <w:t>Restauracja Smaki Świata Filipowski Grzegorz</w:t>
            </w:r>
          </w:p>
          <w:p w14:paraId="4C9ADD14" w14:textId="77777777" w:rsidR="006F450A" w:rsidRPr="00923B1C" w:rsidRDefault="006F450A" w:rsidP="00550FBE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923B1C">
              <w:rPr>
                <w:bCs/>
                <w:sz w:val="20"/>
                <w:szCs w:val="20"/>
              </w:rPr>
              <w:t xml:space="preserve">Suchoraba 22 </w:t>
            </w:r>
          </w:p>
          <w:p w14:paraId="6C202F71" w14:textId="77777777" w:rsidR="006F450A" w:rsidRPr="00923B1C" w:rsidRDefault="006F450A" w:rsidP="00550FBE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923B1C">
              <w:rPr>
                <w:bCs/>
                <w:sz w:val="20"/>
                <w:szCs w:val="20"/>
              </w:rPr>
              <w:t>32-005 Niepołomice</w:t>
            </w:r>
          </w:p>
          <w:p w14:paraId="29C8E076" w14:textId="77777777" w:rsidR="006F450A" w:rsidRPr="00923B1C" w:rsidRDefault="006F450A" w:rsidP="00550FBE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923B1C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923B1C">
              <w:rPr>
                <w:sz w:val="20"/>
                <w:szCs w:val="20"/>
              </w:rPr>
              <w:t xml:space="preserve"> </w:t>
            </w:r>
            <w:bookmarkEnd w:id="1"/>
            <w:r w:rsidRPr="00923B1C">
              <w:rPr>
                <w:b/>
                <w:sz w:val="20"/>
                <w:szCs w:val="20"/>
              </w:rPr>
              <w:t>354 744.00 zł brutto</w:t>
            </w:r>
            <w:r w:rsidRPr="00923B1C">
              <w:rPr>
                <w:bCs/>
                <w:sz w:val="20"/>
                <w:szCs w:val="20"/>
              </w:rPr>
              <w:t>.</w:t>
            </w:r>
          </w:p>
          <w:p w14:paraId="1A57E39D" w14:textId="77777777" w:rsidR="006F450A" w:rsidRPr="00923B1C" w:rsidRDefault="006F450A" w:rsidP="00550FBE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923B1C">
              <w:rPr>
                <w:color w:val="000000"/>
                <w:sz w:val="20"/>
                <w:szCs w:val="20"/>
              </w:rPr>
              <w:t>Uzasadnienie wyboru:</w:t>
            </w:r>
          </w:p>
          <w:p w14:paraId="38C3C238" w14:textId="23196612" w:rsidR="006F450A" w:rsidRPr="00923B1C" w:rsidRDefault="006F450A" w:rsidP="00550FB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923B1C">
              <w:rPr>
                <w:sz w:val="20"/>
                <w:szCs w:val="20"/>
              </w:rPr>
              <w:t xml:space="preserve">Została złożona jedna oferta. Oferta spełnia warunki postawione przez zamawiającego, a opisane w SWZ i Ogłoszeniu </w:t>
            </w:r>
            <w:r w:rsidR="00923B1C">
              <w:rPr>
                <w:sz w:val="20"/>
                <w:szCs w:val="20"/>
              </w:rPr>
              <w:br/>
            </w:r>
            <w:r w:rsidRPr="00923B1C">
              <w:rPr>
                <w:sz w:val="20"/>
                <w:szCs w:val="20"/>
              </w:rPr>
              <w:t>o zamówieniu.</w:t>
            </w:r>
          </w:p>
        </w:tc>
      </w:tr>
    </w:tbl>
    <w:p w14:paraId="709BE158" w14:textId="77777777" w:rsidR="00081D13" w:rsidRPr="00923B1C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923B1C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923B1C">
        <w:rPr>
          <w:color w:val="000000"/>
          <w:sz w:val="20"/>
          <w:szCs w:val="20"/>
        </w:rPr>
        <w:t>:</w:t>
      </w:r>
    </w:p>
    <w:tbl>
      <w:tblPr>
        <w:tblW w:w="98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8"/>
        <w:gridCol w:w="3506"/>
        <w:gridCol w:w="1649"/>
        <w:gridCol w:w="1855"/>
        <w:gridCol w:w="1649"/>
      </w:tblGrid>
      <w:tr w:rsidR="00923B1C" w:rsidRPr="00923B1C" w14:paraId="4DFF46F5" w14:textId="77777777" w:rsidTr="00923B1C">
        <w:trPr>
          <w:trHeight w:val="526"/>
        </w:trPr>
        <w:tc>
          <w:tcPr>
            <w:tcW w:w="1238" w:type="dxa"/>
            <w:shd w:val="clear" w:color="auto" w:fill="F2F2F2"/>
            <w:vAlign w:val="center"/>
          </w:tcPr>
          <w:p w14:paraId="2720E861" w14:textId="77777777" w:rsidR="00923B1C" w:rsidRPr="00923B1C" w:rsidRDefault="00923B1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923B1C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06" w:type="dxa"/>
            <w:shd w:val="clear" w:color="auto" w:fill="F2F2F2"/>
            <w:vAlign w:val="center"/>
          </w:tcPr>
          <w:p w14:paraId="347F8B02" w14:textId="77777777" w:rsidR="00923B1C" w:rsidRPr="00923B1C" w:rsidRDefault="00923B1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3B1C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49" w:type="dxa"/>
            <w:shd w:val="clear" w:color="auto" w:fill="F2F2F2"/>
            <w:vAlign w:val="center"/>
          </w:tcPr>
          <w:p w14:paraId="1C04A74B" w14:textId="77777777" w:rsidR="00923B1C" w:rsidRPr="00923B1C" w:rsidRDefault="00923B1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923B1C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55" w:type="dxa"/>
            <w:shd w:val="clear" w:color="auto" w:fill="F2F2F2"/>
            <w:vAlign w:val="center"/>
          </w:tcPr>
          <w:p w14:paraId="79929A5F" w14:textId="77777777" w:rsidR="00923B1C" w:rsidRPr="00923B1C" w:rsidRDefault="00923B1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923B1C">
              <w:rPr>
                <w:rFonts w:ascii="Times New Roman" w:hAnsi="Times New Roman" w:cs="Times New Roman"/>
                <w:bCs/>
              </w:rPr>
              <w:t>Doświadczenie osoby przygotowującej (gotującej) posiłki</w:t>
            </w:r>
          </w:p>
        </w:tc>
        <w:tc>
          <w:tcPr>
            <w:tcW w:w="1649" w:type="dxa"/>
            <w:shd w:val="clear" w:color="auto" w:fill="F2F2F2"/>
            <w:vAlign w:val="center"/>
          </w:tcPr>
          <w:p w14:paraId="11FDBB18" w14:textId="77777777" w:rsidR="00923B1C" w:rsidRPr="00923B1C" w:rsidRDefault="00923B1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3B1C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923B1C" w:rsidRPr="00923B1C" w14:paraId="4BB61663" w14:textId="77777777" w:rsidTr="00923B1C">
        <w:trPr>
          <w:trHeight w:val="1450"/>
        </w:trPr>
        <w:tc>
          <w:tcPr>
            <w:tcW w:w="1238" w:type="dxa"/>
            <w:vAlign w:val="center"/>
          </w:tcPr>
          <w:p w14:paraId="55520A88" w14:textId="77777777" w:rsidR="00923B1C" w:rsidRPr="00923B1C" w:rsidRDefault="00923B1C" w:rsidP="00550FB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3B1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06" w:type="dxa"/>
            <w:vAlign w:val="center"/>
          </w:tcPr>
          <w:p w14:paraId="476AE1F7" w14:textId="77777777" w:rsidR="00923B1C" w:rsidRPr="00923B1C" w:rsidRDefault="00923B1C" w:rsidP="00550FB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923B1C">
              <w:rPr>
                <w:rFonts w:ascii="Times New Roman" w:hAnsi="Times New Roman" w:cs="Times New Roman"/>
                <w:b/>
              </w:rPr>
              <w:t>Restauracja Smaki Świata Filipowski Grzegorz</w:t>
            </w:r>
          </w:p>
          <w:p w14:paraId="6A6BA369" w14:textId="77777777" w:rsidR="00923B1C" w:rsidRPr="00923B1C" w:rsidRDefault="00923B1C" w:rsidP="00550FB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923B1C">
              <w:rPr>
                <w:rFonts w:ascii="Times New Roman" w:hAnsi="Times New Roman" w:cs="Times New Roman"/>
                <w:bCs/>
              </w:rPr>
              <w:t xml:space="preserve">Suchoraba 22 </w:t>
            </w:r>
          </w:p>
          <w:p w14:paraId="3E68D573" w14:textId="77777777" w:rsidR="00923B1C" w:rsidRPr="00923B1C" w:rsidRDefault="00923B1C" w:rsidP="00550FB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923B1C">
              <w:rPr>
                <w:rFonts w:ascii="Times New Roman" w:hAnsi="Times New Roman" w:cs="Times New Roman"/>
                <w:bCs/>
              </w:rPr>
              <w:t>32-005 Niepołomice</w:t>
            </w:r>
          </w:p>
        </w:tc>
        <w:tc>
          <w:tcPr>
            <w:tcW w:w="1649" w:type="dxa"/>
            <w:vAlign w:val="center"/>
          </w:tcPr>
          <w:p w14:paraId="56D1829B" w14:textId="77777777" w:rsidR="00923B1C" w:rsidRPr="00923B1C" w:rsidRDefault="00923B1C" w:rsidP="00550FB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3B1C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55" w:type="dxa"/>
            <w:vAlign w:val="center"/>
          </w:tcPr>
          <w:p w14:paraId="3E8C4861" w14:textId="77777777" w:rsidR="00923B1C" w:rsidRPr="00923B1C" w:rsidRDefault="00923B1C" w:rsidP="00550FB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3B1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49" w:type="dxa"/>
            <w:vAlign w:val="center"/>
          </w:tcPr>
          <w:p w14:paraId="0DB09E50" w14:textId="77777777" w:rsidR="00923B1C" w:rsidRPr="00923B1C" w:rsidRDefault="00923B1C" w:rsidP="00550FB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3B1C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2385BE11" w14:textId="77777777" w:rsidR="00E85D70" w:rsidRPr="00923B1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sectPr w:rsidR="00E85D70" w:rsidRPr="00923B1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100D4" w14:textId="77777777" w:rsidR="003A7969" w:rsidRDefault="003A7969">
      <w:r>
        <w:separator/>
      </w:r>
    </w:p>
  </w:endnote>
  <w:endnote w:type="continuationSeparator" w:id="0">
    <w:p w14:paraId="76B7DFEB" w14:textId="77777777" w:rsidR="003A7969" w:rsidRDefault="003A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B3471" w14:textId="77777777" w:rsidR="006F450A" w:rsidRDefault="006F4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E41C2" w14:textId="19BDD823" w:rsidR="000C1E6F" w:rsidRPr="00923B1C" w:rsidRDefault="000C1E6F" w:rsidP="00923B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DE558" w14:textId="77777777" w:rsidR="006F450A" w:rsidRDefault="006F4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D4EE6" w14:textId="77777777" w:rsidR="003A7969" w:rsidRDefault="003A7969">
      <w:r>
        <w:separator/>
      </w:r>
    </w:p>
  </w:footnote>
  <w:footnote w:type="continuationSeparator" w:id="0">
    <w:p w14:paraId="60E738B6" w14:textId="77777777" w:rsidR="003A7969" w:rsidRDefault="003A7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418CD" w14:textId="77777777" w:rsidR="006F450A" w:rsidRDefault="006F4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271E" w14:textId="77777777" w:rsidR="006F450A" w:rsidRDefault="006F4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A4B5C" w14:textId="77777777" w:rsidR="006F450A" w:rsidRDefault="006F45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96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A7969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450A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3B1C"/>
    <w:rsid w:val="00952256"/>
    <w:rsid w:val="0097748A"/>
    <w:rsid w:val="009F0E5C"/>
    <w:rsid w:val="00A029B8"/>
    <w:rsid w:val="00A17CDB"/>
    <w:rsid w:val="00AA02AC"/>
    <w:rsid w:val="00AB6524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0E1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B9300B"/>
  <w15:chartTrackingRefBased/>
  <w15:docId w15:val="{0183CF99-D819-4F6D-B823-6C6639744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1899-12-31T23:00:00Z</cp:lastPrinted>
  <dcterms:created xsi:type="dcterms:W3CDTF">2025-11-19T15:17:00Z</dcterms:created>
  <dcterms:modified xsi:type="dcterms:W3CDTF">2025-11-19T15:17:00Z</dcterms:modified>
</cp:coreProperties>
</file>