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7CE07F1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>Załącznik nr</w:t>
      </w:r>
      <w:r w:rsidR="006C3117">
        <w:rPr>
          <w:rFonts w:ascii="Arial" w:hAnsi="Arial" w:cs="Arial"/>
          <w:bCs/>
          <w:i/>
          <w:iCs/>
          <w:sz w:val="18"/>
          <w:szCs w:val="18"/>
        </w:rPr>
        <w:t xml:space="preserve"> 5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0FB49F1A" w:rsidR="000D791D" w:rsidRPr="007C5D01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C5D01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7C5D01">
        <w:rPr>
          <w:rFonts w:ascii="Arial" w:hAnsi="Arial" w:cs="Arial"/>
          <w:sz w:val="22"/>
          <w:szCs w:val="22"/>
        </w:rPr>
        <w:t xml:space="preserve"> </w:t>
      </w:r>
      <w:r w:rsidRPr="007C5D01">
        <w:rPr>
          <w:rFonts w:ascii="Arial" w:hAnsi="Arial" w:cs="Arial"/>
          <w:sz w:val="22"/>
          <w:szCs w:val="22"/>
        </w:rPr>
        <w:t>pn</w:t>
      </w:r>
      <w:r w:rsidR="00FD7506" w:rsidRPr="007C5D01">
        <w:rPr>
          <w:rFonts w:ascii="Arial" w:hAnsi="Arial" w:cs="Arial"/>
          <w:sz w:val="22"/>
          <w:szCs w:val="22"/>
        </w:rPr>
        <w:t xml:space="preserve">. </w:t>
      </w:r>
      <w:r w:rsidR="005F4228" w:rsidRPr="005F4228">
        <w:rPr>
          <w:rFonts w:ascii="Arial" w:hAnsi="Arial" w:cs="Arial"/>
          <w:b/>
          <w:bCs/>
          <w:sz w:val="22"/>
          <w:szCs w:val="22"/>
        </w:rPr>
        <w:t>Inwestycyjny</w:t>
      </w:r>
      <w:r w:rsidR="005F4228">
        <w:rPr>
          <w:rFonts w:ascii="Arial" w:hAnsi="Arial" w:cs="Arial"/>
          <w:sz w:val="22"/>
          <w:szCs w:val="22"/>
        </w:rPr>
        <w:t xml:space="preserve"> </w:t>
      </w:r>
      <w:r w:rsidR="005F4228">
        <w:rPr>
          <w:rFonts w:ascii="Arial" w:hAnsi="Arial" w:cs="Arial"/>
          <w:b/>
          <w:bCs/>
          <w:sz w:val="22"/>
          <w:szCs w:val="22"/>
        </w:rPr>
        <w:t>z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akup sprzętu medycznego na potrzeby Oddziałów Szpitalnych (</w:t>
      </w:r>
      <w:r w:rsidR="005F4228">
        <w:rPr>
          <w:rFonts w:ascii="Arial" w:hAnsi="Arial" w:cs="Arial"/>
          <w:b/>
          <w:bCs/>
          <w:sz w:val="22"/>
          <w:szCs w:val="22"/>
        </w:rPr>
        <w:t>10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 xml:space="preserve"> grup)  - zakup, dostawa /wraz z uruchomieniem jeśli dotyczy/ oraz przeszkolenie pracowników Zamawiającego /jeśli dotyczy/</w:t>
      </w:r>
      <w:r w:rsidR="005F4228">
        <w:rPr>
          <w:rFonts w:ascii="Arial" w:hAnsi="Arial" w:cs="Arial"/>
          <w:b/>
          <w:bCs/>
          <w:sz w:val="22"/>
          <w:szCs w:val="22"/>
        </w:rPr>
        <w:t xml:space="preserve"> </w:t>
      </w:r>
      <w:r w:rsidR="003A6CB7" w:rsidRPr="007C5D01">
        <w:rPr>
          <w:rFonts w:ascii="Arial" w:hAnsi="Arial" w:cs="Arial"/>
          <w:b/>
          <w:sz w:val="22"/>
          <w:szCs w:val="22"/>
        </w:rPr>
        <w:t>SZP-271-</w:t>
      </w:r>
      <w:r w:rsidR="005F4228">
        <w:rPr>
          <w:rFonts w:ascii="Arial" w:hAnsi="Arial" w:cs="Arial"/>
          <w:b/>
          <w:sz w:val="22"/>
          <w:szCs w:val="22"/>
        </w:rPr>
        <w:t>63</w:t>
      </w:r>
      <w:r w:rsidR="00004253" w:rsidRPr="007C5D01">
        <w:rPr>
          <w:rFonts w:ascii="Arial" w:hAnsi="Arial" w:cs="Arial"/>
          <w:b/>
          <w:sz w:val="22"/>
          <w:szCs w:val="22"/>
        </w:rPr>
        <w:t>/2</w:t>
      </w:r>
      <w:r w:rsidR="00821D7D" w:rsidRPr="007C5D01">
        <w:rPr>
          <w:rFonts w:ascii="Arial" w:hAnsi="Arial" w:cs="Arial"/>
          <w:b/>
          <w:sz w:val="22"/>
          <w:szCs w:val="22"/>
        </w:rPr>
        <w:t>5</w:t>
      </w:r>
      <w:r w:rsidR="001F0338" w:rsidRPr="007C5D01">
        <w:rPr>
          <w:rFonts w:ascii="Arial" w:hAnsi="Arial" w:cs="Arial"/>
          <w:b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7C5D01">
        <w:rPr>
          <w:rFonts w:ascii="Arial" w:hAnsi="Arial" w:cs="Arial"/>
          <w:i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oświadczam</w:t>
      </w:r>
      <w:r w:rsidR="00574714" w:rsidRPr="007C5D01">
        <w:rPr>
          <w:rFonts w:ascii="Arial" w:hAnsi="Arial" w:cs="Arial"/>
          <w:sz w:val="22"/>
          <w:szCs w:val="22"/>
        </w:rPr>
        <w:t xml:space="preserve">, </w:t>
      </w:r>
      <w:r w:rsidR="004629DE" w:rsidRPr="007C5D01">
        <w:rPr>
          <w:rFonts w:ascii="Arial" w:hAnsi="Arial" w:cs="Arial"/>
          <w:sz w:val="22"/>
          <w:szCs w:val="22"/>
        </w:rPr>
        <w:t xml:space="preserve">że </w:t>
      </w:r>
      <w:r w:rsidR="00881CF8" w:rsidRPr="007C5D01">
        <w:rPr>
          <w:rFonts w:ascii="Arial" w:hAnsi="Arial" w:cs="Arial"/>
          <w:sz w:val="22"/>
          <w:szCs w:val="22"/>
        </w:rPr>
        <w:t>zaoferowan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881CF8" w:rsidRPr="007C5D01">
        <w:rPr>
          <w:rFonts w:ascii="Arial" w:hAnsi="Arial" w:cs="Arial"/>
          <w:sz w:val="22"/>
          <w:szCs w:val="22"/>
        </w:rPr>
        <w:t xml:space="preserve"> </w:t>
      </w:r>
      <w:r w:rsidR="004629DE" w:rsidRPr="007C5D01">
        <w:rPr>
          <w:rFonts w:ascii="Arial" w:hAnsi="Arial" w:cs="Arial"/>
          <w:sz w:val="22"/>
          <w:szCs w:val="22"/>
        </w:rPr>
        <w:t>przedmiot zamówienia</w:t>
      </w:r>
      <w:r w:rsidR="00232BE6" w:rsidRPr="007C5D01">
        <w:rPr>
          <w:rFonts w:ascii="Arial" w:hAnsi="Arial" w:cs="Arial"/>
          <w:sz w:val="22"/>
          <w:szCs w:val="22"/>
        </w:rPr>
        <w:t xml:space="preserve"> </w:t>
      </w:r>
      <w:r w:rsidR="00667747" w:rsidRPr="007C5D01">
        <w:rPr>
          <w:rFonts w:ascii="Arial" w:hAnsi="Arial" w:cs="Arial"/>
          <w:sz w:val="22"/>
          <w:szCs w:val="22"/>
        </w:rPr>
        <w:t>jest</w:t>
      </w:r>
      <w:r w:rsidR="004629DE" w:rsidRPr="007C5D01">
        <w:rPr>
          <w:rFonts w:ascii="Arial" w:hAnsi="Arial" w:cs="Arial"/>
          <w:sz w:val="22"/>
          <w:szCs w:val="22"/>
        </w:rPr>
        <w:t xml:space="preserve"> dopuszczon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4629DE" w:rsidRPr="007C5D01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 w:rsidRPr="007C5D01">
        <w:rPr>
          <w:rFonts w:ascii="Arial" w:hAnsi="Arial" w:cs="Arial"/>
          <w:sz w:val="22"/>
          <w:szCs w:val="22"/>
        </w:rPr>
        <w:t>,</w:t>
      </w:r>
      <w:r w:rsidR="000D791D" w:rsidRPr="007C5D01">
        <w:rPr>
          <w:rFonts w:ascii="Arial" w:hAnsi="Arial" w:cs="Arial"/>
          <w:sz w:val="22"/>
          <w:szCs w:val="22"/>
        </w:rPr>
        <w:t xml:space="preserve"> </w:t>
      </w:r>
      <w:r w:rsidR="003D047E" w:rsidRPr="007C5D01">
        <w:rPr>
          <w:rFonts w:ascii="Arial" w:hAnsi="Arial" w:cs="Arial"/>
          <w:sz w:val="22"/>
          <w:szCs w:val="22"/>
        </w:rPr>
        <w:t>w szczególności zgodnie z</w:t>
      </w:r>
      <w:r w:rsidR="000D791D" w:rsidRPr="007C5D01">
        <w:rPr>
          <w:rFonts w:ascii="Arial" w:hAnsi="Arial" w:cs="Arial"/>
          <w:sz w:val="22"/>
          <w:szCs w:val="22"/>
        </w:rPr>
        <w:t>:</w:t>
      </w:r>
      <w:r w:rsidR="003D047E" w:rsidRPr="007C5D01">
        <w:rPr>
          <w:rFonts w:ascii="Arial" w:hAnsi="Arial" w:cs="Arial"/>
          <w:sz w:val="22"/>
          <w:szCs w:val="22"/>
        </w:rPr>
        <w:t xml:space="preserve"> </w:t>
      </w:r>
    </w:p>
    <w:p w14:paraId="6FBCF7B5" w14:textId="12EB5630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Ustawą z dnia 7 kwietnia 2022 r o wyrobach medycznych  (Dz. U. Nr 202</w:t>
      </w:r>
      <w:r w:rsidR="000078D0">
        <w:rPr>
          <w:rFonts w:ascii="Arial" w:hAnsi="Arial" w:cs="Arial"/>
          <w:sz w:val="22"/>
          <w:szCs w:val="22"/>
        </w:rPr>
        <w:t>4</w:t>
      </w:r>
      <w:r w:rsidRPr="00E970AC">
        <w:rPr>
          <w:rFonts w:ascii="Arial" w:hAnsi="Arial" w:cs="Arial"/>
          <w:sz w:val="22"/>
          <w:szCs w:val="22"/>
        </w:rPr>
        <w:t xml:space="preserve"> r. poz. </w:t>
      </w:r>
      <w:r w:rsidR="000078D0">
        <w:rPr>
          <w:rFonts w:ascii="Arial" w:hAnsi="Arial" w:cs="Arial"/>
          <w:sz w:val="22"/>
          <w:szCs w:val="22"/>
        </w:rPr>
        <w:t>1620</w:t>
      </w:r>
      <w:r w:rsidRPr="00E970AC">
        <w:rPr>
          <w:rFonts w:ascii="Arial" w:hAnsi="Arial" w:cs="Arial"/>
          <w:sz w:val="22"/>
          <w:szCs w:val="22"/>
        </w:rPr>
        <w:t xml:space="preserve">), </w:t>
      </w:r>
    </w:p>
    <w:p w14:paraId="72B34AC9" w14:textId="0ED5C4D5" w:rsidR="003B0DBC" w:rsidRPr="000078D0" w:rsidRDefault="003B0DBC" w:rsidP="00E14595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078D0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jak również posiadają wymagane dokumenty.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46B1F" w14:textId="77777777" w:rsidR="00694DE6" w:rsidRDefault="00694DE6">
      <w:r>
        <w:separator/>
      </w:r>
    </w:p>
  </w:endnote>
  <w:endnote w:type="continuationSeparator" w:id="0">
    <w:p w14:paraId="2C520586" w14:textId="77777777" w:rsidR="00694DE6" w:rsidRDefault="0069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463B3" w14:textId="77777777" w:rsidR="00694DE6" w:rsidRDefault="00694DE6">
      <w:r>
        <w:separator/>
      </w:r>
    </w:p>
  </w:footnote>
  <w:footnote w:type="continuationSeparator" w:id="0">
    <w:p w14:paraId="1737DB59" w14:textId="77777777" w:rsidR="00694DE6" w:rsidRDefault="00694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F0338"/>
    <w:rsid w:val="00232BE6"/>
    <w:rsid w:val="00256155"/>
    <w:rsid w:val="003A6CB7"/>
    <w:rsid w:val="003B0DBC"/>
    <w:rsid w:val="003B64C0"/>
    <w:rsid w:val="003D047E"/>
    <w:rsid w:val="003D7607"/>
    <w:rsid w:val="0040509B"/>
    <w:rsid w:val="00451D46"/>
    <w:rsid w:val="004629DE"/>
    <w:rsid w:val="004B0268"/>
    <w:rsid w:val="004B3495"/>
    <w:rsid w:val="004D7F4A"/>
    <w:rsid w:val="004F6BFC"/>
    <w:rsid w:val="00511954"/>
    <w:rsid w:val="00574714"/>
    <w:rsid w:val="00582C6E"/>
    <w:rsid w:val="005861AB"/>
    <w:rsid w:val="005D70E8"/>
    <w:rsid w:val="005F4228"/>
    <w:rsid w:val="00633AA9"/>
    <w:rsid w:val="0064718A"/>
    <w:rsid w:val="00667747"/>
    <w:rsid w:val="00694DE6"/>
    <w:rsid w:val="006A3A96"/>
    <w:rsid w:val="006C3117"/>
    <w:rsid w:val="007547C1"/>
    <w:rsid w:val="007C5D01"/>
    <w:rsid w:val="007D211F"/>
    <w:rsid w:val="00814E50"/>
    <w:rsid w:val="00817FD4"/>
    <w:rsid w:val="00821D7D"/>
    <w:rsid w:val="0083512F"/>
    <w:rsid w:val="00881CF8"/>
    <w:rsid w:val="0092151A"/>
    <w:rsid w:val="009C3DBD"/>
    <w:rsid w:val="009C4B96"/>
    <w:rsid w:val="009E0597"/>
    <w:rsid w:val="00A32B70"/>
    <w:rsid w:val="00A77C58"/>
    <w:rsid w:val="00A94A34"/>
    <w:rsid w:val="00B74A36"/>
    <w:rsid w:val="00BF185E"/>
    <w:rsid w:val="00BF50C4"/>
    <w:rsid w:val="00C542F5"/>
    <w:rsid w:val="00C83A35"/>
    <w:rsid w:val="00CB70D0"/>
    <w:rsid w:val="00CD13E9"/>
    <w:rsid w:val="00CD4F41"/>
    <w:rsid w:val="00D750D9"/>
    <w:rsid w:val="00DE48D8"/>
    <w:rsid w:val="00E14595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168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Agata Fijak</cp:lastModifiedBy>
  <cp:revision>5</cp:revision>
  <cp:lastPrinted>2000-12-12T17:01:00Z</cp:lastPrinted>
  <dcterms:created xsi:type="dcterms:W3CDTF">2025-11-17T11:54:00Z</dcterms:created>
  <dcterms:modified xsi:type="dcterms:W3CDTF">2025-11-19T11:20:00Z</dcterms:modified>
</cp:coreProperties>
</file>