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FD6AA" w14:textId="77777777" w:rsidR="00FB7F50" w:rsidRPr="00526FB8" w:rsidRDefault="0028116D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26FB8">
        <w:rPr>
          <w:rFonts w:ascii="Verdana" w:hAnsi="Verdana"/>
          <w:sz w:val="18"/>
          <w:szCs w:val="18"/>
        </w:rPr>
        <w:t>Kraków</w:t>
      </w:r>
      <w:r w:rsidR="00FB7F50" w:rsidRPr="00526FB8">
        <w:rPr>
          <w:rFonts w:ascii="Verdana" w:hAnsi="Verdana"/>
          <w:sz w:val="18"/>
          <w:szCs w:val="18"/>
        </w:rPr>
        <w:t xml:space="preserve"> dnia: </w:t>
      </w:r>
      <w:r w:rsidRPr="00526FB8">
        <w:rPr>
          <w:rFonts w:ascii="Verdana" w:hAnsi="Verdana"/>
          <w:sz w:val="18"/>
          <w:szCs w:val="18"/>
        </w:rPr>
        <w:t>2025-11-19</w:t>
      </w:r>
    </w:p>
    <w:p w14:paraId="145ADB0D" w14:textId="77777777" w:rsidR="00FB7F50" w:rsidRPr="00526FB8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7C924A66" w14:textId="77777777" w:rsidR="0028116D" w:rsidRPr="00526FB8" w:rsidRDefault="0028116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26FB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33D329A" w14:textId="77777777" w:rsidR="0028116D" w:rsidRPr="00526FB8" w:rsidRDefault="0028116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26FB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DCB080D" w14:textId="77777777" w:rsidR="00FB7F50" w:rsidRPr="00526FB8" w:rsidRDefault="0028116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26FB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100A6D9" w14:textId="77777777" w:rsidR="00FB7F50" w:rsidRPr="00526FB8" w:rsidRDefault="0028116D" w:rsidP="00FB7F50">
      <w:pPr>
        <w:rPr>
          <w:rFonts w:ascii="Verdana" w:hAnsi="Verdana"/>
          <w:sz w:val="18"/>
          <w:szCs w:val="18"/>
        </w:rPr>
      </w:pPr>
      <w:r w:rsidRPr="00526FB8">
        <w:rPr>
          <w:rFonts w:ascii="Verdana" w:hAnsi="Verdana"/>
          <w:sz w:val="18"/>
          <w:szCs w:val="18"/>
        </w:rPr>
        <w:t>Al. Mickiewicza</w:t>
      </w:r>
      <w:r w:rsidR="00FB7F50" w:rsidRPr="00526FB8">
        <w:rPr>
          <w:rFonts w:ascii="Verdana" w:hAnsi="Verdana"/>
          <w:sz w:val="18"/>
          <w:szCs w:val="18"/>
        </w:rPr>
        <w:t xml:space="preserve"> </w:t>
      </w:r>
      <w:r w:rsidRPr="00526FB8">
        <w:rPr>
          <w:rFonts w:ascii="Verdana" w:hAnsi="Verdana"/>
          <w:sz w:val="18"/>
          <w:szCs w:val="18"/>
        </w:rPr>
        <w:t>30</w:t>
      </w:r>
    </w:p>
    <w:p w14:paraId="710DC1A6" w14:textId="77777777" w:rsidR="00FB7F50" w:rsidRPr="00526FB8" w:rsidRDefault="0028116D" w:rsidP="00FB7F50">
      <w:pPr>
        <w:rPr>
          <w:rFonts w:ascii="Verdana" w:hAnsi="Verdana"/>
          <w:sz w:val="18"/>
          <w:szCs w:val="18"/>
        </w:rPr>
      </w:pPr>
      <w:r w:rsidRPr="00526FB8">
        <w:rPr>
          <w:rFonts w:ascii="Verdana" w:hAnsi="Verdana"/>
          <w:sz w:val="18"/>
          <w:szCs w:val="18"/>
        </w:rPr>
        <w:t>30-059</w:t>
      </w:r>
      <w:r w:rsidR="00FB7F50" w:rsidRPr="00526FB8">
        <w:rPr>
          <w:rFonts w:ascii="Verdana" w:hAnsi="Verdana"/>
          <w:sz w:val="18"/>
          <w:szCs w:val="18"/>
        </w:rPr>
        <w:t xml:space="preserve"> </w:t>
      </w:r>
      <w:r w:rsidRPr="00526FB8">
        <w:rPr>
          <w:rFonts w:ascii="Verdana" w:hAnsi="Verdana"/>
          <w:sz w:val="18"/>
          <w:szCs w:val="18"/>
        </w:rPr>
        <w:t>Kraków</w:t>
      </w:r>
    </w:p>
    <w:p w14:paraId="37CAEFF2" w14:textId="77777777" w:rsidR="008642B3" w:rsidRPr="00526FB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26FB8">
        <w:rPr>
          <w:rFonts w:ascii="Verdana" w:hAnsi="Verdana"/>
          <w:sz w:val="18"/>
          <w:szCs w:val="18"/>
        </w:rPr>
        <w:t>OGŁOSZENIE</w:t>
      </w:r>
    </w:p>
    <w:p w14:paraId="7F63ED74" w14:textId="77777777" w:rsidR="008642B3" w:rsidRPr="00526FB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26FB8">
        <w:rPr>
          <w:rFonts w:ascii="Verdana" w:hAnsi="Verdana"/>
          <w:b/>
          <w:sz w:val="18"/>
          <w:szCs w:val="18"/>
        </w:rPr>
        <w:t xml:space="preserve">o </w:t>
      </w:r>
      <w:r w:rsidR="0054734E" w:rsidRPr="00526FB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28116D" w:rsidRPr="00526FB8" w14:paraId="5132AE30" w14:textId="77777777" w:rsidTr="00A034D3">
        <w:trPr>
          <w:trHeight w:val="638"/>
        </w:trPr>
        <w:tc>
          <w:tcPr>
            <w:tcW w:w="959" w:type="dxa"/>
          </w:tcPr>
          <w:p w14:paraId="3799737A" w14:textId="77777777" w:rsidR="0028116D" w:rsidRPr="00526FB8" w:rsidRDefault="0028116D" w:rsidP="00A034D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26FB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4EFDE5F" w14:textId="77777777" w:rsidR="0028116D" w:rsidRPr="00526FB8" w:rsidRDefault="0028116D" w:rsidP="00A034D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26FB8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526FB8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526FB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26FB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26FB8">
              <w:rPr>
                <w:rFonts w:ascii="Verdana" w:hAnsi="Verdana"/>
                <w:sz w:val="18"/>
                <w:szCs w:val="18"/>
              </w:rPr>
              <w:t>pn.</w:t>
            </w:r>
            <w:r w:rsidRPr="00526FB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26FB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26FB8">
              <w:rPr>
                <w:rFonts w:ascii="Verdana" w:hAnsi="Verdana"/>
                <w:b/>
                <w:bCs/>
                <w:sz w:val="18"/>
                <w:szCs w:val="18"/>
              </w:rPr>
              <w:t>usługa transportowa w zakresie wynajmu autokaru wraz z kierowcą, dla potrzeb realizacji zajęć terenowych w roku akademickim 2025/ 2026 (stypendyści Centrum AGH UNESCO)  - KC-DE-zp.272-551/25</w:t>
            </w:r>
            <w:r w:rsidRPr="00526FB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26FB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26FB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26FB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26FB8">
              <w:rPr>
                <w:rFonts w:ascii="Verdana" w:hAnsi="Verdana"/>
                <w:b/>
                <w:sz w:val="18"/>
                <w:szCs w:val="18"/>
              </w:rPr>
              <w:t>KC-DE-zp.272-551/25</w:t>
            </w:r>
            <w:r w:rsidRPr="00526FB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05152D0" w14:textId="77777777" w:rsidR="008642B3" w:rsidRPr="00526FB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26FB8">
        <w:rPr>
          <w:rFonts w:ascii="Verdana" w:hAnsi="Verdana"/>
          <w:sz w:val="18"/>
          <w:szCs w:val="18"/>
        </w:rPr>
        <w:t xml:space="preserve">Zamawiający, </w:t>
      </w:r>
      <w:r w:rsidR="00CC324B" w:rsidRPr="00526FB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26FB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526FB8">
        <w:rPr>
          <w:rFonts w:ascii="Verdana" w:hAnsi="Verdana"/>
          <w:sz w:val="18"/>
          <w:szCs w:val="18"/>
        </w:rPr>
        <w:t xml:space="preserve">ust. 1 pkt. 1 i </w:t>
      </w:r>
      <w:r w:rsidRPr="00526FB8">
        <w:rPr>
          <w:rFonts w:ascii="Verdana" w:hAnsi="Verdana"/>
          <w:sz w:val="18"/>
          <w:szCs w:val="18"/>
        </w:rPr>
        <w:t xml:space="preserve">ust. </w:t>
      </w:r>
      <w:r w:rsidR="00A17CDB" w:rsidRPr="00526FB8">
        <w:rPr>
          <w:rFonts w:ascii="Verdana" w:hAnsi="Verdana"/>
          <w:sz w:val="18"/>
          <w:szCs w:val="18"/>
        </w:rPr>
        <w:t>2</w:t>
      </w:r>
      <w:r w:rsidRPr="00526FB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526FB8">
        <w:rPr>
          <w:rFonts w:ascii="Verdana" w:hAnsi="Verdana"/>
          <w:sz w:val="18"/>
          <w:szCs w:val="18"/>
        </w:rPr>
        <w:t xml:space="preserve"> </w:t>
      </w:r>
      <w:r w:rsidR="00CC1A8E" w:rsidRPr="00526FB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526FB8">
        <w:rPr>
          <w:rFonts w:ascii="Verdana" w:hAnsi="Verdana"/>
          <w:sz w:val="18"/>
          <w:szCs w:val="18"/>
        </w:rPr>
        <w:t>t.j</w:t>
      </w:r>
      <w:proofErr w:type="spellEnd"/>
      <w:r w:rsidR="00CC1A8E" w:rsidRPr="00526FB8">
        <w:rPr>
          <w:rFonts w:ascii="Verdana" w:hAnsi="Verdana"/>
          <w:sz w:val="18"/>
          <w:szCs w:val="18"/>
        </w:rPr>
        <w:t xml:space="preserve">. ze zm.) </w:t>
      </w:r>
      <w:r w:rsidRPr="00526FB8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526FB8">
        <w:rPr>
          <w:rFonts w:ascii="Verdana" w:hAnsi="Verdana"/>
          <w:sz w:val="18"/>
          <w:szCs w:val="18"/>
        </w:rPr>
        <w:t>Pzp</w:t>
      </w:r>
      <w:proofErr w:type="spellEnd"/>
      <w:r w:rsidRPr="00526FB8">
        <w:rPr>
          <w:rFonts w:ascii="Verdana" w:hAnsi="Verdana"/>
          <w:sz w:val="18"/>
          <w:szCs w:val="18"/>
        </w:rPr>
        <w:t>”</w:t>
      </w:r>
      <w:r w:rsidR="00D26ED6" w:rsidRPr="00526FB8">
        <w:rPr>
          <w:rFonts w:ascii="Verdana" w:hAnsi="Verdana"/>
          <w:sz w:val="18"/>
          <w:szCs w:val="18"/>
        </w:rPr>
        <w:t xml:space="preserve">, </w:t>
      </w:r>
      <w:r w:rsidRPr="00526FB8">
        <w:rPr>
          <w:rFonts w:ascii="Verdana" w:hAnsi="Verdana"/>
          <w:sz w:val="18"/>
          <w:szCs w:val="18"/>
        </w:rPr>
        <w:t>informuje</w:t>
      </w:r>
      <w:r w:rsidR="00D26ED6" w:rsidRPr="00526FB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26FB8">
        <w:rPr>
          <w:rFonts w:ascii="Verdana" w:hAnsi="Verdana"/>
          <w:sz w:val="18"/>
          <w:szCs w:val="18"/>
        </w:rPr>
        <w:t>najkorzystniejsz</w:t>
      </w:r>
      <w:r w:rsidR="00D26ED6" w:rsidRPr="00526FB8">
        <w:rPr>
          <w:rFonts w:ascii="Verdana" w:hAnsi="Verdana"/>
          <w:sz w:val="18"/>
          <w:szCs w:val="18"/>
        </w:rPr>
        <w:t xml:space="preserve">a wybrana została </w:t>
      </w:r>
      <w:r w:rsidR="00756CDA" w:rsidRPr="00526FB8">
        <w:rPr>
          <w:rFonts w:ascii="Verdana" w:hAnsi="Verdana"/>
          <w:sz w:val="18"/>
          <w:szCs w:val="18"/>
        </w:rPr>
        <w:t>ofer</w:t>
      </w:r>
      <w:r w:rsidR="00D26ED6" w:rsidRPr="00526FB8">
        <w:rPr>
          <w:rFonts w:ascii="Verdana" w:hAnsi="Verdana"/>
          <w:sz w:val="18"/>
          <w:szCs w:val="18"/>
        </w:rPr>
        <w:t>t</w:t>
      </w:r>
      <w:r w:rsidR="009F0E5C" w:rsidRPr="00526FB8">
        <w:rPr>
          <w:rFonts w:ascii="Verdana" w:hAnsi="Verdana"/>
          <w:sz w:val="18"/>
          <w:szCs w:val="18"/>
        </w:rPr>
        <w:t>a</w:t>
      </w:r>
      <w:r w:rsidR="00D26ED6" w:rsidRPr="00526FB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8116D" w:rsidRPr="00526FB8" w14:paraId="283809AD" w14:textId="77777777" w:rsidTr="00A034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AE2B433" w14:textId="77777777" w:rsidR="0028116D" w:rsidRPr="00526FB8" w:rsidRDefault="0028116D" w:rsidP="00A034D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26FB8">
              <w:rPr>
                <w:rFonts w:ascii="Verdana" w:hAnsi="Verdana"/>
                <w:b/>
                <w:sz w:val="18"/>
                <w:szCs w:val="18"/>
              </w:rPr>
              <w:t>"ADAM-TOURS" Sp. z o.o.</w:t>
            </w:r>
          </w:p>
          <w:p w14:paraId="1628030A" w14:textId="77777777" w:rsidR="0028116D" w:rsidRPr="00526FB8" w:rsidRDefault="0028116D" w:rsidP="00A034D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26FB8">
              <w:rPr>
                <w:rFonts w:ascii="Verdana" w:hAnsi="Verdana"/>
                <w:bCs/>
                <w:sz w:val="18"/>
                <w:szCs w:val="18"/>
              </w:rPr>
              <w:t xml:space="preserve">ul. Stare </w:t>
            </w:r>
            <w:proofErr w:type="spellStart"/>
            <w:r w:rsidRPr="00526FB8">
              <w:rPr>
                <w:rFonts w:ascii="Verdana" w:hAnsi="Verdana"/>
                <w:bCs/>
                <w:sz w:val="18"/>
                <w:szCs w:val="18"/>
              </w:rPr>
              <w:t>Wiślisko</w:t>
            </w:r>
            <w:proofErr w:type="spellEnd"/>
            <w:r w:rsidRPr="00526FB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26FB8">
              <w:rPr>
                <w:rFonts w:ascii="Verdana" w:hAnsi="Verdana"/>
                <w:bCs/>
                <w:sz w:val="18"/>
                <w:szCs w:val="18"/>
              </w:rPr>
              <w:t>31</w:t>
            </w:r>
            <w:r w:rsidRPr="00526FB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18094983" w14:textId="77777777" w:rsidR="0028116D" w:rsidRPr="00526FB8" w:rsidRDefault="0028116D" w:rsidP="00A034D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26FB8">
              <w:rPr>
                <w:rFonts w:ascii="Verdana" w:hAnsi="Verdana"/>
                <w:bCs/>
                <w:sz w:val="18"/>
                <w:szCs w:val="18"/>
              </w:rPr>
              <w:t>31-979</w:t>
            </w:r>
            <w:r w:rsidRPr="00526FB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526FB8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41AE78D1" w14:textId="77777777" w:rsidR="00526FB8" w:rsidRDefault="00526FB8" w:rsidP="00A034D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AF30C86" w14:textId="222006B8" w:rsidR="0028116D" w:rsidRPr="00526FB8" w:rsidRDefault="0028116D" w:rsidP="00A034D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26FB8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526FB8">
              <w:rPr>
                <w:rFonts w:ascii="Verdana" w:hAnsi="Verdana"/>
                <w:b/>
                <w:sz w:val="18"/>
                <w:szCs w:val="18"/>
              </w:rPr>
              <w:t>6 707.61 zł</w:t>
            </w:r>
            <w:r w:rsidRPr="00526FB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934589B" w14:textId="22FD8B4F" w:rsidR="0028116D" w:rsidRPr="00526FB8" w:rsidRDefault="0028116D" w:rsidP="00A034D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26FB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26FB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26FB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526FB8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526FB8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526FB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8D803BF" w14:textId="77777777" w:rsidR="003A0AFC" w:rsidRPr="00526FB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26FB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276"/>
        <w:gridCol w:w="3260"/>
        <w:gridCol w:w="1560"/>
      </w:tblGrid>
      <w:tr w:rsidR="00526FB8" w:rsidRPr="00526FB8" w14:paraId="72221F27" w14:textId="77777777" w:rsidTr="00526FB8">
        <w:trPr>
          <w:trHeight w:val="510"/>
        </w:trPr>
        <w:tc>
          <w:tcPr>
            <w:tcW w:w="709" w:type="dxa"/>
            <w:vAlign w:val="center"/>
          </w:tcPr>
          <w:p w14:paraId="62147E51" w14:textId="77777777" w:rsidR="00526FB8" w:rsidRPr="00526FB8" w:rsidRDefault="00526FB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526FB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14:paraId="473ED1A7" w14:textId="77777777" w:rsidR="00526FB8" w:rsidRPr="00526FB8" w:rsidRDefault="00526FB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4FFDC08B" w14:textId="77777777" w:rsidR="00526FB8" w:rsidRPr="00526FB8" w:rsidRDefault="00526FB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260" w:type="dxa"/>
            <w:vAlign w:val="center"/>
          </w:tcPr>
          <w:p w14:paraId="54D07C45" w14:textId="77777777" w:rsidR="00526FB8" w:rsidRPr="00526FB8" w:rsidRDefault="00526FB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>Rok produkcji pojazdu przeznaczonego do realizacji zamówienia</w:t>
            </w:r>
          </w:p>
        </w:tc>
        <w:tc>
          <w:tcPr>
            <w:tcW w:w="1560" w:type="dxa"/>
            <w:vAlign w:val="center"/>
          </w:tcPr>
          <w:p w14:paraId="621F9EF6" w14:textId="77777777" w:rsidR="00526FB8" w:rsidRPr="00526FB8" w:rsidRDefault="00526FB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26FB8" w:rsidRPr="00526FB8" w14:paraId="07C96964" w14:textId="77777777" w:rsidTr="00526FB8">
        <w:tc>
          <w:tcPr>
            <w:tcW w:w="709" w:type="dxa"/>
            <w:vAlign w:val="center"/>
          </w:tcPr>
          <w:p w14:paraId="22120891" w14:textId="77777777" w:rsidR="00526FB8" w:rsidRPr="00526FB8" w:rsidRDefault="00526FB8" w:rsidP="00A034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28DF5DA5" w14:textId="77777777" w:rsidR="00526FB8" w:rsidRPr="00526FB8" w:rsidRDefault="00526FB8" w:rsidP="00A034D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b/>
                <w:sz w:val="18"/>
                <w:szCs w:val="18"/>
              </w:rPr>
              <w:t>"ADAM-TOURS" Sp. z o.o.</w:t>
            </w:r>
          </w:p>
          <w:p w14:paraId="1C185AE9" w14:textId="77777777" w:rsidR="00526FB8" w:rsidRPr="00526FB8" w:rsidRDefault="00526FB8" w:rsidP="00A034D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 xml:space="preserve">ul. Stare </w:t>
            </w:r>
            <w:proofErr w:type="spellStart"/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>Wiślisko</w:t>
            </w:r>
            <w:proofErr w:type="spellEnd"/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>31</w:t>
            </w: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6D64598F" w14:textId="77777777" w:rsidR="00526FB8" w:rsidRPr="00526FB8" w:rsidRDefault="00526FB8" w:rsidP="00A034D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>31-979</w:t>
            </w: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14:paraId="3DCCB6A4" w14:textId="77777777" w:rsidR="00526FB8" w:rsidRPr="00526FB8" w:rsidRDefault="00526FB8" w:rsidP="00A034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260" w:type="dxa"/>
            <w:vAlign w:val="center"/>
          </w:tcPr>
          <w:p w14:paraId="7187766F" w14:textId="77777777" w:rsidR="00526FB8" w:rsidRPr="00526FB8" w:rsidRDefault="00526FB8" w:rsidP="00A034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14:paraId="34FA778F" w14:textId="77777777" w:rsidR="00526FB8" w:rsidRPr="00526FB8" w:rsidRDefault="00526FB8" w:rsidP="00A034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526FB8" w:rsidRPr="00526FB8" w14:paraId="0DAE0D8C" w14:textId="77777777" w:rsidTr="00526FB8">
        <w:tc>
          <w:tcPr>
            <w:tcW w:w="709" w:type="dxa"/>
            <w:vAlign w:val="center"/>
          </w:tcPr>
          <w:p w14:paraId="54DCDCE5" w14:textId="77777777" w:rsidR="00526FB8" w:rsidRPr="00526FB8" w:rsidRDefault="00526FB8" w:rsidP="00A034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3813268B" w14:textId="77777777" w:rsidR="00526FB8" w:rsidRPr="00526FB8" w:rsidRDefault="00526FB8" w:rsidP="00A034D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b/>
                <w:sz w:val="18"/>
                <w:szCs w:val="18"/>
              </w:rPr>
              <w:t>MAL-BUS Malik Ewa, Malik Konrad Spółka Jawna</w:t>
            </w:r>
          </w:p>
          <w:p w14:paraId="51BA64CF" w14:textId="77777777" w:rsidR="00526FB8" w:rsidRPr="00526FB8" w:rsidRDefault="00526FB8" w:rsidP="00A034D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>Czułów</w:t>
            </w: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>16</w:t>
            </w: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6BA2985" w14:textId="77777777" w:rsidR="00526FB8" w:rsidRPr="00526FB8" w:rsidRDefault="00526FB8" w:rsidP="00A034D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>32-060</w:t>
            </w: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526FB8">
              <w:rPr>
                <w:rFonts w:ascii="Verdana" w:hAnsi="Verdana" w:cs="Times New Roman"/>
                <w:bCs/>
                <w:sz w:val="18"/>
                <w:szCs w:val="18"/>
              </w:rPr>
              <w:t>Liszki</w:t>
            </w:r>
          </w:p>
        </w:tc>
        <w:tc>
          <w:tcPr>
            <w:tcW w:w="1276" w:type="dxa"/>
            <w:vAlign w:val="center"/>
          </w:tcPr>
          <w:p w14:paraId="5ED7C8BA" w14:textId="77777777" w:rsidR="00526FB8" w:rsidRPr="00526FB8" w:rsidRDefault="00526FB8" w:rsidP="00A034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sz w:val="18"/>
                <w:szCs w:val="18"/>
              </w:rPr>
              <w:t xml:space="preserve">  46,09</w:t>
            </w:r>
          </w:p>
        </w:tc>
        <w:tc>
          <w:tcPr>
            <w:tcW w:w="3260" w:type="dxa"/>
            <w:vAlign w:val="center"/>
          </w:tcPr>
          <w:p w14:paraId="173C79B0" w14:textId="77777777" w:rsidR="00526FB8" w:rsidRPr="00526FB8" w:rsidRDefault="00526FB8" w:rsidP="00A034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sz w:val="18"/>
                <w:szCs w:val="18"/>
              </w:rPr>
              <w:t xml:space="preserve">  36,00</w:t>
            </w:r>
          </w:p>
        </w:tc>
        <w:tc>
          <w:tcPr>
            <w:tcW w:w="1560" w:type="dxa"/>
            <w:vAlign w:val="center"/>
          </w:tcPr>
          <w:p w14:paraId="3795ECE6" w14:textId="77777777" w:rsidR="00526FB8" w:rsidRPr="00526FB8" w:rsidRDefault="00526FB8" w:rsidP="00A034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526FB8">
              <w:rPr>
                <w:rFonts w:ascii="Verdana" w:hAnsi="Verdana" w:cs="Times New Roman"/>
                <w:sz w:val="18"/>
                <w:szCs w:val="18"/>
              </w:rPr>
              <w:t xml:space="preserve">  82,09</w:t>
            </w:r>
          </w:p>
        </w:tc>
      </w:tr>
    </w:tbl>
    <w:p w14:paraId="694A7891" w14:textId="77777777" w:rsidR="00E85D70" w:rsidRPr="00526FB8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900422B" w14:textId="77777777" w:rsidR="00F960D7" w:rsidRPr="00526FB8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9F75040" w14:textId="77777777" w:rsidR="00F960D7" w:rsidRPr="00526FB8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526FB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3F748" w14:textId="77777777" w:rsidR="00983ECA" w:rsidRDefault="00983ECA">
      <w:r>
        <w:separator/>
      </w:r>
    </w:p>
  </w:endnote>
  <w:endnote w:type="continuationSeparator" w:id="0">
    <w:p w14:paraId="0C7290E7" w14:textId="77777777" w:rsidR="00983ECA" w:rsidRDefault="00983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1131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31B8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8D36FD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758F1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90F2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59333" w14:textId="77777777" w:rsidR="00983ECA" w:rsidRDefault="00983ECA">
      <w:r>
        <w:separator/>
      </w:r>
    </w:p>
  </w:footnote>
  <w:footnote w:type="continuationSeparator" w:id="0">
    <w:p w14:paraId="09AAB421" w14:textId="77777777" w:rsidR="00983ECA" w:rsidRDefault="00983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F35E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D724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DF4E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A9D"/>
    <w:rsid w:val="00005838"/>
    <w:rsid w:val="00022322"/>
    <w:rsid w:val="00042497"/>
    <w:rsid w:val="00063A9D"/>
    <w:rsid w:val="000C1E6F"/>
    <w:rsid w:val="000E4E56"/>
    <w:rsid w:val="001A1468"/>
    <w:rsid w:val="001B7815"/>
    <w:rsid w:val="001C31ED"/>
    <w:rsid w:val="0028116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26FB8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3EC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422092"/>
  <w15:chartTrackingRefBased/>
  <w15:docId w15:val="{BB7F67F3-92A8-4D25-9BC5-5034EF1A9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8116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2025-11-19T10:04:00Z</cp:lastPrinted>
  <dcterms:created xsi:type="dcterms:W3CDTF">2025-11-19T10:13:00Z</dcterms:created>
  <dcterms:modified xsi:type="dcterms:W3CDTF">2025-11-19T10:13:00Z</dcterms:modified>
</cp:coreProperties>
</file>