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ECF885" w14:textId="77777777" w:rsidR="005273AF" w:rsidRPr="00414B75" w:rsidRDefault="005273AF" w:rsidP="005273AF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6903BAB7" w14:textId="77777777" w:rsidR="00414B75" w:rsidRDefault="00414B75" w:rsidP="005273AF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7406E699" w14:textId="7AC4BFEC" w:rsidR="005273AF" w:rsidRPr="00414B75" w:rsidRDefault="005273AF" w:rsidP="005273AF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7C96515" w14:textId="77777777" w:rsidR="005273AF" w:rsidRPr="00414B75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1437A6E1" w14:textId="77777777" w:rsidR="005273AF" w:rsidRPr="00414B75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3609CDD2" w14:textId="77777777" w:rsidR="005273AF" w:rsidRPr="00414B75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3129C117" w14:textId="77777777" w:rsidR="005273AF" w:rsidRPr="00414B75" w:rsidRDefault="005273AF" w:rsidP="005273AF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9E153FE" w14:textId="77777777" w:rsidR="005273AF" w:rsidRPr="00414B75" w:rsidRDefault="005273AF" w:rsidP="005273AF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45FF96F" w14:textId="77777777" w:rsidR="005273AF" w:rsidRPr="00414B75" w:rsidRDefault="005273AF" w:rsidP="005273AF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0F10013" w14:textId="77777777" w:rsidR="005273AF" w:rsidRPr="00414B75" w:rsidRDefault="005273AF" w:rsidP="005273AF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89CB032" w14:textId="77777777" w:rsidR="005273AF" w:rsidRPr="00414B75" w:rsidRDefault="005273AF" w:rsidP="005273AF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E203918" w14:textId="77777777" w:rsidR="005273AF" w:rsidRPr="00414B75" w:rsidRDefault="005273AF" w:rsidP="005273AF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53B19C5" w14:textId="77777777" w:rsidR="005273AF" w:rsidRPr="00414B75" w:rsidRDefault="005273AF" w:rsidP="005273AF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5758826A" w14:textId="77777777" w:rsidR="005273AF" w:rsidRPr="00414B75" w:rsidRDefault="005273AF" w:rsidP="005273AF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9901344" w14:textId="77777777" w:rsidR="005273AF" w:rsidRPr="00414B75" w:rsidRDefault="005273AF" w:rsidP="005273AF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7401416" w14:textId="77777777" w:rsidR="005273AF" w:rsidRPr="00414B75" w:rsidRDefault="005273AF" w:rsidP="005273AF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04F578C" w14:textId="77777777" w:rsidR="005273AF" w:rsidRPr="00414B75" w:rsidRDefault="005273AF" w:rsidP="005273AF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EDE819B" w14:textId="4F218507" w:rsidR="005273AF" w:rsidRPr="00414B75" w:rsidRDefault="005273AF" w:rsidP="005273AF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7C667F" w:rsidRPr="007C667F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zakup subskrypcji pakietu bezpieczeństwa wraz z przedłużeniem gwarancji na sprzęt dla 2 urządzeń </w:t>
      </w:r>
      <w:proofErr w:type="spellStart"/>
      <w:r w:rsidR="007C667F" w:rsidRPr="007C667F">
        <w:rPr>
          <w:rFonts w:ascii="Verdana" w:eastAsia="Times New Roman" w:hAnsi="Verdana" w:cs="Calibri"/>
          <w:b/>
          <w:sz w:val="18"/>
          <w:szCs w:val="18"/>
          <w:lang w:eastAsia="pl-PL"/>
        </w:rPr>
        <w:t>FortiGate</w:t>
      </w:r>
      <w:proofErr w:type="spellEnd"/>
      <w:r w:rsidR="00C420A0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100F</w:t>
      </w:r>
      <w:r w:rsidR="007C667F" w:rsidRPr="007C667F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oraz 2 urządzeń </w:t>
      </w:r>
      <w:proofErr w:type="spellStart"/>
      <w:r w:rsidR="007C667F" w:rsidRPr="007C667F">
        <w:rPr>
          <w:rFonts w:ascii="Verdana" w:eastAsia="Times New Roman" w:hAnsi="Verdana" w:cs="Calibri"/>
          <w:b/>
          <w:sz w:val="18"/>
          <w:szCs w:val="18"/>
          <w:lang w:eastAsia="pl-PL"/>
        </w:rPr>
        <w:t>FortiWeb</w:t>
      </w:r>
      <w:proofErr w:type="spellEnd"/>
      <w:r w:rsidR="007C667F" w:rsidRPr="007C667F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1000E na okres 12 miesięcy - KC-DE-zp.272-684/25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14B75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91EF8CB" w14:textId="77777777" w:rsidR="005273AF" w:rsidRPr="00414B75" w:rsidRDefault="005273AF" w:rsidP="005273AF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43B4349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00912290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14B75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AE79606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14B75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14B75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14B75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173485D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EABD11B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081D0EC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F38EA6A" w14:textId="77777777" w:rsidR="005273AF" w:rsidRPr="00414B75" w:rsidRDefault="005273AF" w:rsidP="005273AF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585C7EF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8541D87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DFD87B4" w14:textId="77777777" w:rsidR="005273AF" w:rsidRPr="00414B75" w:rsidRDefault="005273AF" w:rsidP="005273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14B75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769C6D7B" w14:textId="4E9D6533" w:rsidR="005103B9" w:rsidRPr="00414B75" w:rsidRDefault="005273AF" w:rsidP="00C4418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14B75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14B75" w:rsidSect="000B36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F0C804" w14:textId="77777777" w:rsidR="000B3646" w:rsidRDefault="000B3646" w:rsidP="0038231F">
      <w:pPr>
        <w:spacing w:after="0" w:line="240" w:lineRule="auto"/>
      </w:pPr>
      <w:r>
        <w:separator/>
      </w:r>
    </w:p>
  </w:endnote>
  <w:endnote w:type="continuationSeparator" w:id="0">
    <w:p w14:paraId="0A7310EB" w14:textId="77777777" w:rsidR="000B3646" w:rsidRDefault="000B36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C3615" w14:textId="77777777" w:rsidR="004B232C" w:rsidRDefault="004B23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264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BC351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6E77D" w14:textId="77777777" w:rsidR="004B232C" w:rsidRDefault="004B2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0DB65" w14:textId="77777777" w:rsidR="000B3646" w:rsidRDefault="000B3646" w:rsidP="0038231F">
      <w:pPr>
        <w:spacing w:after="0" w:line="240" w:lineRule="auto"/>
      </w:pPr>
      <w:r>
        <w:separator/>
      </w:r>
    </w:p>
  </w:footnote>
  <w:footnote w:type="continuationSeparator" w:id="0">
    <w:p w14:paraId="3D9121DF" w14:textId="77777777" w:rsidR="000B3646" w:rsidRDefault="000B3646" w:rsidP="0038231F">
      <w:pPr>
        <w:spacing w:after="0" w:line="240" w:lineRule="auto"/>
      </w:pPr>
      <w:r>
        <w:continuationSeparator/>
      </w:r>
    </w:p>
  </w:footnote>
  <w:footnote w:id="1">
    <w:p w14:paraId="73B8EDAE" w14:textId="77777777" w:rsidR="005273AF" w:rsidRDefault="005273AF" w:rsidP="005273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8832500" w14:textId="77777777" w:rsidR="005273AF" w:rsidRDefault="005273AF" w:rsidP="005273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07ECE" w14:textId="77777777" w:rsidR="004B232C" w:rsidRDefault="004B23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FC8EA" w14:textId="77777777" w:rsidR="004B232C" w:rsidRDefault="004B23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4324E" w14:textId="77777777" w:rsidR="004B232C" w:rsidRDefault="004B23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702690">
    <w:abstractNumId w:val="7"/>
  </w:num>
  <w:num w:numId="2" w16cid:durableId="522406449">
    <w:abstractNumId w:val="0"/>
  </w:num>
  <w:num w:numId="3" w16cid:durableId="1897667850">
    <w:abstractNumId w:val="6"/>
  </w:num>
  <w:num w:numId="4" w16cid:durableId="844243998">
    <w:abstractNumId w:val="9"/>
  </w:num>
  <w:num w:numId="5" w16cid:durableId="1157723906">
    <w:abstractNumId w:val="8"/>
  </w:num>
  <w:num w:numId="6" w16cid:durableId="1318416644">
    <w:abstractNumId w:val="5"/>
  </w:num>
  <w:num w:numId="7" w16cid:durableId="1793590045">
    <w:abstractNumId w:val="1"/>
  </w:num>
  <w:num w:numId="8" w16cid:durableId="270018690">
    <w:abstractNumId w:val="3"/>
  </w:num>
  <w:num w:numId="9" w16cid:durableId="1026954057">
    <w:abstractNumId w:val="2"/>
  </w:num>
  <w:num w:numId="10" w16cid:durableId="307976655">
    <w:abstractNumId w:val="4"/>
  </w:num>
  <w:num w:numId="11" w16cid:durableId="474496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64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3646"/>
    <w:rsid w:val="000B437A"/>
    <w:rsid w:val="000B54D1"/>
    <w:rsid w:val="000C021E"/>
    <w:rsid w:val="000C18AF"/>
    <w:rsid w:val="000D2E6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2F339D"/>
    <w:rsid w:val="00313417"/>
    <w:rsid w:val="00313911"/>
    <w:rsid w:val="00333209"/>
    <w:rsid w:val="00337073"/>
    <w:rsid w:val="00350CD9"/>
    <w:rsid w:val="00351F8A"/>
    <w:rsid w:val="00364235"/>
    <w:rsid w:val="0038231F"/>
    <w:rsid w:val="0038281C"/>
    <w:rsid w:val="003B2070"/>
    <w:rsid w:val="003B214C"/>
    <w:rsid w:val="003B7238"/>
    <w:rsid w:val="003C3B64"/>
    <w:rsid w:val="003F024C"/>
    <w:rsid w:val="00414B75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32C"/>
    <w:rsid w:val="004C4854"/>
    <w:rsid w:val="004D7E48"/>
    <w:rsid w:val="004F23F7"/>
    <w:rsid w:val="004F40EF"/>
    <w:rsid w:val="005103B9"/>
    <w:rsid w:val="005173BD"/>
    <w:rsid w:val="00520174"/>
    <w:rsid w:val="00525526"/>
    <w:rsid w:val="005273AF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667F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B5C7C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49F3"/>
    <w:rsid w:val="00AD706B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20A0"/>
    <w:rsid w:val="00C44187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73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BDFE6"/>
  <w15:chartTrackingRefBased/>
  <w15:docId w15:val="{A04D333D-1B48-4B8B-AA8C-6F9DD4A3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323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2025-11-19T08:45:00Z</dcterms:created>
  <dcterms:modified xsi:type="dcterms:W3CDTF">2025-11-19T08:45:00Z</dcterms:modified>
</cp:coreProperties>
</file>