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BCC01" w14:textId="5E742557" w:rsidR="008D2AB8" w:rsidRPr="009E6C8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b w:val="0"/>
          <w:sz w:val="18"/>
          <w:szCs w:val="18"/>
        </w:rPr>
        <w:tab/>
      </w:r>
      <w:r w:rsidRPr="009E6C8A">
        <w:rPr>
          <w:rFonts w:ascii="Verdana" w:hAnsi="Verdana"/>
          <w:b w:val="0"/>
          <w:sz w:val="18"/>
          <w:szCs w:val="18"/>
        </w:rPr>
        <w:tab/>
      </w:r>
      <w:r w:rsidRPr="009E6C8A">
        <w:rPr>
          <w:rFonts w:ascii="Verdana" w:hAnsi="Verdana"/>
          <w:b w:val="0"/>
          <w:sz w:val="18"/>
          <w:szCs w:val="18"/>
        </w:rPr>
        <w:tab/>
      </w:r>
      <w:r w:rsidRPr="009E6C8A">
        <w:rPr>
          <w:rFonts w:ascii="Verdana" w:hAnsi="Verdana"/>
          <w:b w:val="0"/>
          <w:sz w:val="18"/>
          <w:szCs w:val="18"/>
        </w:rPr>
        <w:tab/>
      </w:r>
      <w:r w:rsidRPr="009E6C8A">
        <w:rPr>
          <w:rFonts w:ascii="Verdana" w:hAnsi="Verdana"/>
          <w:b w:val="0"/>
          <w:sz w:val="18"/>
          <w:szCs w:val="18"/>
        </w:rPr>
        <w:tab/>
      </w:r>
      <w:r w:rsidRPr="009E6C8A">
        <w:rPr>
          <w:rFonts w:ascii="Verdana" w:hAnsi="Verdana"/>
          <w:b w:val="0"/>
          <w:sz w:val="18"/>
          <w:szCs w:val="18"/>
        </w:rPr>
        <w:tab/>
      </w:r>
      <w:r w:rsidRPr="009E6C8A">
        <w:rPr>
          <w:rFonts w:ascii="Verdana" w:hAnsi="Verdana"/>
          <w:b w:val="0"/>
          <w:sz w:val="18"/>
          <w:szCs w:val="18"/>
        </w:rPr>
        <w:tab/>
      </w:r>
      <w:r w:rsidRPr="009E6C8A">
        <w:rPr>
          <w:rFonts w:ascii="Verdana" w:hAnsi="Verdana"/>
          <w:sz w:val="18"/>
          <w:szCs w:val="18"/>
        </w:rPr>
        <w:t xml:space="preserve">Załącznik nr </w:t>
      </w:r>
      <w:r w:rsidR="00012286" w:rsidRPr="009E6C8A">
        <w:rPr>
          <w:rFonts w:ascii="Verdana" w:hAnsi="Verdana"/>
          <w:sz w:val="18"/>
          <w:szCs w:val="18"/>
        </w:rPr>
        <w:t>1</w:t>
      </w:r>
    </w:p>
    <w:p w14:paraId="5AFE3214" w14:textId="77777777" w:rsidR="008D2AB8" w:rsidRPr="009E6C8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4D422DF" w14:textId="77777777" w:rsidR="008D2AB8" w:rsidRPr="009E6C8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E6C8A">
        <w:rPr>
          <w:rFonts w:ascii="Verdana" w:hAnsi="Verdana"/>
          <w:b/>
          <w:sz w:val="18"/>
          <w:szCs w:val="18"/>
        </w:rPr>
        <w:t>FORMULARZ OFERTY</w:t>
      </w:r>
    </w:p>
    <w:p w14:paraId="6A7DE979" w14:textId="44C181CE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33D66" w:rsidRPr="009E6C8A">
        <w:rPr>
          <w:rFonts w:ascii="Verdana" w:hAnsi="Verdana"/>
          <w:sz w:val="18"/>
          <w:szCs w:val="18"/>
        </w:rPr>
        <w:t>………………………………………………….</w:t>
      </w:r>
    </w:p>
    <w:p w14:paraId="7B72ACB5" w14:textId="16DEDC17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33D66" w:rsidRPr="009E6C8A">
        <w:rPr>
          <w:rFonts w:ascii="Verdana" w:hAnsi="Verdana"/>
          <w:sz w:val="18"/>
          <w:szCs w:val="18"/>
        </w:rPr>
        <w:t>……………………………………………….</w:t>
      </w:r>
    </w:p>
    <w:p w14:paraId="79588F37" w14:textId="671341FA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33D66" w:rsidRPr="009E6C8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57B2DBC" w14:textId="1713EE3E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33D66" w:rsidRPr="009E6C8A">
        <w:rPr>
          <w:rFonts w:ascii="Verdana" w:hAnsi="Verdana"/>
          <w:sz w:val="18"/>
          <w:szCs w:val="18"/>
        </w:rPr>
        <w:t>..........</w:t>
      </w:r>
    </w:p>
    <w:p w14:paraId="71966FC4" w14:textId="707892BE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33D66" w:rsidRPr="009E6C8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34AB6AD" w14:textId="1799EA3E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33D66" w:rsidRPr="009E6C8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544EEA15" w14:textId="714AF95E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33D66" w:rsidRPr="009E6C8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7276FC4C" w14:textId="2C278BB8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33D66" w:rsidRPr="009E6C8A">
        <w:rPr>
          <w:rFonts w:ascii="Verdana" w:hAnsi="Verdana"/>
          <w:sz w:val="18"/>
          <w:szCs w:val="18"/>
        </w:rPr>
        <w:t>..........................................</w:t>
      </w:r>
    </w:p>
    <w:p w14:paraId="59B9D330" w14:textId="14BFB6E8" w:rsidR="004C3EEF" w:rsidRPr="009E6C8A" w:rsidRDefault="004C3EEF" w:rsidP="004C3EE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33D66" w:rsidRPr="009E6C8A">
        <w:rPr>
          <w:rFonts w:ascii="Verdana" w:hAnsi="Verdana"/>
          <w:sz w:val="18"/>
          <w:szCs w:val="18"/>
        </w:rPr>
        <w:t>………………………………………………….</w:t>
      </w:r>
    </w:p>
    <w:p w14:paraId="48E7C1B6" w14:textId="77777777" w:rsidR="004C3EEF" w:rsidRPr="009E6C8A" w:rsidRDefault="004C3EEF" w:rsidP="004C3EEF">
      <w:pPr>
        <w:spacing w:line="360" w:lineRule="auto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Do: Nazwa i siedziba Zamawiającego:</w:t>
      </w:r>
    </w:p>
    <w:p w14:paraId="7DFF44D2" w14:textId="77777777" w:rsidR="004C3EEF" w:rsidRPr="009E6C8A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9E6C8A">
        <w:rPr>
          <w:rFonts w:ascii="Verdana" w:hAnsi="Verdana"/>
          <w:b/>
          <w:sz w:val="18"/>
          <w:szCs w:val="18"/>
        </w:rPr>
        <w:t>Akademia Górniczo - Hutnicza</w:t>
      </w:r>
    </w:p>
    <w:p w14:paraId="45002719" w14:textId="77777777" w:rsidR="004C3EEF" w:rsidRPr="009E6C8A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9E6C8A">
        <w:rPr>
          <w:rFonts w:ascii="Verdana" w:hAnsi="Verdana"/>
          <w:b/>
          <w:sz w:val="18"/>
          <w:szCs w:val="18"/>
        </w:rPr>
        <w:t>im. Stanisława Staszica w Krakowie</w:t>
      </w:r>
    </w:p>
    <w:p w14:paraId="31E8B8D5" w14:textId="77777777" w:rsidR="004C3EEF" w:rsidRPr="009E6C8A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9E6C8A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807998C" w14:textId="77777777" w:rsidR="004C3EEF" w:rsidRPr="009E6C8A" w:rsidRDefault="004C3EEF" w:rsidP="004C3EEF">
      <w:pPr>
        <w:ind w:right="-110"/>
        <w:rPr>
          <w:rFonts w:ascii="Verdana" w:hAnsi="Verdana"/>
          <w:b/>
          <w:sz w:val="18"/>
          <w:szCs w:val="18"/>
        </w:rPr>
      </w:pPr>
      <w:r w:rsidRPr="009E6C8A">
        <w:rPr>
          <w:rFonts w:ascii="Verdana" w:hAnsi="Verdana"/>
          <w:b/>
          <w:sz w:val="18"/>
          <w:szCs w:val="18"/>
        </w:rPr>
        <w:t xml:space="preserve">Al. Mickiewicza 30 </w:t>
      </w:r>
    </w:p>
    <w:p w14:paraId="669A655A" w14:textId="77777777" w:rsidR="004C3EEF" w:rsidRPr="009E6C8A" w:rsidRDefault="004C3EEF" w:rsidP="004C3EEF">
      <w:pPr>
        <w:rPr>
          <w:rFonts w:ascii="Verdana" w:hAnsi="Verdana"/>
          <w:b/>
          <w:sz w:val="18"/>
          <w:szCs w:val="18"/>
        </w:rPr>
      </w:pPr>
      <w:r w:rsidRPr="009E6C8A">
        <w:rPr>
          <w:rFonts w:ascii="Verdana" w:hAnsi="Verdana"/>
          <w:b/>
          <w:sz w:val="18"/>
          <w:szCs w:val="18"/>
        </w:rPr>
        <w:t xml:space="preserve">30-059 Kraków,  </w:t>
      </w:r>
    </w:p>
    <w:p w14:paraId="4C2F1133" w14:textId="77777777" w:rsidR="004C3EEF" w:rsidRPr="009E6C8A" w:rsidRDefault="004C3EEF" w:rsidP="004C3EEF">
      <w:pPr>
        <w:ind w:firstLine="3969"/>
        <w:rPr>
          <w:rFonts w:ascii="Verdana" w:hAnsi="Verdana"/>
          <w:b/>
          <w:sz w:val="18"/>
          <w:szCs w:val="18"/>
        </w:rPr>
      </w:pPr>
    </w:p>
    <w:p w14:paraId="44B3B3C2" w14:textId="18DBCB91" w:rsidR="004C3EEF" w:rsidRPr="009E6C8A" w:rsidRDefault="004C3EEF" w:rsidP="004C3EE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25891" w:rsidRPr="009E6C8A">
        <w:rPr>
          <w:rFonts w:ascii="Verdana" w:hAnsi="Verdana"/>
          <w:b/>
          <w:sz w:val="18"/>
          <w:szCs w:val="18"/>
        </w:rPr>
        <w:t xml:space="preserve">zakup subskrypcji pakietu bezpieczeństwa wraz z przedłużeniem gwarancji na sprzęt dla 2 urządzeń </w:t>
      </w:r>
      <w:proofErr w:type="spellStart"/>
      <w:r w:rsidR="00D25891" w:rsidRPr="009E6C8A">
        <w:rPr>
          <w:rFonts w:ascii="Verdana" w:hAnsi="Verdana"/>
          <w:b/>
          <w:sz w:val="18"/>
          <w:szCs w:val="18"/>
        </w:rPr>
        <w:t>FortiGate</w:t>
      </w:r>
      <w:proofErr w:type="spellEnd"/>
      <w:r w:rsidR="00D25891" w:rsidRPr="009E6C8A">
        <w:rPr>
          <w:rFonts w:ascii="Verdana" w:hAnsi="Verdana"/>
          <w:b/>
          <w:sz w:val="18"/>
          <w:szCs w:val="18"/>
        </w:rPr>
        <w:t xml:space="preserve"> </w:t>
      </w:r>
      <w:r w:rsidR="001D2F3A">
        <w:rPr>
          <w:rFonts w:ascii="Verdana" w:hAnsi="Verdana"/>
          <w:b/>
          <w:sz w:val="18"/>
          <w:szCs w:val="18"/>
        </w:rPr>
        <w:t xml:space="preserve">100F </w:t>
      </w:r>
      <w:r w:rsidR="00D25891" w:rsidRPr="009E6C8A">
        <w:rPr>
          <w:rFonts w:ascii="Verdana" w:hAnsi="Verdana"/>
          <w:b/>
          <w:sz w:val="18"/>
          <w:szCs w:val="18"/>
        </w:rPr>
        <w:t xml:space="preserve">oraz 2 urządzeń </w:t>
      </w:r>
      <w:proofErr w:type="spellStart"/>
      <w:r w:rsidR="00D25891" w:rsidRPr="009E6C8A">
        <w:rPr>
          <w:rFonts w:ascii="Verdana" w:hAnsi="Verdana"/>
          <w:b/>
          <w:sz w:val="18"/>
          <w:szCs w:val="18"/>
        </w:rPr>
        <w:t>FortiWeb</w:t>
      </w:r>
      <w:proofErr w:type="spellEnd"/>
      <w:r w:rsidR="00D25891" w:rsidRPr="009E6C8A">
        <w:rPr>
          <w:rFonts w:ascii="Verdana" w:hAnsi="Verdana"/>
          <w:b/>
          <w:sz w:val="18"/>
          <w:szCs w:val="18"/>
        </w:rPr>
        <w:t xml:space="preserve"> 1000E na okres 12 miesięcy - KC-DE-zp.272-684/25</w:t>
      </w:r>
      <w:r w:rsidRPr="009E6C8A">
        <w:rPr>
          <w:rFonts w:ascii="Verdana" w:hAnsi="Verdana"/>
          <w:b/>
          <w:sz w:val="18"/>
          <w:szCs w:val="18"/>
        </w:rPr>
        <w:t xml:space="preserve">, </w:t>
      </w:r>
      <w:r w:rsidRPr="009E6C8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7282E" w:rsidRPr="009E6C8A" w14:paraId="5FBA38DD" w14:textId="77777777" w:rsidTr="00E973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C4716A" w14:textId="77777777" w:rsidR="00C7282E" w:rsidRPr="009E6C8A" w:rsidRDefault="00C7282E" w:rsidP="00E973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3FABF9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Nazwa elementu/</w:t>
            </w:r>
          </w:p>
          <w:p w14:paraId="57B55FB3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Rodzaju Licencji</w:t>
            </w:r>
          </w:p>
          <w:p w14:paraId="6425339C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39E2DC" w14:textId="08B6E376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 xml:space="preserve">Nazwa </w:t>
            </w:r>
            <w:r w:rsidR="000F54F1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oferowanej subskrypcji</w:t>
            </w:r>
            <w:r w:rsidRPr="009E6C8A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 xml:space="preserve">/ producent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C0B6B7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592E4513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DC63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9E6C8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3FA923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248A87D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749828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BFDFAB8" w14:textId="77777777" w:rsidR="00C7282E" w:rsidRPr="009E6C8A" w:rsidRDefault="00C7282E" w:rsidP="00E973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23 [%]</w:t>
            </w:r>
          </w:p>
          <w:p w14:paraId="7988238E" w14:textId="77777777" w:rsidR="00C7282E" w:rsidRPr="009E6C8A" w:rsidRDefault="00C7282E" w:rsidP="00E9733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C9000F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8143ADC" w14:textId="77777777" w:rsidR="00C7282E" w:rsidRPr="009E6C8A" w:rsidRDefault="00C7282E" w:rsidP="00E973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[PLN]</w:t>
            </w:r>
          </w:p>
          <w:p w14:paraId="5B22C3B1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C7282E" w:rsidRPr="009E6C8A" w14:paraId="73140030" w14:textId="77777777" w:rsidTr="00E9733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244EC8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EEFA0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6BA3F8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7E2894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E7742E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60EE51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A35897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8A7769" w14:textId="77777777" w:rsidR="00C7282E" w:rsidRPr="009E6C8A" w:rsidRDefault="00C7282E" w:rsidP="00E973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C7282E" w:rsidRPr="009E6C8A" w14:paraId="190AC5F4" w14:textId="77777777" w:rsidTr="00E9733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5813D1" w14:textId="77777777" w:rsidR="00C7282E" w:rsidRPr="009E6C8A" w:rsidRDefault="00C7282E" w:rsidP="00E9733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25CD" w14:textId="77777777" w:rsidR="00C7282E" w:rsidRPr="009E6C8A" w:rsidRDefault="00C7282E" w:rsidP="00E9733D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9E6C8A">
              <w:rPr>
                <w:rFonts w:ascii="Verdana" w:hAnsi="Verdana"/>
                <w:b/>
                <w:sz w:val="18"/>
                <w:szCs w:val="18"/>
              </w:rPr>
              <w:t xml:space="preserve">Licencja aktywacyjna (kontynuacja subskrypcji pakietu bezpieczeństwa) dla urządzenia </w:t>
            </w:r>
            <w:proofErr w:type="spellStart"/>
            <w:r w:rsidRPr="009E6C8A">
              <w:rPr>
                <w:rFonts w:ascii="Verdana" w:hAnsi="Verdana"/>
                <w:b/>
                <w:sz w:val="18"/>
                <w:szCs w:val="18"/>
              </w:rPr>
              <w:t>FortiGate</w:t>
            </w:r>
            <w:proofErr w:type="spellEnd"/>
            <w:r w:rsidRPr="009E6C8A">
              <w:rPr>
                <w:rFonts w:ascii="Verdana" w:hAnsi="Verdana"/>
                <w:b/>
                <w:sz w:val="18"/>
                <w:szCs w:val="18"/>
              </w:rPr>
              <w:t xml:space="preserve"> 100F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DA07" w14:textId="2B83C0EA" w:rsidR="00C7282E" w:rsidRPr="000F54F1" w:rsidRDefault="000F54F1" w:rsidP="00E973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F54F1">
              <w:rPr>
                <w:rFonts w:ascii="Verdana" w:hAnsi="Verdana"/>
                <w:b/>
                <w:bCs/>
                <w:sz w:val="18"/>
                <w:szCs w:val="18"/>
              </w:rPr>
              <w:t>Nazwa oferowanej subskrypcji: …………………..Producent: …………………………………………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0CFF" w14:textId="77777777" w:rsidR="00C7282E" w:rsidRPr="009E6C8A" w:rsidRDefault="00C7282E" w:rsidP="00E9733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4CEF" w14:textId="77777777" w:rsidR="00C7282E" w:rsidRPr="009E6C8A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2C71" w14:textId="77777777" w:rsidR="00C7282E" w:rsidRPr="009E6C8A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1CA6B2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33C49E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7282E" w:rsidRPr="009E6C8A" w14:paraId="0E67FD0B" w14:textId="77777777" w:rsidTr="00E9733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8F27D" w14:textId="77777777" w:rsidR="00C7282E" w:rsidRPr="009E6C8A" w:rsidRDefault="00C7282E" w:rsidP="00E9733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7EDF" w14:textId="77777777" w:rsidR="00C7282E" w:rsidRPr="009E6C8A" w:rsidRDefault="00C7282E" w:rsidP="00E973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sz w:val="18"/>
                <w:szCs w:val="18"/>
              </w:rPr>
              <w:t xml:space="preserve">Licencja aktywacyjna (kontynuacja subskrypcji pakietu bezpieczeństwa) dla urządzenia </w:t>
            </w:r>
            <w:proofErr w:type="spellStart"/>
            <w:r w:rsidRPr="009E6C8A">
              <w:rPr>
                <w:rFonts w:ascii="Verdana" w:hAnsi="Verdana"/>
                <w:b/>
                <w:sz w:val="18"/>
                <w:szCs w:val="18"/>
              </w:rPr>
              <w:t>FortiWeb</w:t>
            </w:r>
            <w:proofErr w:type="spellEnd"/>
            <w:r w:rsidRPr="009E6C8A">
              <w:rPr>
                <w:rFonts w:ascii="Verdana" w:hAnsi="Verdana"/>
                <w:b/>
                <w:sz w:val="18"/>
                <w:szCs w:val="18"/>
              </w:rPr>
              <w:t xml:space="preserve"> 1000E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2C92" w14:textId="458A8774" w:rsidR="00C7282E" w:rsidRPr="009E6C8A" w:rsidRDefault="000F54F1" w:rsidP="00E973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F54F1">
              <w:rPr>
                <w:rFonts w:ascii="Verdana" w:hAnsi="Verdana"/>
                <w:b/>
                <w:bCs/>
                <w:sz w:val="18"/>
                <w:szCs w:val="18"/>
              </w:rPr>
              <w:t>Nazwa oferowanej subskrypcji: …………………..Producent: …………………………………………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A4AB" w14:textId="77777777" w:rsidR="00C7282E" w:rsidRPr="009E6C8A" w:rsidRDefault="00C7282E" w:rsidP="00E9733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26D6" w14:textId="77777777" w:rsidR="00C7282E" w:rsidRPr="009E6C8A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BD1B" w14:textId="77777777" w:rsidR="00C7282E" w:rsidRPr="009E6C8A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0474B8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FEB4B9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7282E" w:rsidRPr="009E6C8A" w14:paraId="38C4FB92" w14:textId="77777777" w:rsidTr="00E9733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F37F0F" w14:textId="74A5BF0B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15E2103" w14:textId="77777777" w:rsidR="00C7282E" w:rsidRPr="009E6C8A" w:rsidRDefault="00C7282E" w:rsidP="00E9733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6C8A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232563A2" w14:textId="77777777" w:rsidR="00C7282E" w:rsidRPr="009E6C8A" w:rsidRDefault="00C7282E" w:rsidP="00E9733D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F4C6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9A2F3E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1312CD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7282E" w:rsidRPr="009E6C8A" w14:paraId="6320CD15" w14:textId="77777777" w:rsidTr="00E9733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F3D33F" w14:textId="77777777" w:rsidR="00C7282E" w:rsidRPr="009E6C8A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FFC1577" w14:textId="77777777" w:rsidR="00C7282E" w:rsidRPr="009E6C8A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</w:p>
          <w:p w14:paraId="64D0608D" w14:textId="77777777" w:rsidR="00C7282E" w:rsidRPr="009E6C8A" w:rsidRDefault="00C7282E" w:rsidP="00E9733D">
            <w:pPr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lastRenderedPageBreak/>
              <w:t>Cena brutto za całość zamówienia/słownie: ……………………………………………………………/</w:t>
            </w:r>
          </w:p>
          <w:p w14:paraId="2914F7C3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B4F4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37C890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160093" w14:textId="77777777" w:rsidR="00C7282E" w:rsidRPr="009E6C8A" w:rsidRDefault="00C7282E" w:rsidP="00E973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C689BFB" w14:textId="77777777" w:rsidR="00C7282E" w:rsidRPr="009E6C8A" w:rsidRDefault="00C7282E" w:rsidP="00C7282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9737DC1" w14:textId="77777777" w:rsidR="00C7282E" w:rsidRPr="009E6C8A" w:rsidRDefault="00C7282E" w:rsidP="00C7282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9E6C8A">
        <w:rPr>
          <w:rFonts w:ascii="Verdana" w:hAnsi="Verdana"/>
          <w:b/>
          <w:sz w:val="18"/>
          <w:szCs w:val="18"/>
        </w:rPr>
        <w:t>Okres obowiązywania umowy:</w:t>
      </w:r>
      <w:r w:rsidRPr="009E6C8A">
        <w:rPr>
          <w:rFonts w:ascii="Verdana" w:hAnsi="Verdana"/>
          <w:sz w:val="18"/>
          <w:szCs w:val="18"/>
        </w:rPr>
        <w:t xml:space="preserve"> </w:t>
      </w:r>
      <w:r w:rsidRPr="009E6C8A">
        <w:rPr>
          <w:rFonts w:ascii="Verdana" w:hAnsi="Verdana"/>
          <w:b/>
          <w:bCs/>
          <w:sz w:val="18"/>
          <w:szCs w:val="18"/>
        </w:rPr>
        <w:t>12 miesięcy</w:t>
      </w:r>
    </w:p>
    <w:p w14:paraId="3D03F856" w14:textId="77777777" w:rsidR="004C3EEF" w:rsidRPr="009E6C8A" w:rsidRDefault="004C3EEF" w:rsidP="004C3EE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5D487CA" w14:textId="7A2B699A" w:rsidR="00D1199D" w:rsidRPr="009E6C8A" w:rsidRDefault="00D1199D" w:rsidP="00D1199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b/>
          <w:sz w:val="18"/>
          <w:szCs w:val="18"/>
        </w:rPr>
        <w:t>Termin realizacji umowy:</w:t>
      </w:r>
      <w:r w:rsidR="00D25891" w:rsidRPr="009E6C8A">
        <w:rPr>
          <w:rFonts w:ascii="Verdana" w:hAnsi="Verdana"/>
          <w:b/>
          <w:bCs/>
          <w:sz w:val="18"/>
          <w:szCs w:val="18"/>
        </w:rPr>
        <w:t xml:space="preserve"> do 10 dni </w:t>
      </w:r>
      <w:r w:rsidRPr="009E6C8A">
        <w:rPr>
          <w:rFonts w:ascii="Verdana" w:hAnsi="Verdana"/>
          <w:b/>
          <w:bCs/>
          <w:sz w:val="18"/>
          <w:szCs w:val="18"/>
        </w:rPr>
        <w:t>od daty podpisania umowy</w:t>
      </w:r>
      <w:r w:rsidR="00D25891" w:rsidRPr="009E6C8A">
        <w:rPr>
          <w:rFonts w:ascii="Verdana" w:hAnsi="Verdana"/>
          <w:b/>
          <w:bCs/>
          <w:sz w:val="18"/>
          <w:szCs w:val="18"/>
        </w:rPr>
        <w:t>, nie później niż 23.12.2025 r.</w:t>
      </w:r>
    </w:p>
    <w:p w14:paraId="056A2415" w14:textId="77777777" w:rsidR="00D1199D" w:rsidRPr="009E6C8A" w:rsidRDefault="00D1199D" w:rsidP="00D1199D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E6C8A">
        <w:rPr>
          <w:rFonts w:ascii="Verdana" w:hAnsi="Verdana"/>
          <w:b/>
          <w:sz w:val="18"/>
          <w:szCs w:val="18"/>
        </w:rPr>
        <w:t xml:space="preserve"> TAK/NIE</w:t>
      </w:r>
    </w:p>
    <w:p w14:paraId="71B1A7B7" w14:textId="77777777" w:rsidR="00A07FD2" w:rsidRPr="009E6C8A" w:rsidRDefault="00A07FD2" w:rsidP="004C3EE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64434FCF" w14:textId="2566BEC7" w:rsidR="004C3EEF" w:rsidRPr="009E6C8A" w:rsidRDefault="004C3EEF" w:rsidP="004C3EEF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 xml:space="preserve">Termin płatności: </w:t>
      </w:r>
      <w:r w:rsidRPr="009E6C8A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5599CAF" w14:textId="77777777" w:rsidR="004C3EEF" w:rsidRPr="009E6C8A" w:rsidRDefault="004C3EEF" w:rsidP="004C3EEF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br w:type="page"/>
      </w:r>
      <w:r w:rsidRPr="009E6C8A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9DC88F0" w14:textId="77777777" w:rsidR="004C3EEF" w:rsidRPr="009E6C8A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E6C8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C7E5532" w14:textId="51F48FCC" w:rsidR="004C3EEF" w:rsidRPr="009E6C8A" w:rsidRDefault="004C3EEF" w:rsidP="004C3E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E6C8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933D66" w:rsidRPr="009E6C8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9E6C8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9E6C8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5976297" w14:textId="77777777" w:rsidR="004C3EEF" w:rsidRPr="009E6C8A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AE0568" w14:textId="77777777" w:rsidR="004C3EEF" w:rsidRPr="009E6C8A" w:rsidRDefault="004C3EEF" w:rsidP="004C3EE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6C8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125CB9" w14:textId="77777777" w:rsidR="004C3EEF" w:rsidRPr="009E6C8A" w:rsidRDefault="004C3EEF" w:rsidP="004C3EE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6C8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7BD515" w14:textId="77777777" w:rsidR="004C3EEF" w:rsidRPr="009E6C8A" w:rsidRDefault="004C3EEF" w:rsidP="004C3EE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3EEF" w:rsidRPr="009E6C8A" w14:paraId="098227FE" w14:textId="77777777" w:rsidTr="00BA569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A8974" w14:textId="77777777" w:rsidR="004C3EEF" w:rsidRPr="009E6C8A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806AD" w14:textId="77777777" w:rsidR="004C3EEF" w:rsidRPr="009E6C8A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CD4E506" w14:textId="77777777" w:rsidR="004C3EEF" w:rsidRPr="009E6C8A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310A4" w14:textId="77777777" w:rsidR="004C3EEF" w:rsidRPr="009E6C8A" w:rsidRDefault="004C3EEF" w:rsidP="00BA569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6C8A">
              <w:rPr>
                <w:rFonts w:ascii="Verdana" w:hAnsi="Verdana"/>
                <w:sz w:val="18"/>
                <w:szCs w:val="18"/>
              </w:rPr>
              <w:t>Nazwa podwykonawcy</w:t>
            </w:r>
            <w:r w:rsidRPr="009E6C8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C3EEF" w:rsidRPr="009E6C8A" w14:paraId="4D8DE485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4E887" w14:textId="77777777" w:rsidR="004C3EEF" w:rsidRPr="009E6C8A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97828" w14:textId="77777777" w:rsidR="004C3EEF" w:rsidRPr="009E6C8A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36CB3" w14:textId="77777777" w:rsidR="004C3EEF" w:rsidRPr="009E6C8A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C3EEF" w:rsidRPr="009E6C8A" w14:paraId="642FF289" w14:textId="77777777" w:rsidTr="00BA569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4A5D2" w14:textId="77777777" w:rsidR="004C3EEF" w:rsidRPr="009E6C8A" w:rsidRDefault="004C3EEF" w:rsidP="00BA569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4B86" w14:textId="77777777" w:rsidR="004C3EEF" w:rsidRPr="009E6C8A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00C2D" w14:textId="77777777" w:rsidR="004C3EEF" w:rsidRPr="009E6C8A" w:rsidRDefault="004C3EEF" w:rsidP="00BA569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E7869F5" w14:textId="77777777" w:rsidR="004C3EEF" w:rsidRPr="009E6C8A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59CF8" w14:textId="2E84A820" w:rsidR="004C3EEF" w:rsidRPr="009E6C8A" w:rsidRDefault="004C3EEF" w:rsidP="004C3EEF">
      <w:pPr>
        <w:pStyle w:val="Nagwek1"/>
        <w:rPr>
          <w:rFonts w:ascii="Verdana" w:hAnsi="Verdana" w:cs="Times New Roman"/>
          <w:sz w:val="18"/>
          <w:szCs w:val="18"/>
        </w:rPr>
      </w:pPr>
      <w:r w:rsidRPr="009E6C8A">
        <w:rPr>
          <w:rFonts w:ascii="Verdana" w:hAnsi="Verdana" w:cs="Times New Roman"/>
          <w:sz w:val="18"/>
          <w:szCs w:val="18"/>
        </w:rPr>
        <w:tab/>
        <w:t>Imię i Nazwisko</w:t>
      </w:r>
      <w:r w:rsidRPr="009E6C8A">
        <w:rPr>
          <w:rFonts w:ascii="Verdana" w:hAnsi="Verdana" w:cs="Times New Roman"/>
          <w:sz w:val="18"/>
          <w:szCs w:val="18"/>
        </w:rPr>
        <w:tab/>
      </w:r>
      <w:r w:rsidRPr="009E6C8A">
        <w:rPr>
          <w:rFonts w:ascii="Verdana" w:hAnsi="Verdana" w:cs="Times New Roman"/>
          <w:sz w:val="18"/>
          <w:szCs w:val="18"/>
        </w:rPr>
        <w:tab/>
      </w:r>
      <w:r w:rsidRPr="009E6C8A">
        <w:rPr>
          <w:rFonts w:ascii="Verdana" w:hAnsi="Verdana" w:cs="Times New Roman"/>
          <w:sz w:val="18"/>
          <w:szCs w:val="18"/>
        </w:rPr>
        <w:tab/>
      </w:r>
      <w:r w:rsidRPr="009E6C8A">
        <w:rPr>
          <w:rFonts w:ascii="Verdana" w:hAnsi="Verdana" w:cs="Times New Roman"/>
          <w:sz w:val="18"/>
          <w:szCs w:val="18"/>
        </w:rPr>
        <w:tab/>
      </w:r>
      <w:r w:rsidRPr="009E6C8A">
        <w:rPr>
          <w:rFonts w:ascii="Verdana" w:hAnsi="Verdana" w:cs="Times New Roman"/>
          <w:sz w:val="18"/>
          <w:szCs w:val="18"/>
        </w:rPr>
        <w:tab/>
      </w:r>
      <w:r w:rsidRPr="009E6C8A">
        <w:rPr>
          <w:rFonts w:ascii="Verdana" w:hAnsi="Verdana" w:cs="Times New Roman"/>
          <w:sz w:val="18"/>
          <w:szCs w:val="18"/>
        </w:rPr>
        <w:tab/>
      </w:r>
      <w:r w:rsidRPr="009E6C8A">
        <w:rPr>
          <w:rFonts w:ascii="Verdana" w:hAnsi="Verdana" w:cs="Times New Roman"/>
          <w:sz w:val="18"/>
          <w:szCs w:val="18"/>
        </w:rPr>
        <w:tab/>
      </w:r>
    </w:p>
    <w:p w14:paraId="7CE39C13" w14:textId="77777777" w:rsidR="004C3EEF" w:rsidRPr="009E6C8A" w:rsidRDefault="004C3EEF" w:rsidP="004C3EE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2E777C4" w14:textId="323298DC" w:rsidR="004C3EEF" w:rsidRPr="009E6C8A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..............................................</w:t>
      </w:r>
      <w:r w:rsidRPr="009E6C8A">
        <w:rPr>
          <w:rFonts w:ascii="Verdana" w:hAnsi="Verdana"/>
          <w:sz w:val="18"/>
          <w:szCs w:val="18"/>
        </w:rPr>
        <w:tab/>
        <w:t xml:space="preserve"> </w:t>
      </w:r>
    </w:p>
    <w:p w14:paraId="44EA8593" w14:textId="77777777" w:rsidR="004C3EEF" w:rsidRPr="009E6C8A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133D67" w14:textId="5A1F0377" w:rsidR="004C3EEF" w:rsidRPr="009E6C8A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..............................................</w:t>
      </w:r>
      <w:r w:rsidRPr="009E6C8A">
        <w:rPr>
          <w:rFonts w:ascii="Verdana" w:hAnsi="Verdana"/>
          <w:sz w:val="18"/>
          <w:szCs w:val="18"/>
        </w:rPr>
        <w:tab/>
        <w:t xml:space="preserve"> </w:t>
      </w:r>
    </w:p>
    <w:p w14:paraId="212792EE" w14:textId="77777777" w:rsidR="004C3EEF" w:rsidRPr="009E6C8A" w:rsidRDefault="004C3EEF" w:rsidP="004C3EE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63C6757" w14:textId="77777777" w:rsidR="004C3EEF" w:rsidRPr="009E6C8A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E6C8A">
        <w:rPr>
          <w:rFonts w:ascii="Verdana" w:hAnsi="Verdana"/>
          <w:sz w:val="18"/>
          <w:szCs w:val="18"/>
        </w:rPr>
        <w:t>ych</w:t>
      </w:r>
      <w:proofErr w:type="spellEnd"/>
      <w:r w:rsidRPr="009E6C8A">
        <w:rPr>
          <w:rFonts w:ascii="Verdana" w:hAnsi="Verdana"/>
          <w:sz w:val="18"/>
          <w:szCs w:val="18"/>
        </w:rPr>
        <w:t>) dokumentu(ów)</w:t>
      </w:r>
    </w:p>
    <w:p w14:paraId="565534E5" w14:textId="77777777" w:rsidR="004C3EEF" w:rsidRPr="009E6C8A" w:rsidRDefault="004C3EEF" w:rsidP="004C3EEF">
      <w:pPr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DB0930" w14:textId="77777777" w:rsidR="004C3EEF" w:rsidRPr="009E6C8A" w:rsidRDefault="004C3EEF" w:rsidP="004C3EE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załącznikami do niniejszej oferty są:</w:t>
      </w:r>
    </w:p>
    <w:p w14:paraId="76FC41AA" w14:textId="77777777" w:rsidR="004C3EEF" w:rsidRPr="009E6C8A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6FFEAF" w14:textId="77777777" w:rsidR="004C3EEF" w:rsidRPr="009E6C8A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18A5704" w14:textId="01CF5882" w:rsidR="004C3EEF" w:rsidRPr="009E6C8A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43390D51" w14:textId="77777777" w:rsidR="004C3EEF" w:rsidRPr="009E6C8A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EC0C698" w14:textId="77777777" w:rsidR="004C3EEF" w:rsidRPr="009E6C8A" w:rsidRDefault="004C3EEF" w:rsidP="004C3EE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E6C8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5900C21" w14:textId="77777777" w:rsidR="00933D66" w:rsidRPr="009E6C8A" w:rsidRDefault="00933D66" w:rsidP="00396331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448FC42F" w14:textId="77777777" w:rsidR="004C3EEF" w:rsidRPr="009E6C8A" w:rsidRDefault="004C3EEF" w:rsidP="004C3EEF">
      <w:pPr>
        <w:jc w:val="both"/>
        <w:rPr>
          <w:rFonts w:ascii="Verdana" w:hAnsi="Verdana"/>
          <w:sz w:val="18"/>
          <w:szCs w:val="18"/>
        </w:rPr>
      </w:pPr>
    </w:p>
    <w:p w14:paraId="5A66086D" w14:textId="77777777" w:rsidR="004C3EEF" w:rsidRPr="009E6C8A" w:rsidRDefault="004C3EEF" w:rsidP="004C3EE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E6C8A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E6C8A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E6C8A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E6C8A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E6C8A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E6C8A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E6C8A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E6C8A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94ABDA6" w14:textId="77777777" w:rsidR="008D2AB8" w:rsidRPr="009E6C8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sectPr w:rsidR="008D2AB8" w:rsidRPr="009E6C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E3CB0" w14:textId="77777777" w:rsidR="00901143" w:rsidRDefault="00901143">
      <w:r>
        <w:separator/>
      </w:r>
    </w:p>
  </w:endnote>
  <w:endnote w:type="continuationSeparator" w:id="0">
    <w:p w14:paraId="446ED7AF" w14:textId="77777777" w:rsidR="00901143" w:rsidRDefault="0090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BBAB6" w14:textId="77777777" w:rsidR="00FD427F" w:rsidRDefault="00FD42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FC3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03680" w14:textId="77777777" w:rsidR="00FD427F" w:rsidRDefault="00FD42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AC034" w14:textId="77777777" w:rsidR="00901143" w:rsidRDefault="00901143">
      <w:r>
        <w:separator/>
      </w:r>
    </w:p>
  </w:footnote>
  <w:footnote w:type="continuationSeparator" w:id="0">
    <w:p w14:paraId="770C0959" w14:textId="77777777" w:rsidR="00901143" w:rsidRDefault="00901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27495" w14:textId="77777777" w:rsidR="00FD427F" w:rsidRDefault="00FD4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3256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B68A4" w14:textId="77777777" w:rsidR="00FD427F" w:rsidRDefault="00FD4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04733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6156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5929991">
    <w:abstractNumId w:val="0"/>
  </w:num>
  <w:num w:numId="4" w16cid:durableId="351691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143"/>
    <w:rsid w:val="00012286"/>
    <w:rsid w:val="000704FC"/>
    <w:rsid w:val="00071CCC"/>
    <w:rsid w:val="000B731D"/>
    <w:rsid w:val="000D6134"/>
    <w:rsid w:val="000E09C7"/>
    <w:rsid w:val="000F54F1"/>
    <w:rsid w:val="000F6589"/>
    <w:rsid w:val="00106636"/>
    <w:rsid w:val="00116EC6"/>
    <w:rsid w:val="001801DD"/>
    <w:rsid w:val="001D2F3A"/>
    <w:rsid w:val="001D4612"/>
    <w:rsid w:val="00207E98"/>
    <w:rsid w:val="002631E6"/>
    <w:rsid w:val="002723B0"/>
    <w:rsid w:val="002D1A00"/>
    <w:rsid w:val="002D1FF3"/>
    <w:rsid w:val="002F339D"/>
    <w:rsid w:val="00315A4A"/>
    <w:rsid w:val="00337801"/>
    <w:rsid w:val="003873FE"/>
    <w:rsid w:val="00396331"/>
    <w:rsid w:val="004B0C2A"/>
    <w:rsid w:val="004B7300"/>
    <w:rsid w:val="004C3EEF"/>
    <w:rsid w:val="004C6753"/>
    <w:rsid w:val="00525526"/>
    <w:rsid w:val="00560E0C"/>
    <w:rsid w:val="00595C87"/>
    <w:rsid w:val="005D2C65"/>
    <w:rsid w:val="005E6D94"/>
    <w:rsid w:val="0063384F"/>
    <w:rsid w:val="00643C6F"/>
    <w:rsid w:val="00646202"/>
    <w:rsid w:val="0065290F"/>
    <w:rsid w:val="006815F6"/>
    <w:rsid w:val="00693AC7"/>
    <w:rsid w:val="006D24B3"/>
    <w:rsid w:val="0071287D"/>
    <w:rsid w:val="007748F0"/>
    <w:rsid w:val="007A4321"/>
    <w:rsid w:val="00833933"/>
    <w:rsid w:val="00853083"/>
    <w:rsid w:val="008B2F0C"/>
    <w:rsid w:val="008B4928"/>
    <w:rsid w:val="008D2AB8"/>
    <w:rsid w:val="008F1C66"/>
    <w:rsid w:val="00901143"/>
    <w:rsid w:val="00933D66"/>
    <w:rsid w:val="00970FE4"/>
    <w:rsid w:val="009E6C8A"/>
    <w:rsid w:val="00A0022B"/>
    <w:rsid w:val="00A07FD2"/>
    <w:rsid w:val="00A346FE"/>
    <w:rsid w:val="00A449F3"/>
    <w:rsid w:val="00A47B4D"/>
    <w:rsid w:val="00A83018"/>
    <w:rsid w:val="00AD706B"/>
    <w:rsid w:val="00B774DC"/>
    <w:rsid w:val="00BC4C6F"/>
    <w:rsid w:val="00C7282E"/>
    <w:rsid w:val="00C969A6"/>
    <w:rsid w:val="00CA7D36"/>
    <w:rsid w:val="00D1199D"/>
    <w:rsid w:val="00D24208"/>
    <w:rsid w:val="00D25891"/>
    <w:rsid w:val="00D60C38"/>
    <w:rsid w:val="00D66893"/>
    <w:rsid w:val="00D90ACB"/>
    <w:rsid w:val="00DC1500"/>
    <w:rsid w:val="00E44371"/>
    <w:rsid w:val="00E949B0"/>
    <w:rsid w:val="00EC0BEA"/>
    <w:rsid w:val="00F00591"/>
    <w:rsid w:val="00F42B17"/>
    <w:rsid w:val="00F51688"/>
    <w:rsid w:val="00F53146"/>
    <w:rsid w:val="00F91018"/>
    <w:rsid w:val="00FA0F30"/>
    <w:rsid w:val="00FA51A4"/>
    <w:rsid w:val="00FD427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25409"/>
  <w15:chartTrackingRefBased/>
  <w15:docId w15:val="{7043A109-3971-4AEF-84DD-5AC1FAD8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748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2025-11-19T08:45:00Z</dcterms:created>
  <dcterms:modified xsi:type="dcterms:W3CDTF">2025-11-19T08:45:00Z</dcterms:modified>
</cp:coreProperties>
</file>