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75A3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75A3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75A3C">
        <w:rPr>
          <w:sz w:val="22"/>
          <w:szCs w:val="22"/>
        </w:rPr>
        <w:t>2025-11-19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75A3C" w:rsidRPr="00075A3C" w:rsidRDefault="00075A3C" w:rsidP="00FB7F50">
      <w:pPr>
        <w:spacing w:after="40"/>
        <w:rPr>
          <w:b/>
          <w:bCs/>
          <w:sz w:val="22"/>
          <w:szCs w:val="22"/>
        </w:rPr>
      </w:pPr>
      <w:r w:rsidRPr="00075A3C">
        <w:rPr>
          <w:b/>
          <w:bCs/>
          <w:sz w:val="22"/>
          <w:szCs w:val="22"/>
        </w:rPr>
        <w:t>Akademia Górniczo - Hutnicza</w:t>
      </w:r>
    </w:p>
    <w:p w:rsidR="00075A3C" w:rsidRPr="00075A3C" w:rsidRDefault="00075A3C" w:rsidP="00FB7F50">
      <w:pPr>
        <w:spacing w:after="40"/>
        <w:rPr>
          <w:b/>
          <w:bCs/>
          <w:sz w:val="22"/>
          <w:szCs w:val="22"/>
        </w:rPr>
      </w:pPr>
      <w:r w:rsidRPr="00075A3C">
        <w:rPr>
          <w:b/>
          <w:bCs/>
          <w:sz w:val="22"/>
          <w:szCs w:val="22"/>
        </w:rPr>
        <w:t>im. Stanisława Staszica w Krakowie</w:t>
      </w:r>
    </w:p>
    <w:p w:rsidR="00FB7F50" w:rsidRPr="002245BE" w:rsidRDefault="00075A3C" w:rsidP="00FB7F50">
      <w:pPr>
        <w:spacing w:after="40"/>
        <w:rPr>
          <w:b/>
          <w:bCs/>
          <w:sz w:val="22"/>
          <w:szCs w:val="22"/>
        </w:rPr>
      </w:pPr>
      <w:r w:rsidRPr="00075A3C">
        <w:rPr>
          <w:b/>
          <w:bCs/>
          <w:sz w:val="22"/>
          <w:szCs w:val="22"/>
        </w:rPr>
        <w:t>Dział Zamówień Publicznych</w:t>
      </w:r>
    </w:p>
    <w:p w:rsidR="00FB7F50" w:rsidRPr="002245BE" w:rsidRDefault="00075A3C" w:rsidP="00FB7F50">
      <w:pPr>
        <w:rPr>
          <w:sz w:val="22"/>
          <w:szCs w:val="22"/>
        </w:rPr>
      </w:pPr>
      <w:r w:rsidRPr="00075A3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75A3C">
        <w:rPr>
          <w:sz w:val="22"/>
          <w:szCs w:val="22"/>
        </w:rPr>
        <w:t>30</w:t>
      </w:r>
    </w:p>
    <w:p w:rsidR="00FB7F50" w:rsidRDefault="00075A3C" w:rsidP="00FB7F50">
      <w:pPr>
        <w:rPr>
          <w:sz w:val="22"/>
          <w:szCs w:val="22"/>
        </w:rPr>
      </w:pPr>
      <w:r w:rsidRPr="00075A3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75A3C">
        <w:rPr>
          <w:sz w:val="22"/>
          <w:szCs w:val="22"/>
        </w:rPr>
        <w:t>Kraków</w:t>
      </w:r>
    </w:p>
    <w:p w:rsidR="0071679D" w:rsidRPr="002245BE" w:rsidRDefault="0071679D" w:rsidP="00FB7F50">
      <w:pPr>
        <w:rPr>
          <w:sz w:val="22"/>
          <w:szCs w:val="22"/>
        </w:rPr>
      </w:pPr>
    </w:p>
    <w:p w:rsidR="0071679D" w:rsidRDefault="0071679D" w:rsidP="0071679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1679D" w:rsidRDefault="0071679D" w:rsidP="0071679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1679D" w:rsidRDefault="0071679D" w:rsidP="0071679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75A3C" w:rsidRPr="00607F9B" w:rsidTr="00966892">
        <w:trPr>
          <w:trHeight w:val="638"/>
        </w:trPr>
        <w:tc>
          <w:tcPr>
            <w:tcW w:w="959" w:type="dxa"/>
            <w:shd w:val="clear" w:color="auto" w:fill="auto"/>
          </w:tcPr>
          <w:p w:rsidR="00075A3C" w:rsidRPr="00607F9B" w:rsidRDefault="00075A3C" w:rsidP="009668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5A3C" w:rsidRPr="00607F9B" w:rsidRDefault="00075A3C" w:rsidP="009668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75A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75A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5A3C">
              <w:rPr>
                <w:b/>
                <w:bCs/>
                <w:sz w:val="22"/>
                <w:szCs w:val="22"/>
              </w:rPr>
              <w:t>Świadczenie usług gastronomicznych dla emerytów i rencistów AGH w 2026 roku na podstawie bloczków obiadowych - KC-DE-zp.272-625/25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5A3C">
              <w:rPr>
                <w:b/>
                <w:sz w:val="22"/>
                <w:szCs w:val="22"/>
              </w:rPr>
              <w:t>KC-DE-zp.272-625/25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75A3C" w:rsidTr="00966892">
        <w:trPr>
          <w:cantSplit/>
        </w:trPr>
        <w:tc>
          <w:tcPr>
            <w:tcW w:w="10150" w:type="dxa"/>
          </w:tcPr>
          <w:p w:rsidR="00075A3C" w:rsidRPr="00D26ED6" w:rsidRDefault="00075A3C" w:rsidP="009668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75A3C">
              <w:rPr>
                <w:b/>
                <w:sz w:val="22"/>
                <w:szCs w:val="22"/>
              </w:rPr>
              <w:t>Handlowa Spółdzielnia Jubilat w Krakowie</w:t>
            </w:r>
          </w:p>
          <w:p w:rsidR="00075A3C" w:rsidRPr="009F0E5C" w:rsidRDefault="00075A3C" w:rsidP="0096689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075A3C">
              <w:rPr>
                <w:bCs/>
                <w:sz w:val="22"/>
                <w:szCs w:val="22"/>
              </w:rPr>
              <w:t>Al.Zygmunta</w:t>
            </w:r>
            <w:proofErr w:type="spellEnd"/>
            <w:r w:rsidRPr="00075A3C">
              <w:rPr>
                <w:bCs/>
                <w:sz w:val="22"/>
                <w:szCs w:val="22"/>
              </w:rPr>
              <w:t xml:space="preserve"> 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5A3C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75A3C" w:rsidRPr="009F0E5C" w:rsidRDefault="00075A3C" w:rsidP="00966892">
            <w:pPr>
              <w:jc w:val="both"/>
              <w:rPr>
                <w:bCs/>
                <w:sz w:val="22"/>
                <w:szCs w:val="22"/>
              </w:rPr>
            </w:pPr>
            <w:r w:rsidRPr="00075A3C">
              <w:rPr>
                <w:bCs/>
                <w:sz w:val="22"/>
                <w:szCs w:val="22"/>
              </w:rPr>
              <w:t>31-111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5A3C">
              <w:rPr>
                <w:bCs/>
                <w:sz w:val="22"/>
                <w:szCs w:val="22"/>
              </w:rPr>
              <w:t>Kraków</w:t>
            </w:r>
          </w:p>
          <w:p w:rsidR="00075A3C" w:rsidRPr="0059692E" w:rsidRDefault="00075A3C" w:rsidP="005969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1679D">
              <w:rPr>
                <w:sz w:val="22"/>
                <w:szCs w:val="22"/>
              </w:rPr>
              <w:t xml:space="preserve"> </w:t>
            </w:r>
            <w:r w:rsidRPr="00075A3C">
              <w:rPr>
                <w:sz w:val="22"/>
                <w:szCs w:val="22"/>
              </w:rPr>
              <w:t>Świadczenie usług gastronomicznych dla emerytów i rencistów AGH w 2026 roku na podstawie bloczków obiadowych - KC-DE-zp.272-625/25</w:t>
            </w:r>
            <w:r w:rsidR="0059692E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59692E" w:rsidRPr="0059692E">
              <w:rPr>
                <w:sz w:val="22"/>
                <w:szCs w:val="22"/>
              </w:rPr>
              <w:t xml:space="preserve">(Suma cen jednostkowych brutto towarów, obliczona zgodnie z Kalkulacją cenową): </w:t>
            </w:r>
            <w:r w:rsidRPr="00075A3C">
              <w:rPr>
                <w:b/>
                <w:sz w:val="22"/>
                <w:szCs w:val="22"/>
              </w:rPr>
              <w:t>350.00 zł</w:t>
            </w:r>
            <w:r w:rsidRPr="004657DA">
              <w:rPr>
                <w:bCs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075A3C" w:rsidRDefault="00075A3C" w:rsidP="0096689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2835"/>
        <w:gridCol w:w="1701"/>
      </w:tblGrid>
      <w:tr w:rsidR="0071679D" w:rsidRPr="008567C7" w:rsidTr="0071679D">
        <w:trPr>
          <w:trHeight w:val="510"/>
        </w:trPr>
        <w:tc>
          <w:tcPr>
            <w:tcW w:w="709" w:type="dxa"/>
            <w:vAlign w:val="center"/>
          </w:tcPr>
          <w:p w:rsidR="0071679D" w:rsidRPr="008567C7" w:rsidRDefault="007167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71679D" w:rsidRPr="008567C7" w:rsidRDefault="007167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1679D" w:rsidRPr="008567C7" w:rsidRDefault="007167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71679D" w:rsidRPr="008567C7" w:rsidRDefault="007167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lokalu od centralnego punktu uczelni</w:t>
            </w:r>
          </w:p>
        </w:tc>
        <w:tc>
          <w:tcPr>
            <w:tcW w:w="1701" w:type="dxa"/>
            <w:vAlign w:val="center"/>
          </w:tcPr>
          <w:p w:rsidR="0071679D" w:rsidRPr="008567C7" w:rsidRDefault="007167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1679D" w:rsidRPr="008567C7" w:rsidTr="0071679D">
        <w:tc>
          <w:tcPr>
            <w:tcW w:w="709" w:type="dxa"/>
            <w:vAlign w:val="center"/>
          </w:tcPr>
          <w:p w:rsidR="0071679D" w:rsidRPr="008567C7" w:rsidRDefault="0071679D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1679D" w:rsidRPr="002B6761" w:rsidRDefault="0071679D" w:rsidP="009668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b/>
                <w:sz w:val="18"/>
                <w:szCs w:val="18"/>
              </w:rPr>
              <w:t>Handlowa Spółdzielnia Jubilat w Krakowie</w:t>
            </w:r>
          </w:p>
          <w:p w:rsidR="0071679D" w:rsidRPr="008567C7" w:rsidRDefault="0071679D" w:rsidP="009668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Al.Zygmunta</w:t>
            </w:r>
            <w:proofErr w:type="spellEnd"/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1679D" w:rsidRPr="001B7815" w:rsidRDefault="0071679D" w:rsidP="009668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31-111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A3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1679D" w:rsidRPr="008567C7" w:rsidRDefault="0071679D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71679D" w:rsidRPr="008567C7" w:rsidRDefault="0071679D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1679D" w:rsidRPr="008567C7" w:rsidRDefault="0071679D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A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C7A" w:rsidRDefault="00583C7A">
      <w:r>
        <w:separator/>
      </w:r>
    </w:p>
  </w:endnote>
  <w:endnote w:type="continuationSeparator" w:id="0">
    <w:p w:rsidR="00583C7A" w:rsidRDefault="0058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C7A" w:rsidRDefault="00583C7A">
      <w:r>
        <w:separator/>
      </w:r>
    </w:p>
  </w:footnote>
  <w:footnote w:type="continuationSeparator" w:id="0">
    <w:p w:rsidR="00583C7A" w:rsidRDefault="00583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969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C7A"/>
    <w:rsid w:val="00005838"/>
    <w:rsid w:val="00022322"/>
    <w:rsid w:val="00042497"/>
    <w:rsid w:val="00075A3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3C7A"/>
    <w:rsid w:val="0059692E"/>
    <w:rsid w:val="00596FD7"/>
    <w:rsid w:val="005E5BFF"/>
    <w:rsid w:val="00607F9B"/>
    <w:rsid w:val="00644DCB"/>
    <w:rsid w:val="00657C1E"/>
    <w:rsid w:val="006B585D"/>
    <w:rsid w:val="006E3089"/>
    <w:rsid w:val="00712C39"/>
    <w:rsid w:val="0071679D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89C953"/>
  <w15:chartTrackingRefBased/>
  <w15:docId w15:val="{E550E6CF-5958-48E9-BA0D-753B0F4D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2025-11-19T08:09:00Z</cp:lastPrinted>
  <dcterms:created xsi:type="dcterms:W3CDTF">2025-11-19T08:09:00Z</dcterms:created>
  <dcterms:modified xsi:type="dcterms:W3CDTF">2025-11-19T08:09:00Z</dcterms:modified>
</cp:coreProperties>
</file>