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656DD" w14:textId="77777777" w:rsidR="00605277" w:rsidRPr="00605277" w:rsidRDefault="00605277" w:rsidP="00605277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605277">
        <w:rPr>
          <w:rFonts w:ascii="Verdana" w:hAnsi="Verdana"/>
          <w:bCs/>
          <w:sz w:val="20"/>
          <w:szCs w:val="20"/>
        </w:rPr>
        <w:tab/>
      </w:r>
      <w:r w:rsidRPr="00605277">
        <w:rPr>
          <w:rFonts w:ascii="Verdana" w:hAnsi="Verdana"/>
          <w:bCs/>
          <w:sz w:val="20"/>
          <w:szCs w:val="20"/>
        </w:rPr>
        <w:tab/>
      </w:r>
      <w:r w:rsidRPr="00605277">
        <w:rPr>
          <w:rFonts w:ascii="Verdana" w:hAnsi="Verdana"/>
          <w:bCs/>
          <w:sz w:val="20"/>
          <w:szCs w:val="20"/>
        </w:rPr>
        <w:tab/>
      </w:r>
      <w:r w:rsidRPr="00605277">
        <w:rPr>
          <w:rFonts w:ascii="Verdana" w:hAnsi="Verdana"/>
          <w:bCs/>
          <w:sz w:val="20"/>
          <w:szCs w:val="20"/>
        </w:rPr>
        <w:tab/>
      </w:r>
      <w:r w:rsidRPr="00605277">
        <w:rPr>
          <w:rFonts w:ascii="Verdana" w:hAnsi="Verdana"/>
          <w:bCs/>
          <w:sz w:val="20"/>
          <w:szCs w:val="20"/>
        </w:rPr>
        <w:tab/>
      </w:r>
      <w:r w:rsidRPr="00605277">
        <w:rPr>
          <w:rFonts w:ascii="Verdana" w:hAnsi="Verdana"/>
          <w:bCs/>
          <w:sz w:val="20"/>
          <w:szCs w:val="20"/>
        </w:rPr>
        <w:tab/>
      </w:r>
      <w:r w:rsidRPr="00605277">
        <w:rPr>
          <w:rFonts w:ascii="Verdana" w:hAnsi="Verdana"/>
          <w:b/>
          <w:bCs/>
          <w:sz w:val="20"/>
          <w:szCs w:val="20"/>
        </w:rPr>
        <w:t>Załącznik nr 1</w:t>
      </w:r>
    </w:p>
    <w:p w14:paraId="152F37DA" w14:textId="77777777" w:rsidR="00605277" w:rsidRPr="00605277" w:rsidRDefault="00605277" w:rsidP="0060527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F7E63C9" w14:textId="3C3C6BE5" w:rsidR="00605277" w:rsidRPr="00605277" w:rsidRDefault="00605277" w:rsidP="0060527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>FORMULARZ OFERTY</w:t>
      </w:r>
    </w:p>
    <w:p w14:paraId="3EC6FBB3" w14:textId="77777777" w:rsidR="00605277" w:rsidRPr="00605277" w:rsidRDefault="00605277" w:rsidP="0060527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2B2C828" w14:textId="77777777" w:rsidR="00605277" w:rsidRPr="00605277" w:rsidRDefault="00605277" w:rsidP="006052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FB5A755" w14:textId="77777777" w:rsidR="00605277" w:rsidRPr="00605277" w:rsidRDefault="00605277" w:rsidP="006052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FORMA PROWADZONEJ DZIAŁALNOŚCI: .........................................</w:t>
      </w:r>
    </w:p>
    <w:p w14:paraId="06E14B03" w14:textId="77777777" w:rsidR="00605277" w:rsidRPr="00605277" w:rsidRDefault="00605277" w:rsidP="006052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C07717C" w14:textId="77777777" w:rsidR="00605277" w:rsidRPr="00605277" w:rsidRDefault="00605277" w:rsidP="006052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49948CA" w14:textId="77777777" w:rsidR="00605277" w:rsidRPr="00605277" w:rsidRDefault="00605277" w:rsidP="0060527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05277">
        <w:rPr>
          <w:rFonts w:ascii="Verdana" w:hAnsi="Verdana"/>
          <w:sz w:val="20"/>
          <w:szCs w:val="20"/>
          <w:lang w:val="de-DE"/>
        </w:rPr>
        <w:t>TEL.</w:t>
      </w:r>
      <w:r w:rsidRPr="00605277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78A1D56" w14:textId="77777777" w:rsidR="00605277" w:rsidRPr="00605277" w:rsidRDefault="00605277" w:rsidP="0060527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05277">
        <w:rPr>
          <w:rFonts w:ascii="Verdana" w:hAnsi="Verdana"/>
          <w:sz w:val="20"/>
          <w:szCs w:val="20"/>
          <w:lang w:val="de-DE"/>
        </w:rPr>
        <w:t xml:space="preserve">FAX </w:t>
      </w:r>
      <w:r w:rsidRPr="00605277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68944FAB" w14:textId="77777777" w:rsidR="00605277" w:rsidRPr="00605277" w:rsidRDefault="00605277" w:rsidP="0060527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605277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CC154C0" w14:textId="77777777" w:rsidR="00605277" w:rsidRPr="00605277" w:rsidRDefault="00605277" w:rsidP="006052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605277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FDD065E" w14:textId="77777777" w:rsidR="00605277" w:rsidRPr="00605277" w:rsidRDefault="00605277" w:rsidP="0060527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D4A1BF8" w14:textId="77777777" w:rsidR="00605277" w:rsidRPr="00605277" w:rsidRDefault="00605277" w:rsidP="00605277">
      <w:pPr>
        <w:rPr>
          <w:rFonts w:ascii="Verdana" w:hAnsi="Verdana"/>
          <w:sz w:val="20"/>
          <w:szCs w:val="20"/>
        </w:rPr>
      </w:pPr>
    </w:p>
    <w:p w14:paraId="3F1FA813" w14:textId="77777777" w:rsidR="00605277" w:rsidRPr="00605277" w:rsidRDefault="00605277" w:rsidP="00605277">
      <w:pPr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Do: Nazwa i siedziba Zamawiającego:</w:t>
      </w:r>
    </w:p>
    <w:p w14:paraId="3C7FB679" w14:textId="77777777" w:rsidR="00605277" w:rsidRPr="00605277" w:rsidRDefault="00605277" w:rsidP="00605277">
      <w:pPr>
        <w:ind w:right="-110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>Akademia Górniczo – Hutnicza, im. Stanisława Staszica w Krakowie</w:t>
      </w:r>
    </w:p>
    <w:p w14:paraId="0A880412" w14:textId="77777777" w:rsidR="00605277" w:rsidRPr="00605277" w:rsidRDefault="00605277" w:rsidP="00605277">
      <w:pPr>
        <w:ind w:right="-110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F10DE4A" w14:textId="77777777" w:rsidR="00605277" w:rsidRPr="00605277" w:rsidRDefault="00605277" w:rsidP="00605277">
      <w:pPr>
        <w:ind w:right="-110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652C75C0" w14:textId="77777777" w:rsidR="00605277" w:rsidRPr="00605277" w:rsidRDefault="00605277" w:rsidP="00605277">
      <w:pPr>
        <w:ind w:firstLine="3969"/>
        <w:rPr>
          <w:rFonts w:ascii="Verdana" w:hAnsi="Verdana"/>
          <w:b/>
          <w:sz w:val="20"/>
          <w:szCs w:val="20"/>
        </w:rPr>
      </w:pPr>
    </w:p>
    <w:p w14:paraId="75AE41C8" w14:textId="473A4F68" w:rsidR="00605277" w:rsidRPr="00605277" w:rsidRDefault="00605277" w:rsidP="0060527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605277">
        <w:rPr>
          <w:rFonts w:ascii="Verdana" w:hAnsi="Verdana"/>
          <w:b/>
          <w:sz w:val="20"/>
          <w:szCs w:val="20"/>
        </w:rPr>
        <w:t>Zakup i dostawa pojazdu typu BUS - KC-DE-zp.272-6</w:t>
      </w:r>
      <w:r>
        <w:rPr>
          <w:rFonts w:ascii="Verdana" w:hAnsi="Verdana"/>
          <w:b/>
          <w:sz w:val="20"/>
          <w:szCs w:val="20"/>
        </w:rPr>
        <w:t>83</w:t>
      </w:r>
      <w:r w:rsidRPr="00605277">
        <w:rPr>
          <w:rFonts w:ascii="Verdana" w:hAnsi="Verdana"/>
          <w:b/>
          <w:sz w:val="20"/>
          <w:szCs w:val="20"/>
        </w:rPr>
        <w:t xml:space="preserve">/25, </w:t>
      </w:r>
      <w:r w:rsidRPr="00605277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391E793D" w14:textId="77777777" w:rsidR="00605277" w:rsidRPr="00605277" w:rsidRDefault="00605277" w:rsidP="00605277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11DDC12" w14:textId="77777777" w:rsidR="00605277" w:rsidRPr="00605277" w:rsidRDefault="00605277" w:rsidP="006052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5190803F" w14:textId="77777777" w:rsidR="00605277" w:rsidRPr="00605277" w:rsidRDefault="00605277" w:rsidP="00605277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2F94C555" w14:textId="77777777" w:rsidR="00605277" w:rsidRPr="00605277" w:rsidRDefault="00605277" w:rsidP="0060527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79631C8D" w14:textId="77777777" w:rsidR="00605277" w:rsidRPr="00605277" w:rsidRDefault="00605277" w:rsidP="0060527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A4B42C8" w14:textId="77777777" w:rsidR="00605277" w:rsidRPr="00605277" w:rsidRDefault="00605277" w:rsidP="0060527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Słownie brutto :............................................................</w:t>
      </w:r>
    </w:p>
    <w:p w14:paraId="644DF2B5" w14:textId="77777777" w:rsidR="00605277" w:rsidRPr="00605277" w:rsidRDefault="00605277" w:rsidP="0060527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1D64F3DB" w14:textId="77777777" w:rsidR="00605277" w:rsidRPr="00605277" w:rsidRDefault="00605277" w:rsidP="00605277">
      <w:pPr>
        <w:widowControl w:val="0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>Powyższa cena zawiera podatek VAT w wysokości .......... % tj.…………………PLN</w:t>
      </w:r>
    </w:p>
    <w:p w14:paraId="44EBD3D4" w14:textId="77777777" w:rsidR="00605277" w:rsidRPr="00605277" w:rsidRDefault="00605277" w:rsidP="00605277">
      <w:pPr>
        <w:widowControl w:val="0"/>
        <w:rPr>
          <w:rFonts w:ascii="Verdana" w:hAnsi="Verdana"/>
          <w:b/>
          <w:sz w:val="20"/>
          <w:szCs w:val="20"/>
        </w:rPr>
      </w:pPr>
    </w:p>
    <w:p w14:paraId="262A397E" w14:textId="77777777" w:rsidR="00605277" w:rsidRPr="00605277" w:rsidRDefault="00605277" w:rsidP="00605277">
      <w:pPr>
        <w:widowControl w:val="0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 xml:space="preserve">Typ/producent/model zaoferowanego pojazdu </w:t>
      </w:r>
      <w:r w:rsidRPr="00605277">
        <w:rPr>
          <w:rFonts w:ascii="Verdana" w:hAnsi="Verdana"/>
          <w:sz w:val="20"/>
          <w:szCs w:val="20"/>
        </w:rPr>
        <w:t>…………………………………………..</w:t>
      </w:r>
    </w:p>
    <w:p w14:paraId="3CEC6992" w14:textId="77777777" w:rsidR="00605277" w:rsidRPr="00605277" w:rsidRDefault="00605277" w:rsidP="00605277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549AD4DD" w14:textId="77777777" w:rsidR="00605277" w:rsidRPr="00605277" w:rsidRDefault="00605277" w:rsidP="00605277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605277">
        <w:rPr>
          <w:rFonts w:ascii="Verdana" w:hAnsi="Verdana"/>
          <w:b/>
          <w:color w:val="FF0000"/>
          <w:sz w:val="20"/>
          <w:szCs w:val="20"/>
        </w:rPr>
        <w:t>DODATKOWE KRYTERIA OCENY OFERT</w:t>
      </w:r>
    </w:p>
    <w:p w14:paraId="52E4FF6C" w14:textId="77777777" w:rsidR="00605277" w:rsidRPr="00605277" w:rsidRDefault="00605277" w:rsidP="00605277">
      <w:pPr>
        <w:numPr>
          <w:ilvl w:val="0"/>
          <w:numId w:val="5"/>
        </w:numPr>
        <w:tabs>
          <w:tab w:val="left" w:pos="426"/>
        </w:tabs>
        <w:jc w:val="both"/>
        <w:rPr>
          <w:rFonts w:ascii="Verdana" w:hAnsi="Verdana"/>
          <w:bCs/>
          <w:i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>Okres udzielonej gwarancji całopojazdowej bez limitu kilometrów wynosi</w:t>
      </w:r>
      <w:r w:rsidRPr="00605277">
        <w:rPr>
          <w:rFonts w:ascii="Verdana" w:hAnsi="Verdana"/>
          <w:b/>
          <w:bCs/>
          <w:sz w:val="20"/>
          <w:szCs w:val="20"/>
        </w:rPr>
        <w:t>: …… lat</w:t>
      </w:r>
      <w:r w:rsidRPr="00605277">
        <w:rPr>
          <w:rFonts w:ascii="Verdana" w:hAnsi="Verdana"/>
          <w:b/>
          <w:bCs/>
          <w:i/>
          <w:iCs/>
          <w:sz w:val="20"/>
          <w:szCs w:val="20"/>
        </w:rPr>
        <w:t>*</w:t>
      </w:r>
      <w:r w:rsidRPr="00605277">
        <w:rPr>
          <w:rFonts w:ascii="Verdana" w:hAnsi="Verdana"/>
          <w:b/>
          <w:bCs/>
          <w:sz w:val="20"/>
          <w:szCs w:val="20"/>
        </w:rPr>
        <w:t xml:space="preserve">  </w:t>
      </w:r>
    </w:p>
    <w:p w14:paraId="3627A39C" w14:textId="77777777" w:rsidR="00605277" w:rsidRPr="00605277" w:rsidRDefault="00605277" w:rsidP="00605277">
      <w:pPr>
        <w:tabs>
          <w:tab w:val="left" w:pos="426"/>
        </w:tabs>
        <w:ind w:left="720"/>
        <w:jc w:val="both"/>
        <w:rPr>
          <w:rFonts w:ascii="Verdana" w:hAnsi="Verdana"/>
          <w:i/>
          <w:iCs/>
          <w:sz w:val="16"/>
          <w:szCs w:val="16"/>
        </w:rPr>
      </w:pPr>
      <w:r w:rsidRPr="00605277">
        <w:rPr>
          <w:rFonts w:ascii="Verdana" w:hAnsi="Verdana"/>
          <w:i/>
          <w:iCs/>
          <w:sz w:val="16"/>
          <w:szCs w:val="16"/>
        </w:rPr>
        <w:t>*W przypadku nie podania okresu gwarancji, Zamawiający przyjmie minimalne okresy gwarancji wskazane w SWZ</w:t>
      </w:r>
    </w:p>
    <w:p w14:paraId="29BC5531" w14:textId="77777777" w:rsidR="00605277" w:rsidRPr="00605277" w:rsidRDefault="00605277" w:rsidP="00605277">
      <w:pPr>
        <w:tabs>
          <w:tab w:val="left" w:pos="426"/>
        </w:tabs>
        <w:ind w:left="720"/>
        <w:jc w:val="both"/>
        <w:rPr>
          <w:rFonts w:ascii="Verdana" w:hAnsi="Verdana"/>
          <w:bCs/>
          <w:i/>
          <w:sz w:val="20"/>
          <w:szCs w:val="20"/>
        </w:rPr>
      </w:pPr>
    </w:p>
    <w:p w14:paraId="391CF126" w14:textId="77777777" w:rsidR="00605277" w:rsidRPr="00605277" w:rsidRDefault="00605277" w:rsidP="00605277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>Termin realizacji umowy: do …………….. dni od daty podpisania umowy*</w:t>
      </w:r>
      <w:r w:rsidRPr="00605277">
        <w:rPr>
          <w:rFonts w:ascii="Verdana" w:hAnsi="Verdana"/>
          <w:sz w:val="20"/>
          <w:szCs w:val="20"/>
        </w:rPr>
        <w:t xml:space="preserve">  </w:t>
      </w:r>
    </w:p>
    <w:p w14:paraId="265C090F" w14:textId="77777777" w:rsidR="00605277" w:rsidRPr="00605277" w:rsidRDefault="00605277" w:rsidP="00605277">
      <w:pPr>
        <w:widowControl w:val="0"/>
        <w:ind w:left="720" w:right="1"/>
        <w:jc w:val="both"/>
        <w:rPr>
          <w:rFonts w:ascii="Verdana" w:hAnsi="Verdana"/>
          <w:sz w:val="16"/>
          <w:szCs w:val="16"/>
        </w:rPr>
      </w:pPr>
      <w:r w:rsidRPr="00605277">
        <w:rPr>
          <w:rFonts w:ascii="Verdana" w:hAnsi="Verdana"/>
          <w:sz w:val="16"/>
          <w:szCs w:val="16"/>
        </w:rPr>
        <w:t xml:space="preserve">*W przypadku nie podania terminu realizacji, Zamawiający przyjmie maksymalny termin realizacji.   </w:t>
      </w:r>
    </w:p>
    <w:p w14:paraId="33D45E84" w14:textId="77777777" w:rsidR="00605277" w:rsidRPr="00605277" w:rsidRDefault="00605277" w:rsidP="00605277">
      <w:pPr>
        <w:widowControl w:val="0"/>
        <w:ind w:left="720" w:right="1"/>
        <w:jc w:val="both"/>
        <w:rPr>
          <w:rFonts w:ascii="Verdana" w:hAnsi="Verdana"/>
          <w:sz w:val="16"/>
          <w:szCs w:val="16"/>
        </w:rPr>
      </w:pPr>
    </w:p>
    <w:p w14:paraId="753AAE2A" w14:textId="77777777" w:rsidR="00605277" w:rsidRPr="00605277" w:rsidRDefault="00605277" w:rsidP="00605277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>Rok produkcji zaoferowanego pojazdu: ………………</w:t>
      </w:r>
    </w:p>
    <w:p w14:paraId="673874A5" w14:textId="77777777" w:rsidR="00605277" w:rsidRPr="00605277" w:rsidRDefault="00605277" w:rsidP="00605277">
      <w:pPr>
        <w:widowControl w:val="0"/>
        <w:ind w:left="720" w:right="1"/>
        <w:jc w:val="both"/>
        <w:rPr>
          <w:rFonts w:ascii="Verdana" w:hAnsi="Verdana"/>
          <w:b/>
          <w:sz w:val="20"/>
          <w:szCs w:val="20"/>
        </w:rPr>
      </w:pPr>
    </w:p>
    <w:p w14:paraId="7BDFD3A7" w14:textId="77777777" w:rsidR="00605277" w:rsidRPr="00605277" w:rsidRDefault="00605277" w:rsidP="00605277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 xml:space="preserve">Okna/szyby uchylne/przesuwne w drzwiach w II rzędzie </w:t>
      </w:r>
    </w:p>
    <w:p w14:paraId="54C79538" w14:textId="77777777" w:rsidR="00605277" w:rsidRPr="00605277" w:rsidRDefault="00605277" w:rsidP="00605277">
      <w:pPr>
        <w:widowControl w:val="0"/>
        <w:ind w:left="720" w:right="1"/>
        <w:jc w:val="both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>TAK/NIE*</w:t>
      </w:r>
    </w:p>
    <w:p w14:paraId="07B46063" w14:textId="77777777" w:rsidR="00605277" w:rsidRPr="00605277" w:rsidRDefault="00605277" w:rsidP="00605277">
      <w:pPr>
        <w:widowControl w:val="0"/>
        <w:ind w:left="720" w:right="1"/>
        <w:jc w:val="both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sz w:val="16"/>
          <w:szCs w:val="16"/>
        </w:rPr>
        <w:t>*Niepotrzebne skreślić</w:t>
      </w:r>
    </w:p>
    <w:p w14:paraId="2DE25DAE" w14:textId="77777777" w:rsidR="00605277" w:rsidRPr="00605277" w:rsidRDefault="00605277" w:rsidP="00605277">
      <w:pPr>
        <w:ind w:left="708"/>
        <w:rPr>
          <w:rFonts w:ascii="Verdana" w:hAnsi="Verdana"/>
          <w:b/>
          <w:sz w:val="20"/>
          <w:szCs w:val="20"/>
        </w:rPr>
      </w:pPr>
    </w:p>
    <w:p w14:paraId="60309A06" w14:textId="77777777" w:rsidR="00605277" w:rsidRPr="00605277" w:rsidRDefault="00605277" w:rsidP="00605277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>Niezależne od siebie fotele w II i III rzędzie</w:t>
      </w:r>
    </w:p>
    <w:p w14:paraId="4391D2C3" w14:textId="77777777" w:rsidR="00605277" w:rsidRPr="00605277" w:rsidRDefault="00605277" w:rsidP="00605277">
      <w:pPr>
        <w:widowControl w:val="0"/>
        <w:ind w:left="720" w:right="1"/>
        <w:jc w:val="both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 xml:space="preserve">TAK/NIE* </w:t>
      </w:r>
    </w:p>
    <w:p w14:paraId="4C4F62F9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605277">
        <w:rPr>
          <w:rFonts w:ascii="Verdana" w:hAnsi="Verdana"/>
          <w:sz w:val="16"/>
          <w:szCs w:val="16"/>
        </w:rPr>
        <w:tab/>
      </w:r>
      <w:r w:rsidRPr="00605277">
        <w:rPr>
          <w:rFonts w:ascii="Verdana" w:hAnsi="Verdana"/>
          <w:sz w:val="16"/>
          <w:szCs w:val="16"/>
        </w:rPr>
        <w:tab/>
        <w:t>*Niepotrzebne skreślić</w:t>
      </w:r>
    </w:p>
    <w:p w14:paraId="1C94C606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127D864F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b/>
          <w:color w:val="FF0000"/>
          <w:sz w:val="20"/>
          <w:szCs w:val="20"/>
        </w:rPr>
      </w:pPr>
      <w:r w:rsidRPr="00605277">
        <w:rPr>
          <w:rFonts w:ascii="Verdana" w:hAnsi="Verdana"/>
          <w:b/>
          <w:color w:val="FF0000"/>
          <w:sz w:val="20"/>
          <w:szCs w:val="20"/>
        </w:rPr>
        <w:t>INNE WYMAGANIA</w:t>
      </w:r>
    </w:p>
    <w:p w14:paraId="74964C07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605277">
        <w:rPr>
          <w:rFonts w:ascii="Verdana" w:hAnsi="Verdana"/>
          <w:b/>
          <w:bCs/>
          <w:sz w:val="20"/>
          <w:szCs w:val="20"/>
        </w:rPr>
        <w:t>Okres udzielonej gwarancji na perforację blach nadwozia i podwozia wynosi:</w:t>
      </w:r>
    </w:p>
    <w:p w14:paraId="44EFA5C0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605277">
        <w:rPr>
          <w:rFonts w:ascii="Verdana" w:hAnsi="Verdana"/>
          <w:b/>
          <w:bCs/>
          <w:sz w:val="20"/>
          <w:szCs w:val="20"/>
        </w:rPr>
        <w:t xml:space="preserve"> </w:t>
      </w:r>
      <w:r w:rsidRPr="00605277">
        <w:rPr>
          <w:rFonts w:ascii="Verdana" w:hAnsi="Verdana"/>
          <w:b/>
          <w:bCs/>
          <w:sz w:val="20"/>
          <w:szCs w:val="20"/>
          <w:highlight w:val="yellow"/>
        </w:rPr>
        <w:t>……</w:t>
      </w:r>
      <w:r w:rsidRPr="00605277">
        <w:rPr>
          <w:rFonts w:ascii="Verdana" w:hAnsi="Verdana"/>
          <w:b/>
          <w:bCs/>
          <w:sz w:val="20"/>
          <w:szCs w:val="20"/>
        </w:rPr>
        <w:t xml:space="preserve"> miesięcy od daty odbioru faktycznego przedmiotu umowy*  </w:t>
      </w:r>
    </w:p>
    <w:p w14:paraId="38B67E4F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i/>
          <w:iCs/>
          <w:sz w:val="16"/>
          <w:szCs w:val="16"/>
        </w:rPr>
      </w:pPr>
      <w:r w:rsidRPr="00605277">
        <w:rPr>
          <w:rFonts w:ascii="Verdana" w:hAnsi="Verdana"/>
          <w:i/>
          <w:iCs/>
          <w:sz w:val="16"/>
          <w:szCs w:val="16"/>
        </w:rPr>
        <w:t>*W przypadku nie podania okresu gwarancji, Zamawiający przyjmie minimalne okresy gwarancji wskazane w SWZ</w:t>
      </w:r>
    </w:p>
    <w:p w14:paraId="4C186215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i/>
          <w:iCs/>
          <w:sz w:val="16"/>
          <w:szCs w:val="16"/>
        </w:rPr>
      </w:pPr>
    </w:p>
    <w:p w14:paraId="5E77A11C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605277">
        <w:rPr>
          <w:rFonts w:ascii="Verdana" w:hAnsi="Verdana"/>
          <w:b/>
          <w:bCs/>
          <w:sz w:val="20"/>
          <w:szCs w:val="20"/>
        </w:rPr>
        <w:lastRenderedPageBreak/>
        <w:t>Okres udzielonej gwarancji na powłokę lakierniczą wynosi:</w:t>
      </w:r>
    </w:p>
    <w:p w14:paraId="2E6C9513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b/>
          <w:bCs/>
          <w:sz w:val="20"/>
          <w:szCs w:val="20"/>
        </w:rPr>
      </w:pPr>
      <w:r w:rsidRPr="00605277">
        <w:rPr>
          <w:rFonts w:ascii="Verdana" w:hAnsi="Verdana"/>
          <w:b/>
          <w:bCs/>
          <w:sz w:val="20"/>
          <w:szCs w:val="20"/>
        </w:rPr>
        <w:t xml:space="preserve"> </w:t>
      </w:r>
      <w:r w:rsidRPr="00605277">
        <w:rPr>
          <w:rFonts w:ascii="Verdana" w:hAnsi="Verdana"/>
          <w:b/>
          <w:bCs/>
          <w:sz w:val="20"/>
          <w:szCs w:val="20"/>
          <w:highlight w:val="yellow"/>
        </w:rPr>
        <w:t>……</w:t>
      </w:r>
      <w:r w:rsidRPr="00605277">
        <w:rPr>
          <w:rFonts w:ascii="Verdana" w:hAnsi="Verdana"/>
          <w:b/>
          <w:bCs/>
          <w:sz w:val="20"/>
          <w:szCs w:val="20"/>
        </w:rPr>
        <w:t xml:space="preserve"> miesięcy od daty odbioru faktycznego przedmiotu umowy*  </w:t>
      </w:r>
    </w:p>
    <w:p w14:paraId="169FD4F1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i/>
          <w:iCs/>
          <w:sz w:val="16"/>
          <w:szCs w:val="16"/>
        </w:rPr>
      </w:pPr>
      <w:r w:rsidRPr="00605277">
        <w:rPr>
          <w:rFonts w:ascii="Verdana" w:hAnsi="Verdana"/>
          <w:i/>
          <w:iCs/>
          <w:sz w:val="16"/>
          <w:szCs w:val="16"/>
        </w:rPr>
        <w:t>*W przypadku nie podania okresu gwarancji, Zamawiający przyjmie minimalne okresy gwarancji wskazane w SWZ</w:t>
      </w:r>
    </w:p>
    <w:p w14:paraId="0CB8EFA1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2DCDB14E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605277">
        <w:rPr>
          <w:rFonts w:ascii="Verdana" w:hAnsi="Verdana"/>
          <w:b/>
          <w:sz w:val="20"/>
          <w:szCs w:val="20"/>
        </w:rPr>
        <w:t xml:space="preserve"> TAK/NIE</w:t>
      </w:r>
    </w:p>
    <w:p w14:paraId="4717D18E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77CF14B7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</w:rPr>
        <w:t xml:space="preserve">Termin płatności: </w:t>
      </w:r>
      <w:r w:rsidRPr="00605277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 po dokonaniu odbioru przedmiotu umowy potwierdzonego protokołem zdawczo-odbiorczym.</w:t>
      </w:r>
    </w:p>
    <w:p w14:paraId="5E5AB268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587B186C" w14:textId="77777777" w:rsidR="00605277" w:rsidRPr="00605277" w:rsidRDefault="00605277" w:rsidP="00605277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564BC82" w14:textId="77777777" w:rsidR="00605277" w:rsidRPr="00605277" w:rsidRDefault="00605277" w:rsidP="0060527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605277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4A06F78" w14:textId="77777777" w:rsidR="00605277" w:rsidRPr="00605277" w:rsidRDefault="00605277" w:rsidP="0060527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605277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05277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19E0F077" w14:textId="77777777" w:rsidR="00605277" w:rsidRPr="00605277" w:rsidRDefault="00605277" w:rsidP="006052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575BC9A" w14:textId="77777777" w:rsidR="00605277" w:rsidRPr="00605277" w:rsidRDefault="00605277" w:rsidP="0060527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605277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0D142B3" w14:textId="77777777" w:rsidR="00605277" w:rsidRPr="00605277" w:rsidRDefault="00605277" w:rsidP="00605277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605277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F8B64E" w14:textId="77777777" w:rsidR="00605277" w:rsidRPr="00605277" w:rsidRDefault="00605277" w:rsidP="006052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05277" w:rsidRPr="00605277" w14:paraId="1DE826A0" w14:textId="7777777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7689C1" w14:textId="77777777" w:rsidR="00605277" w:rsidRPr="00605277" w:rsidRDefault="00605277" w:rsidP="006052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05277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F8C87" w14:textId="77777777" w:rsidR="00605277" w:rsidRPr="00605277" w:rsidRDefault="00605277" w:rsidP="006052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05277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20EE198" w14:textId="77777777" w:rsidR="00605277" w:rsidRPr="00605277" w:rsidRDefault="00605277" w:rsidP="006052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05277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F17A27" w14:textId="77777777" w:rsidR="00605277" w:rsidRPr="00605277" w:rsidRDefault="00605277" w:rsidP="0060527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05277">
              <w:rPr>
                <w:rFonts w:ascii="Verdana" w:hAnsi="Verdana"/>
                <w:sz w:val="20"/>
                <w:szCs w:val="20"/>
              </w:rPr>
              <w:t>Nazwa podwykonawcy</w:t>
            </w:r>
            <w:r w:rsidRPr="00605277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605277" w:rsidRPr="00605277" w14:paraId="0F2D5F03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E96B9" w14:textId="77777777" w:rsidR="00605277" w:rsidRPr="00605277" w:rsidRDefault="00605277" w:rsidP="0060527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925CE" w14:textId="77777777" w:rsidR="00605277" w:rsidRPr="00605277" w:rsidRDefault="00605277" w:rsidP="006052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C0734" w14:textId="77777777" w:rsidR="00605277" w:rsidRPr="00605277" w:rsidRDefault="00605277" w:rsidP="006052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605277" w:rsidRPr="00605277" w14:paraId="6C57FD9B" w14:textId="7777777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2B926" w14:textId="77777777" w:rsidR="00605277" w:rsidRPr="00605277" w:rsidRDefault="00605277" w:rsidP="00605277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5D673" w14:textId="77777777" w:rsidR="00605277" w:rsidRPr="00605277" w:rsidRDefault="00605277" w:rsidP="006052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0C5FC" w14:textId="77777777" w:rsidR="00605277" w:rsidRPr="00605277" w:rsidRDefault="00605277" w:rsidP="00605277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6A911D5" w14:textId="77777777" w:rsidR="00605277" w:rsidRPr="00605277" w:rsidRDefault="00605277" w:rsidP="006052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F1DC8DC" w14:textId="77777777" w:rsidR="00605277" w:rsidRPr="00605277" w:rsidRDefault="00605277" w:rsidP="00605277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605277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605277">
        <w:rPr>
          <w:rFonts w:ascii="Verdana" w:hAnsi="Verdana"/>
          <w:b/>
          <w:bCs/>
          <w:kern w:val="32"/>
          <w:sz w:val="20"/>
          <w:szCs w:val="20"/>
        </w:rPr>
        <w:tab/>
      </w:r>
      <w:r w:rsidRPr="00605277">
        <w:rPr>
          <w:rFonts w:ascii="Verdana" w:hAnsi="Verdana"/>
          <w:b/>
          <w:bCs/>
          <w:kern w:val="32"/>
          <w:sz w:val="20"/>
          <w:szCs w:val="20"/>
        </w:rPr>
        <w:tab/>
      </w:r>
      <w:r w:rsidRPr="00605277">
        <w:rPr>
          <w:rFonts w:ascii="Verdana" w:hAnsi="Verdana"/>
          <w:b/>
          <w:bCs/>
          <w:kern w:val="32"/>
          <w:sz w:val="20"/>
          <w:szCs w:val="20"/>
        </w:rPr>
        <w:tab/>
      </w:r>
      <w:r w:rsidRPr="00605277">
        <w:rPr>
          <w:rFonts w:ascii="Verdana" w:hAnsi="Verdana"/>
          <w:b/>
          <w:bCs/>
          <w:kern w:val="32"/>
          <w:sz w:val="20"/>
          <w:szCs w:val="20"/>
        </w:rPr>
        <w:tab/>
      </w:r>
      <w:r w:rsidRPr="00605277">
        <w:rPr>
          <w:rFonts w:ascii="Verdana" w:hAnsi="Verdana"/>
          <w:b/>
          <w:bCs/>
          <w:kern w:val="32"/>
          <w:sz w:val="20"/>
          <w:szCs w:val="20"/>
        </w:rPr>
        <w:tab/>
      </w:r>
      <w:r w:rsidRPr="00605277">
        <w:rPr>
          <w:rFonts w:ascii="Verdana" w:hAnsi="Verdana"/>
          <w:b/>
          <w:bCs/>
          <w:kern w:val="32"/>
          <w:sz w:val="20"/>
          <w:szCs w:val="20"/>
        </w:rPr>
        <w:tab/>
      </w:r>
      <w:r w:rsidRPr="00605277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4AF6767" w14:textId="77777777" w:rsidR="00605277" w:rsidRPr="00605277" w:rsidRDefault="00605277" w:rsidP="0060527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05277">
        <w:rPr>
          <w:rFonts w:ascii="Verdana" w:hAnsi="Verdana"/>
          <w:sz w:val="20"/>
          <w:szCs w:val="20"/>
        </w:rPr>
        <w:tab/>
      </w:r>
      <w:r w:rsidRPr="00605277">
        <w:rPr>
          <w:rFonts w:ascii="Verdana" w:hAnsi="Verdana"/>
          <w:sz w:val="20"/>
          <w:szCs w:val="20"/>
        </w:rPr>
        <w:tab/>
        <w:t xml:space="preserve"> </w:t>
      </w:r>
    </w:p>
    <w:p w14:paraId="681EBF32" w14:textId="77777777" w:rsidR="00605277" w:rsidRPr="00605277" w:rsidRDefault="00605277" w:rsidP="0060527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7E99C6C3" w14:textId="77777777" w:rsidR="00605277" w:rsidRPr="00605277" w:rsidRDefault="00605277" w:rsidP="00605277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05277">
        <w:rPr>
          <w:rFonts w:ascii="Verdana" w:hAnsi="Verdana"/>
          <w:sz w:val="20"/>
          <w:szCs w:val="20"/>
        </w:rPr>
        <w:tab/>
      </w:r>
      <w:r w:rsidRPr="00605277">
        <w:rPr>
          <w:rFonts w:ascii="Verdana" w:hAnsi="Verdana"/>
          <w:sz w:val="20"/>
          <w:szCs w:val="20"/>
        </w:rPr>
        <w:tab/>
        <w:t xml:space="preserve"> </w:t>
      </w:r>
    </w:p>
    <w:p w14:paraId="6C6B32BB" w14:textId="77777777" w:rsidR="00605277" w:rsidRPr="00605277" w:rsidRDefault="00605277" w:rsidP="006052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upoważnienie dla powyżej wskazanych osób wynika z następującego (ych) dokumentu(ów)</w:t>
      </w:r>
    </w:p>
    <w:p w14:paraId="67860E91" w14:textId="77777777" w:rsidR="00605277" w:rsidRPr="00605277" w:rsidRDefault="00605277" w:rsidP="00605277">
      <w:pPr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1CE9BA67" w14:textId="77777777" w:rsidR="00605277" w:rsidRPr="00605277" w:rsidRDefault="00605277" w:rsidP="0060527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załącznikami do niniejszej oferty są:</w:t>
      </w:r>
    </w:p>
    <w:p w14:paraId="4DA0C035" w14:textId="77777777" w:rsidR="00605277" w:rsidRPr="00605277" w:rsidRDefault="00605277" w:rsidP="0060527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AFA9356" w14:textId="77777777" w:rsidR="00605277" w:rsidRPr="00605277" w:rsidRDefault="00605277" w:rsidP="00605277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605277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9F31B2A" w14:textId="77777777" w:rsidR="00605277" w:rsidRPr="00605277" w:rsidRDefault="00605277" w:rsidP="00605277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sz w:val="20"/>
          <w:szCs w:val="20"/>
          <w:highlight w:val="yellow"/>
          <w:lang w:eastAsia="zh-CN"/>
        </w:rPr>
      </w:pPr>
    </w:p>
    <w:p w14:paraId="2E65FAB1" w14:textId="77777777" w:rsidR="00605277" w:rsidRPr="00605277" w:rsidRDefault="00605277" w:rsidP="00605277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sz w:val="20"/>
          <w:szCs w:val="20"/>
          <w:highlight w:val="yellow"/>
          <w:lang w:eastAsia="zh-CN"/>
        </w:rPr>
      </w:pPr>
    </w:p>
    <w:p w14:paraId="4AF0E751" w14:textId="7AEA6141" w:rsidR="00FE545C" w:rsidRPr="00605277" w:rsidRDefault="00605277" w:rsidP="00605277">
      <w:pPr>
        <w:tabs>
          <w:tab w:val="left" w:pos="540"/>
          <w:tab w:val="left" w:pos="780"/>
        </w:tabs>
        <w:suppressAutoHyphens/>
        <w:jc w:val="both"/>
      </w:pPr>
      <w:r w:rsidRPr="006052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Oferta</w:t>
      </w:r>
      <w:r w:rsidRPr="00605277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6052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powinna</w:t>
      </w:r>
      <w:r w:rsidRPr="00605277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6052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być sporządzona</w:t>
      </w:r>
      <w:r w:rsidRPr="00605277">
        <w:rPr>
          <w:rFonts w:ascii="Verdana" w:eastAsia="Calibri" w:hAnsi="Verdana"/>
          <w:sz w:val="20"/>
          <w:szCs w:val="20"/>
          <w:highlight w:val="yellow"/>
          <w:lang w:eastAsia="zh-CN"/>
        </w:rPr>
        <w:t xml:space="preserve"> </w:t>
      </w:r>
      <w:r w:rsidRPr="00605277">
        <w:rPr>
          <w:rFonts w:ascii="Verdana" w:eastAsia="Calibri" w:hAnsi="Verdana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05277">
        <w:rPr>
          <w:rFonts w:ascii="Verdana" w:eastAsia="Calibri" w:hAnsi="Verdana"/>
          <w:sz w:val="20"/>
          <w:szCs w:val="20"/>
          <w:highlight w:val="yellow"/>
          <w:lang w:eastAsia="zh-CN"/>
        </w:rPr>
        <w:t>.</w:t>
      </w:r>
    </w:p>
    <w:sectPr w:rsidR="00FE545C" w:rsidRPr="006052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DCA65" w14:textId="77777777" w:rsidR="00B2606A" w:rsidRDefault="00B2606A">
      <w:r>
        <w:separator/>
      </w:r>
    </w:p>
  </w:endnote>
  <w:endnote w:type="continuationSeparator" w:id="0">
    <w:p w14:paraId="3549E603" w14:textId="77777777" w:rsidR="00B2606A" w:rsidRDefault="00B2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65A41" w14:textId="77777777" w:rsidR="00CD187D" w:rsidRDefault="00CD18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B5D8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3EBF8" w14:textId="77777777" w:rsidR="00CD187D" w:rsidRDefault="00CD18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C9966" w14:textId="77777777" w:rsidR="00B2606A" w:rsidRDefault="00B2606A">
      <w:r>
        <w:separator/>
      </w:r>
    </w:p>
  </w:footnote>
  <w:footnote w:type="continuationSeparator" w:id="0">
    <w:p w14:paraId="08A2F958" w14:textId="77777777" w:rsidR="00B2606A" w:rsidRDefault="00B26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3FFFA" w14:textId="77777777" w:rsidR="00CD187D" w:rsidRDefault="00CD18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F3645" w14:textId="0ABE2920" w:rsidR="00F53146" w:rsidRPr="00605277" w:rsidRDefault="00F53146" w:rsidP="006052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95149" w14:textId="77777777" w:rsidR="00CD187D" w:rsidRDefault="00CD18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00208"/>
    <w:multiLevelType w:val="hybridMultilevel"/>
    <w:tmpl w:val="77067B22"/>
    <w:lvl w:ilvl="0" w:tplc="64A6C660">
      <w:start w:val="1"/>
      <w:numFmt w:val="decimal"/>
      <w:lvlText w:val="%1)"/>
      <w:lvlJc w:val="left"/>
      <w:pPr>
        <w:ind w:left="720" w:hanging="360"/>
      </w:pPr>
      <w:rPr>
        <w:b/>
        <w:bCs w:val="0"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84252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5985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3457998">
    <w:abstractNumId w:val="0"/>
  </w:num>
  <w:num w:numId="4" w16cid:durableId="1842041916">
    <w:abstractNumId w:val="3"/>
  </w:num>
  <w:num w:numId="5" w16cid:durableId="11093489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606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05277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606A"/>
    <w:rsid w:val="00B774DC"/>
    <w:rsid w:val="00C969A6"/>
    <w:rsid w:val="00CA7D36"/>
    <w:rsid w:val="00CD187D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37AE2F2"/>
  <w15:chartTrackingRefBased/>
  <w15:docId w15:val="{661339DD-EFF0-45CB-B71C-9B49B9A91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595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2025-11-17T08:40:00Z</dcterms:created>
  <dcterms:modified xsi:type="dcterms:W3CDTF">2025-11-17T08:41:00Z</dcterms:modified>
</cp:coreProperties>
</file>