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28AFB" w14:textId="7C777203" w:rsidR="00FB7F50" w:rsidRPr="004B308D" w:rsidRDefault="00AC2195" w:rsidP="004B308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B308D">
        <w:rPr>
          <w:rFonts w:ascii="Verdana" w:hAnsi="Verdana"/>
          <w:sz w:val="18"/>
          <w:szCs w:val="18"/>
        </w:rPr>
        <w:t>Kraków</w:t>
      </w:r>
      <w:r w:rsidR="00FB7F50" w:rsidRPr="004B308D">
        <w:rPr>
          <w:rFonts w:ascii="Verdana" w:hAnsi="Verdana"/>
          <w:sz w:val="18"/>
          <w:szCs w:val="18"/>
        </w:rPr>
        <w:t xml:space="preserve"> dnia: </w:t>
      </w:r>
      <w:r w:rsidRPr="004B308D">
        <w:rPr>
          <w:rFonts w:ascii="Verdana" w:hAnsi="Verdana"/>
          <w:sz w:val="18"/>
          <w:szCs w:val="18"/>
        </w:rPr>
        <w:t>2025-11-14</w:t>
      </w:r>
    </w:p>
    <w:p w14:paraId="23AA8757" w14:textId="77777777" w:rsidR="00AC2195" w:rsidRPr="004B308D" w:rsidRDefault="00AC219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B308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16EB5F" w14:textId="77777777" w:rsidR="00AC2195" w:rsidRPr="004B308D" w:rsidRDefault="00AC219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B308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A508263" w14:textId="77777777" w:rsidR="00FB7F50" w:rsidRPr="004B308D" w:rsidRDefault="00AC219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B308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A6F8DE" w14:textId="77777777" w:rsidR="00FB7F50" w:rsidRPr="004B308D" w:rsidRDefault="00AC2195" w:rsidP="00FB7F50">
      <w:pPr>
        <w:rPr>
          <w:rFonts w:ascii="Verdana" w:hAnsi="Verdana"/>
          <w:sz w:val="18"/>
          <w:szCs w:val="18"/>
        </w:rPr>
      </w:pPr>
      <w:r w:rsidRPr="004B308D">
        <w:rPr>
          <w:rFonts w:ascii="Verdana" w:hAnsi="Verdana"/>
          <w:sz w:val="18"/>
          <w:szCs w:val="18"/>
        </w:rPr>
        <w:t>Al. Mickiewicza</w:t>
      </w:r>
      <w:r w:rsidR="00FB7F50" w:rsidRPr="004B308D">
        <w:rPr>
          <w:rFonts w:ascii="Verdana" w:hAnsi="Verdana"/>
          <w:sz w:val="18"/>
          <w:szCs w:val="18"/>
        </w:rPr>
        <w:t xml:space="preserve"> </w:t>
      </w:r>
      <w:r w:rsidRPr="004B308D">
        <w:rPr>
          <w:rFonts w:ascii="Verdana" w:hAnsi="Verdana"/>
          <w:sz w:val="18"/>
          <w:szCs w:val="18"/>
        </w:rPr>
        <w:t>30</w:t>
      </w:r>
    </w:p>
    <w:p w14:paraId="79A61B83" w14:textId="77777777" w:rsidR="00FB7F50" w:rsidRPr="004B308D" w:rsidRDefault="00AC2195" w:rsidP="00FB7F50">
      <w:pPr>
        <w:rPr>
          <w:rFonts w:ascii="Verdana" w:hAnsi="Verdana"/>
          <w:sz w:val="18"/>
          <w:szCs w:val="18"/>
        </w:rPr>
      </w:pPr>
      <w:r w:rsidRPr="004B308D">
        <w:rPr>
          <w:rFonts w:ascii="Verdana" w:hAnsi="Verdana"/>
          <w:sz w:val="18"/>
          <w:szCs w:val="18"/>
        </w:rPr>
        <w:t>30-059</w:t>
      </w:r>
      <w:r w:rsidR="00FB7F50" w:rsidRPr="004B308D">
        <w:rPr>
          <w:rFonts w:ascii="Verdana" w:hAnsi="Verdana"/>
          <w:sz w:val="18"/>
          <w:szCs w:val="18"/>
        </w:rPr>
        <w:t xml:space="preserve"> </w:t>
      </w:r>
      <w:r w:rsidRPr="004B308D">
        <w:rPr>
          <w:rFonts w:ascii="Verdana" w:hAnsi="Verdana"/>
          <w:sz w:val="18"/>
          <w:szCs w:val="18"/>
        </w:rPr>
        <w:t>Kraków</w:t>
      </w:r>
    </w:p>
    <w:p w14:paraId="747A59A3" w14:textId="77777777" w:rsidR="008642B3" w:rsidRPr="004B308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B308D">
        <w:rPr>
          <w:rFonts w:ascii="Verdana" w:hAnsi="Verdana"/>
          <w:sz w:val="18"/>
          <w:szCs w:val="18"/>
        </w:rPr>
        <w:t>OGŁOSZENIE</w:t>
      </w:r>
    </w:p>
    <w:p w14:paraId="14CDB588" w14:textId="77777777" w:rsidR="008642B3" w:rsidRPr="004B308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B308D">
        <w:rPr>
          <w:rFonts w:ascii="Verdana" w:hAnsi="Verdana"/>
          <w:b/>
          <w:sz w:val="18"/>
          <w:szCs w:val="18"/>
        </w:rPr>
        <w:t xml:space="preserve">o </w:t>
      </w:r>
      <w:r w:rsidR="0054734E" w:rsidRPr="004B308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C2195" w:rsidRPr="004B308D" w14:paraId="774726B4" w14:textId="77777777" w:rsidTr="00A736F9">
        <w:trPr>
          <w:trHeight w:val="638"/>
        </w:trPr>
        <w:tc>
          <w:tcPr>
            <w:tcW w:w="959" w:type="dxa"/>
          </w:tcPr>
          <w:p w14:paraId="32B9EADD" w14:textId="77777777" w:rsidR="00AC2195" w:rsidRPr="004B308D" w:rsidRDefault="00AC2195" w:rsidP="00A736F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B308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173EC90" w14:textId="77777777" w:rsidR="00AC2195" w:rsidRPr="004B308D" w:rsidRDefault="00AC2195" w:rsidP="00A736F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B308D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4B30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B308D">
              <w:rPr>
                <w:rFonts w:ascii="Verdana" w:hAnsi="Verdana"/>
                <w:sz w:val="18"/>
                <w:szCs w:val="18"/>
              </w:rPr>
              <w:t>pn.</w:t>
            </w:r>
            <w:r w:rsidRPr="004B30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B30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B308D">
              <w:rPr>
                <w:rFonts w:ascii="Verdana" w:hAnsi="Verdana"/>
                <w:b/>
                <w:bCs/>
                <w:sz w:val="18"/>
                <w:szCs w:val="18"/>
              </w:rPr>
              <w:t>dostawa mebli laboratoryjnych  dla WO w Krakowie - KC-DE-zp.272-611/25</w:t>
            </w:r>
            <w:r w:rsidRPr="004B30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B30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B308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B308D">
              <w:rPr>
                <w:rFonts w:ascii="Verdana" w:hAnsi="Verdana"/>
                <w:b/>
                <w:sz w:val="18"/>
                <w:szCs w:val="18"/>
              </w:rPr>
              <w:t xml:space="preserve"> DE-dzp.272-611/25</w:t>
            </w:r>
            <w:r w:rsidRPr="004B308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FA4B1C9" w14:textId="77777777" w:rsidR="008642B3" w:rsidRPr="004B308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B308D">
        <w:rPr>
          <w:rFonts w:ascii="Verdana" w:hAnsi="Verdana"/>
          <w:sz w:val="18"/>
          <w:szCs w:val="18"/>
        </w:rPr>
        <w:t xml:space="preserve">Zamawiający, </w:t>
      </w:r>
      <w:r w:rsidR="00CC324B" w:rsidRPr="004B308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B308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B308D">
        <w:rPr>
          <w:rFonts w:ascii="Verdana" w:hAnsi="Verdana"/>
          <w:sz w:val="18"/>
          <w:szCs w:val="18"/>
        </w:rPr>
        <w:t xml:space="preserve">ust. 1 pkt. 1 i </w:t>
      </w:r>
      <w:r w:rsidRPr="004B308D">
        <w:rPr>
          <w:rFonts w:ascii="Verdana" w:hAnsi="Verdana"/>
          <w:sz w:val="18"/>
          <w:szCs w:val="18"/>
        </w:rPr>
        <w:t xml:space="preserve">ust. </w:t>
      </w:r>
      <w:r w:rsidR="00A17CDB" w:rsidRPr="004B308D">
        <w:rPr>
          <w:rFonts w:ascii="Verdana" w:hAnsi="Verdana"/>
          <w:sz w:val="18"/>
          <w:szCs w:val="18"/>
        </w:rPr>
        <w:t>2</w:t>
      </w:r>
      <w:r w:rsidRPr="004B308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B308D">
        <w:rPr>
          <w:rFonts w:ascii="Verdana" w:hAnsi="Verdana"/>
          <w:sz w:val="18"/>
          <w:szCs w:val="18"/>
        </w:rPr>
        <w:t xml:space="preserve"> </w:t>
      </w:r>
      <w:r w:rsidR="00CC1A8E" w:rsidRPr="004B308D">
        <w:rPr>
          <w:rFonts w:ascii="Verdana" w:hAnsi="Verdana"/>
          <w:sz w:val="18"/>
          <w:szCs w:val="18"/>
        </w:rPr>
        <w:t xml:space="preserve">(Dz.U.2024.1320 t.j. ze zm.) </w:t>
      </w:r>
      <w:r w:rsidRPr="004B308D">
        <w:rPr>
          <w:rFonts w:ascii="Verdana" w:hAnsi="Verdana"/>
          <w:sz w:val="18"/>
          <w:szCs w:val="18"/>
        </w:rPr>
        <w:t>zwanej dalej „ustawą Pzp”</w:t>
      </w:r>
      <w:r w:rsidR="00D26ED6" w:rsidRPr="004B308D">
        <w:rPr>
          <w:rFonts w:ascii="Verdana" w:hAnsi="Verdana"/>
          <w:sz w:val="18"/>
          <w:szCs w:val="18"/>
        </w:rPr>
        <w:t xml:space="preserve">, </w:t>
      </w:r>
      <w:r w:rsidRPr="004B308D">
        <w:rPr>
          <w:rFonts w:ascii="Verdana" w:hAnsi="Verdana"/>
          <w:sz w:val="18"/>
          <w:szCs w:val="18"/>
        </w:rPr>
        <w:t>informuje</w:t>
      </w:r>
      <w:r w:rsidR="00D26ED6" w:rsidRPr="004B308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B308D">
        <w:rPr>
          <w:rFonts w:ascii="Verdana" w:hAnsi="Verdana"/>
          <w:sz w:val="18"/>
          <w:szCs w:val="18"/>
        </w:rPr>
        <w:t>najkorzystniejsz</w:t>
      </w:r>
      <w:r w:rsidR="00D26ED6" w:rsidRPr="004B308D">
        <w:rPr>
          <w:rFonts w:ascii="Verdana" w:hAnsi="Verdana"/>
          <w:sz w:val="18"/>
          <w:szCs w:val="18"/>
        </w:rPr>
        <w:t xml:space="preserve">a wybrana została </w:t>
      </w:r>
      <w:r w:rsidR="00756CDA" w:rsidRPr="004B308D">
        <w:rPr>
          <w:rFonts w:ascii="Verdana" w:hAnsi="Verdana"/>
          <w:sz w:val="18"/>
          <w:szCs w:val="18"/>
        </w:rPr>
        <w:t>ofer</w:t>
      </w:r>
      <w:r w:rsidR="00D26ED6" w:rsidRPr="004B308D">
        <w:rPr>
          <w:rFonts w:ascii="Verdana" w:hAnsi="Verdana"/>
          <w:sz w:val="18"/>
          <w:szCs w:val="18"/>
        </w:rPr>
        <w:t>t</w:t>
      </w:r>
      <w:r w:rsidR="009F0E5C" w:rsidRPr="004B308D">
        <w:rPr>
          <w:rFonts w:ascii="Verdana" w:hAnsi="Verdana"/>
          <w:sz w:val="18"/>
          <w:szCs w:val="18"/>
        </w:rPr>
        <w:t>a</w:t>
      </w:r>
      <w:r w:rsidR="00D26ED6" w:rsidRPr="004B308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2195" w:rsidRPr="004B308D" w14:paraId="216CB723" w14:textId="77777777" w:rsidTr="00A736F9">
        <w:trPr>
          <w:cantSplit/>
        </w:trPr>
        <w:tc>
          <w:tcPr>
            <w:tcW w:w="10150" w:type="dxa"/>
          </w:tcPr>
          <w:p w14:paraId="6C456986" w14:textId="77777777" w:rsidR="00AC2195" w:rsidRPr="004B308D" w:rsidRDefault="00AC2195" w:rsidP="00A736F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B308D">
              <w:rPr>
                <w:rFonts w:ascii="Verdana" w:hAnsi="Verdana"/>
                <w:b/>
                <w:sz w:val="18"/>
                <w:szCs w:val="18"/>
              </w:rPr>
              <w:t>EKO-POL TOMASZ KACZMAREK</w:t>
            </w:r>
          </w:p>
          <w:p w14:paraId="3DEE1D1C" w14:textId="77777777" w:rsidR="00AC2195" w:rsidRPr="004B308D" w:rsidRDefault="00AC2195" w:rsidP="00A736F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B308D">
              <w:rPr>
                <w:rFonts w:ascii="Verdana" w:hAnsi="Verdana"/>
                <w:bCs/>
                <w:sz w:val="18"/>
                <w:szCs w:val="18"/>
              </w:rPr>
              <w:t xml:space="preserve">DWORCOWA 7 </w:t>
            </w:r>
          </w:p>
          <w:p w14:paraId="72DF9682" w14:textId="77777777" w:rsidR="00AC2195" w:rsidRPr="004B308D" w:rsidRDefault="00AC2195" w:rsidP="00A736F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B308D">
              <w:rPr>
                <w:rFonts w:ascii="Verdana" w:hAnsi="Verdana"/>
                <w:bCs/>
                <w:sz w:val="18"/>
                <w:szCs w:val="18"/>
              </w:rPr>
              <w:t>62-020 SWARZĘDZ</w:t>
            </w:r>
          </w:p>
          <w:p w14:paraId="786A8074" w14:textId="362F04CD" w:rsidR="00AC2195" w:rsidRPr="004B308D" w:rsidRDefault="00AC2195" w:rsidP="00A736F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B308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6F7F24" w:rsidRPr="004B308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B308D">
              <w:rPr>
                <w:rFonts w:ascii="Verdana" w:hAnsi="Verdana"/>
                <w:sz w:val="18"/>
                <w:szCs w:val="18"/>
              </w:rPr>
              <w:t>brutto</w:t>
            </w:r>
            <w:r w:rsidR="006F7F24" w:rsidRPr="004B308D">
              <w:rPr>
                <w:rFonts w:ascii="Verdana" w:hAnsi="Verdana"/>
                <w:sz w:val="18"/>
                <w:szCs w:val="18"/>
              </w:rPr>
              <w:t>:</w:t>
            </w:r>
            <w:r w:rsidRPr="004B30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B308D">
              <w:rPr>
                <w:rFonts w:ascii="Verdana" w:hAnsi="Verdana"/>
                <w:b/>
                <w:sz w:val="18"/>
                <w:szCs w:val="18"/>
              </w:rPr>
              <w:t>14 514.00 zł</w:t>
            </w:r>
            <w:r w:rsidRPr="004B308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8CED276" w14:textId="77777777" w:rsidR="00AC2195" w:rsidRPr="004B308D" w:rsidRDefault="00AC2195" w:rsidP="00A736F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B308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B30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B308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B308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2BA6B04" w14:textId="77777777" w:rsidR="003A0AFC" w:rsidRPr="004B308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B308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992"/>
        <w:gridCol w:w="1134"/>
        <w:gridCol w:w="992"/>
      </w:tblGrid>
      <w:tr w:rsidR="004B308D" w:rsidRPr="004B308D" w14:paraId="31FA9BA3" w14:textId="77777777" w:rsidTr="004B20A5">
        <w:trPr>
          <w:trHeight w:val="510"/>
        </w:trPr>
        <w:tc>
          <w:tcPr>
            <w:tcW w:w="993" w:type="dxa"/>
            <w:vAlign w:val="center"/>
          </w:tcPr>
          <w:p w14:paraId="3C114B2C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4B308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7E7DA25C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4CA9949" w14:textId="77777777" w:rsidR="004B308D" w:rsidRPr="004B308D" w:rsidRDefault="004B308D" w:rsidP="004B20A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B6754B8" w14:textId="77777777" w:rsidR="004B308D" w:rsidRPr="004B308D" w:rsidRDefault="004B308D" w:rsidP="004B20A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2629F076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308D" w:rsidRPr="004B308D" w14:paraId="661E5F6B" w14:textId="77777777" w:rsidTr="004B20A5">
        <w:tc>
          <w:tcPr>
            <w:tcW w:w="993" w:type="dxa"/>
            <w:vAlign w:val="center"/>
          </w:tcPr>
          <w:p w14:paraId="76317B9A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vAlign w:val="center"/>
          </w:tcPr>
          <w:p w14:paraId="635FB668" w14:textId="77777777" w:rsidR="004B308D" w:rsidRPr="004B308D" w:rsidRDefault="004B308D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/>
                <w:sz w:val="18"/>
                <w:szCs w:val="18"/>
              </w:rPr>
              <w:t>EKO-POL TOMASZ KACZMAREK</w:t>
            </w:r>
          </w:p>
          <w:p w14:paraId="69E5B089" w14:textId="77777777" w:rsidR="004B308D" w:rsidRPr="004B308D" w:rsidRDefault="004B308D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 xml:space="preserve">DWORCOWA 7 </w:t>
            </w:r>
          </w:p>
          <w:p w14:paraId="2BB2622B" w14:textId="77777777" w:rsidR="004B308D" w:rsidRPr="004B308D" w:rsidRDefault="004B308D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62-020 SWARZĘDZ</w:t>
            </w:r>
          </w:p>
        </w:tc>
        <w:tc>
          <w:tcPr>
            <w:tcW w:w="992" w:type="dxa"/>
            <w:vAlign w:val="center"/>
          </w:tcPr>
          <w:p w14:paraId="756CE2C2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D443631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CDFF09B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4B308D" w:rsidRPr="004B308D" w14:paraId="6AF01BA7" w14:textId="77777777" w:rsidTr="004B20A5">
        <w:tc>
          <w:tcPr>
            <w:tcW w:w="993" w:type="dxa"/>
            <w:vAlign w:val="center"/>
          </w:tcPr>
          <w:p w14:paraId="363F887A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3E638CC8" w14:textId="77777777" w:rsidR="004B308D" w:rsidRPr="004B308D" w:rsidRDefault="004B308D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/>
                <w:sz w:val="18"/>
                <w:szCs w:val="18"/>
              </w:rPr>
              <w:t>TAWO Tadeusz Flieger</w:t>
            </w:r>
          </w:p>
          <w:p w14:paraId="0C1CB40B" w14:textId="048F3BCA" w:rsidR="004B308D" w:rsidRPr="004B308D" w:rsidRDefault="004B308D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Grochowska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 xml:space="preserve">12 </w:t>
            </w:r>
          </w:p>
          <w:p w14:paraId="4433C63D" w14:textId="77777777" w:rsidR="004B308D" w:rsidRPr="004B308D" w:rsidRDefault="004B308D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60-277 Poznań</w:t>
            </w:r>
          </w:p>
        </w:tc>
        <w:tc>
          <w:tcPr>
            <w:tcW w:w="992" w:type="dxa"/>
            <w:vAlign w:val="center"/>
          </w:tcPr>
          <w:p w14:paraId="1148ED80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45,55</w:t>
            </w:r>
          </w:p>
        </w:tc>
        <w:tc>
          <w:tcPr>
            <w:tcW w:w="1134" w:type="dxa"/>
            <w:vAlign w:val="center"/>
          </w:tcPr>
          <w:p w14:paraId="35CC0B16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FD21EAF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85,55</w:t>
            </w:r>
          </w:p>
        </w:tc>
      </w:tr>
      <w:tr w:rsidR="004B308D" w:rsidRPr="004B308D" w14:paraId="3B6EB897" w14:textId="77777777" w:rsidTr="004B20A5">
        <w:tc>
          <w:tcPr>
            <w:tcW w:w="993" w:type="dxa"/>
            <w:vAlign w:val="center"/>
          </w:tcPr>
          <w:p w14:paraId="1861CE15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7B2BAB35" w14:textId="77777777" w:rsidR="004B308D" w:rsidRPr="004B308D" w:rsidRDefault="004B308D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/>
                <w:sz w:val="18"/>
                <w:szCs w:val="18"/>
              </w:rPr>
              <w:t>Equimed Prosta Spółka Akcyjna</w:t>
            </w:r>
          </w:p>
          <w:p w14:paraId="5553F734" w14:textId="77777777" w:rsidR="004B308D" w:rsidRPr="004B308D" w:rsidRDefault="004B308D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 xml:space="preserve">Prądnicka 46 </w:t>
            </w:r>
          </w:p>
          <w:p w14:paraId="113F75E9" w14:textId="77777777" w:rsidR="004B308D" w:rsidRPr="004B308D" w:rsidRDefault="004B308D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31-202 Kraków</w:t>
            </w:r>
          </w:p>
        </w:tc>
        <w:tc>
          <w:tcPr>
            <w:tcW w:w="992" w:type="dxa"/>
            <w:vAlign w:val="center"/>
          </w:tcPr>
          <w:p w14:paraId="4A9B3453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3F333556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2A91EE46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4B308D" w:rsidRPr="004B308D" w14:paraId="7D7BCB64" w14:textId="77777777" w:rsidTr="004B20A5">
        <w:tc>
          <w:tcPr>
            <w:tcW w:w="993" w:type="dxa"/>
            <w:vAlign w:val="center"/>
          </w:tcPr>
          <w:p w14:paraId="21AC456F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68F07F39" w14:textId="77777777" w:rsidR="004B308D" w:rsidRPr="004B308D" w:rsidRDefault="004B308D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/>
                <w:sz w:val="18"/>
                <w:szCs w:val="18"/>
              </w:rPr>
              <w:t>POL-LAB Gawęda sp. k.</w:t>
            </w:r>
          </w:p>
          <w:p w14:paraId="6D4DADFB" w14:textId="77777777" w:rsidR="004B308D" w:rsidRPr="004B308D" w:rsidRDefault="004B308D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 xml:space="preserve">E. Kwiatkowskiego 19 </w:t>
            </w:r>
          </w:p>
          <w:p w14:paraId="58187530" w14:textId="77777777" w:rsidR="004B308D" w:rsidRPr="004B308D" w:rsidRDefault="004B308D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43-365 Wilkowice</w:t>
            </w:r>
          </w:p>
          <w:p w14:paraId="3D5487C8" w14:textId="77777777" w:rsidR="004B308D" w:rsidRPr="004B308D" w:rsidRDefault="004B308D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EE9D939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1C3F4A2F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2" w:type="dxa"/>
            <w:vAlign w:val="center"/>
          </w:tcPr>
          <w:p w14:paraId="430DA4E5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  <w:tr w:rsidR="004B308D" w:rsidRPr="004B308D" w14:paraId="600E13DC" w14:textId="77777777" w:rsidTr="004B20A5">
        <w:tc>
          <w:tcPr>
            <w:tcW w:w="993" w:type="dxa"/>
            <w:vAlign w:val="center"/>
          </w:tcPr>
          <w:p w14:paraId="1136B23E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center"/>
          </w:tcPr>
          <w:p w14:paraId="7A60B230" w14:textId="77777777" w:rsidR="004B308D" w:rsidRPr="004B308D" w:rsidRDefault="004B308D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/>
                <w:sz w:val="18"/>
                <w:szCs w:val="18"/>
              </w:rPr>
              <w:t>Toro Spółka zoo</w:t>
            </w:r>
          </w:p>
          <w:p w14:paraId="6AA0C815" w14:textId="77777777" w:rsidR="004B308D" w:rsidRPr="004B308D" w:rsidRDefault="004B308D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 xml:space="preserve">Breń 64a </w:t>
            </w:r>
          </w:p>
          <w:p w14:paraId="3528B628" w14:textId="77777777" w:rsidR="004B308D" w:rsidRPr="004B308D" w:rsidRDefault="004B308D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992" w:type="dxa"/>
            <w:vAlign w:val="center"/>
          </w:tcPr>
          <w:p w14:paraId="75E0DEEA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4ED4B4A9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2" w:type="dxa"/>
            <w:vAlign w:val="center"/>
          </w:tcPr>
          <w:p w14:paraId="5123A8C3" w14:textId="77777777" w:rsidR="004B308D" w:rsidRPr="004B308D" w:rsidRDefault="004B308D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B308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1417CEF8" w14:textId="77777777" w:rsidR="004B308D" w:rsidRDefault="004B308D" w:rsidP="004B308D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1E5B75B" w14:textId="42781704" w:rsidR="00F960D7" w:rsidRPr="004B308D" w:rsidRDefault="004B308D" w:rsidP="004B308D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4B308D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4B308D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sectPr w:rsidR="00F960D7" w:rsidRPr="004B308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56A04" w14:textId="77777777" w:rsidR="00DC761F" w:rsidRDefault="00DC761F">
      <w:r>
        <w:separator/>
      </w:r>
    </w:p>
  </w:endnote>
  <w:endnote w:type="continuationSeparator" w:id="0">
    <w:p w14:paraId="3F691A44" w14:textId="77777777" w:rsidR="00DC761F" w:rsidRDefault="00DC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ED8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3163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96F2A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E7A1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481C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A5FDB" w14:textId="77777777" w:rsidR="00DC761F" w:rsidRDefault="00DC761F">
      <w:r>
        <w:separator/>
      </w:r>
    </w:p>
  </w:footnote>
  <w:footnote w:type="continuationSeparator" w:id="0">
    <w:p w14:paraId="5113746B" w14:textId="77777777" w:rsidR="00DC761F" w:rsidRDefault="00DC7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24D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FD7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E44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61F"/>
    <w:rsid w:val="00005838"/>
    <w:rsid w:val="00022322"/>
    <w:rsid w:val="00042497"/>
    <w:rsid w:val="0004726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B308D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7F24"/>
    <w:rsid w:val="00712C39"/>
    <w:rsid w:val="0075025B"/>
    <w:rsid w:val="00756CDA"/>
    <w:rsid w:val="007E2ACC"/>
    <w:rsid w:val="007E68C5"/>
    <w:rsid w:val="00832144"/>
    <w:rsid w:val="008567C7"/>
    <w:rsid w:val="008642B3"/>
    <w:rsid w:val="008A0A2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2195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761F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BABF2"/>
  <w15:chartTrackingRefBased/>
  <w15:docId w15:val="{A85C3626-1CFD-404C-8452-DE4E8FA22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B308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2025-11-14T11:39:00Z</dcterms:created>
  <dcterms:modified xsi:type="dcterms:W3CDTF">2025-11-14T11:40:00Z</dcterms:modified>
</cp:coreProperties>
</file>