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C26DB" w14:textId="77777777" w:rsidR="005077FF" w:rsidRDefault="005077FF" w:rsidP="004738D7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t xml:space="preserve">                        </w:t>
      </w:r>
    </w:p>
    <w:p w14:paraId="587B968B" w14:textId="77777777"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84B3D6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980136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176297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D21B78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189EB0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30ABF4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14:paraId="4E595FD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5BF5CE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95CF76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14:paraId="6E8C9F5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3CA5DF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582D85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7B3649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827CC6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9D95E71" w14:textId="36499383"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B30EE" w:rsidRPr="001B30EE">
        <w:rPr>
          <w:b/>
        </w:rPr>
        <w:t>Dostawa materiałów biurowych dla potrzeb AGH - KC-DE-zp.272-623/25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308D26B" w14:textId="77777777"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47D23A5" w14:textId="77777777"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0FCD4371" w14:textId="77777777"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 w:rsidR="004738D7">
        <w:rPr>
          <w:bCs/>
          <w:iCs/>
          <w:color w:val="000000"/>
          <w:lang w:eastAsia="x-none"/>
        </w:rPr>
        <w:t xml:space="preserve"> 1,</w:t>
      </w:r>
      <w:r>
        <w:rPr>
          <w:bCs/>
          <w:iCs/>
          <w:color w:val="000000"/>
          <w:lang w:val="x-none" w:eastAsia="x-none"/>
        </w:rPr>
        <w:t xml:space="preserve">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0A0F900" w14:textId="77777777"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14:paraId="4A7D629F" w14:textId="77777777"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73D3DA3" w14:textId="77777777"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37261D2" w14:textId="77777777"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261F7355" w14:textId="77777777"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F9846A4" w14:textId="77777777"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DAD559" w14:textId="77777777"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9379404" w14:textId="77777777"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47B69" w14:textId="77777777" w:rsidR="00703FAC" w:rsidRDefault="00703FAC" w:rsidP="0038231F">
      <w:pPr>
        <w:spacing w:after="0" w:line="240" w:lineRule="auto"/>
      </w:pPr>
      <w:r>
        <w:separator/>
      </w:r>
    </w:p>
  </w:endnote>
  <w:endnote w:type="continuationSeparator" w:id="0">
    <w:p w14:paraId="76932D48" w14:textId="77777777" w:rsidR="00703FAC" w:rsidRDefault="00703F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620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559C0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ABC45" w14:textId="77777777" w:rsidR="00703FAC" w:rsidRDefault="00703FAC" w:rsidP="0038231F">
      <w:pPr>
        <w:spacing w:after="0" w:line="240" w:lineRule="auto"/>
      </w:pPr>
      <w:r>
        <w:separator/>
      </w:r>
    </w:p>
  </w:footnote>
  <w:footnote w:type="continuationSeparator" w:id="0">
    <w:p w14:paraId="497A7FA4" w14:textId="77777777" w:rsidR="00703FAC" w:rsidRDefault="00703FAC" w:rsidP="0038231F">
      <w:pPr>
        <w:spacing w:after="0" w:line="240" w:lineRule="auto"/>
      </w:pPr>
      <w:r>
        <w:continuationSeparator/>
      </w:r>
    </w:p>
  </w:footnote>
  <w:footnote w:id="1">
    <w:p w14:paraId="462838B5" w14:textId="77777777"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 pkt</w:t>
      </w:r>
      <w:r w:rsidR="004738D7">
        <w:rPr>
          <w:rFonts w:ascii="Tahoma" w:hAnsi="Tahoma" w:cs="Tahoma"/>
          <w:sz w:val="18"/>
          <w:szCs w:val="18"/>
        </w:rPr>
        <w:t xml:space="preserve"> 1, pkt.</w:t>
      </w:r>
      <w:r w:rsidRPr="003B226C">
        <w:rPr>
          <w:rFonts w:ascii="Tahoma" w:hAnsi="Tahoma" w:cs="Tahoma"/>
          <w:sz w:val="18"/>
          <w:szCs w:val="18"/>
        </w:rPr>
        <w:t xml:space="preserve">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014580A" w14:textId="77777777"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273885">
    <w:abstractNumId w:val="7"/>
  </w:num>
  <w:num w:numId="2" w16cid:durableId="823812909">
    <w:abstractNumId w:val="0"/>
  </w:num>
  <w:num w:numId="3" w16cid:durableId="1149903847">
    <w:abstractNumId w:val="6"/>
  </w:num>
  <w:num w:numId="4" w16cid:durableId="995303101">
    <w:abstractNumId w:val="9"/>
  </w:num>
  <w:num w:numId="5" w16cid:durableId="786852481">
    <w:abstractNumId w:val="8"/>
  </w:num>
  <w:num w:numId="6" w16cid:durableId="126898718">
    <w:abstractNumId w:val="5"/>
  </w:num>
  <w:num w:numId="7" w16cid:durableId="290597300">
    <w:abstractNumId w:val="1"/>
  </w:num>
  <w:num w:numId="8" w16cid:durableId="827092990">
    <w:abstractNumId w:val="3"/>
  </w:num>
  <w:num w:numId="9" w16cid:durableId="1637485354">
    <w:abstractNumId w:val="2"/>
  </w:num>
  <w:num w:numId="10" w16cid:durableId="1438333050">
    <w:abstractNumId w:val="4"/>
  </w:num>
  <w:num w:numId="11" w16cid:durableId="9607235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A32F4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B30EE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20EC7"/>
    <w:rsid w:val="00333209"/>
    <w:rsid w:val="00337073"/>
    <w:rsid w:val="00350CD9"/>
    <w:rsid w:val="00351F8A"/>
    <w:rsid w:val="00364235"/>
    <w:rsid w:val="003764B7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36F5"/>
    <w:rsid w:val="004738D7"/>
    <w:rsid w:val="004761C6"/>
    <w:rsid w:val="0047664E"/>
    <w:rsid w:val="00476E7D"/>
    <w:rsid w:val="00482F6E"/>
    <w:rsid w:val="00484F88"/>
    <w:rsid w:val="004C4854"/>
    <w:rsid w:val="004C7AF4"/>
    <w:rsid w:val="004D41AE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03FAC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B7613"/>
    <w:rsid w:val="007D5B61"/>
    <w:rsid w:val="007E2F69"/>
    <w:rsid w:val="00804F07"/>
    <w:rsid w:val="00825A09"/>
    <w:rsid w:val="00830AB1"/>
    <w:rsid w:val="00833FCD"/>
    <w:rsid w:val="00842991"/>
    <w:rsid w:val="00844C3E"/>
    <w:rsid w:val="0085232B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1720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14A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23C8516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5F294-CCE6-49C5-B21C-8D927609F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2024-09-20T12:22:00Z</cp:lastPrinted>
  <dcterms:created xsi:type="dcterms:W3CDTF">2025-10-14T12:35:00Z</dcterms:created>
  <dcterms:modified xsi:type="dcterms:W3CDTF">2025-10-14T12:35:00Z</dcterms:modified>
</cp:coreProperties>
</file>