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F8F0D" w14:textId="77D7728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76004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D5EFDBF" w:rsidR="00025386" w:rsidRPr="00D44F1E" w:rsidRDefault="00C95E21" w:rsidP="00326B95">
      <w:pPr>
        <w:spacing w:before="240" w:after="0"/>
      </w:pPr>
      <w:r>
        <w:rPr>
          <w:rFonts w:ascii="Times New Roman" w:eastAsia="Times New Roman" w:hAnsi="Times New Roman"/>
          <w:lang w:eastAsia="pl-PL"/>
        </w:rPr>
        <w:t xml:space="preserve"> </w:t>
      </w:r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48980966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</w:t>
      </w:r>
      <w:r w:rsidR="00E03639">
        <w:rPr>
          <w:rFonts w:ascii="Times New Roman" w:hAnsi="Times New Roman"/>
        </w:rPr>
        <w:t>4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</w:t>
      </w:r>
      <w:r w:rsidR="00E03639">
        <w:rPr>
          <w:rFonts w:ascii="Times New Roman" w:hAnsi="Times New Roman"/>
        </w:rPr>
        <w:t>1320</w:t>
      </w:r>
      <w:r w:rsidR="001F2DEC">
        <w:rPr>
          <w:rFonts w:ascii="Times New Roman" w:hAnsi="Times New Roman"/>
        </w:rPr>
        <w:t xml:space="preserve">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5F7CCC9" w14:textId="590F5AC5" w:rsidR="00E03639" w:rsidRDefault="00E03639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E03639">
        <w:rPr>
          <w:rFonts w:ascii="Times New Roman" w:hAnsi="Times New Roman"/>
          <w:b/>
        </w:rPr>
        <w:t xml:space="preserve">Dostawa materiałów biurowych dla potrzeb AGH - </w:t>
      </w:r>
      <w:r w:rsidR="00125CBF" w:rsidRPr="00125CBF">
        <w:rPr>
          <w:rFonts w:ascii="Times New Roman" w:hAnsi="Times New Roman"/>
          <w:b/>
        </w:rPr>
        <w:t>KC-DE-zp.272-623/25</w:t>
      </w:r>
    </w:p>
    <w:p w14:paraId="1F94EBA1" w14:textId="3C51B775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861A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D861A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elektronicznym </w:t>
      </w: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4AD90" w14:textId="77777777" w:rsidR="00401A89" w:rsidRDefault="00401A89" w:rsidP="00025386">
      <w:pPr>
        <w:spacing w:after="0" w:line="240" w:lineRule="auto"/>
      </w:pPr>
      <w:r>
        <w:separator/>
      </w:r>
    </w:p>
  </w:endnote>
  <w:endnote w:type="continuationSeparator" w:id="0">
    <w:p w14:paraId="1A16FCA9" w14:textId="77777777" w:rsidR="00401A89" w:rsidRDefault="00401A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97E4B" w14:textId="77777777" w:rsidR="00401A89" w:rsidRDefault="00401A89" w:rsidP="00025386">
      <w:pPr>
        <w:spacing w:after="0" w:line="240" w:lineRule="auto"/>
      </w:pPr>
      <w:r>
        <w:separator/>
      </w:r>
    </w:p>
  </w:footnote>
  <w:footnote w:type="continuationSeparator" w:id="0">
    <w:p w14:paraId="3170AF25" w14:textId="77777777" w:rsidR="00401A89" w:rsidRDefault="00401A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264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6224C"/>
    <w:rsid w:val="00084786"/>
    <w:rsid w:val="000C1717"/>
    <w:rsid w:val="000F06EE"/>
    <w:rsid w:val="00113DEB"/>
    <w:rsid w:val="00125943"/>
    <w:rsid w:val="00125CBF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50032"/>
    <w:rsid w:val="00401A89"/>
    <w:rsid w:val="004374F2"/>
    <w:rsid w:val="00460705"/>
    <w:rsid w:val="004736F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7E6AA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C05733"/>
    <w:rsid w:val="00C55422"/>
    <w:rsid w:val="00C95E21"/>
    <w:rsid w:val="00CB29AC"/>
    <w:rsid w:val="00D35C7F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03639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2</cp:revision>
  <cp:lastPrinted>2023-03-08T11:11:00Z</cp:lastPrinted>
  <dcterms:created xsi:type="dcterms:W3CDTF">2025-10-14T12:33:00Z</dcterms:created>
  <dcterms:modified xsi:type="dcterms:W3CDTF">2025-10-14T12:33:00Z</dcterms:modified>
</cp:coreProperties>
</file>