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8249A" w14:textId="7A5D6ECC" w:rsidR="00FB7F50" w:rsidRPr="00E66143" w:rsidRDefault="00263CC9" w:rsidP="006E56A7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66143">
        <w:rPr>
          <w:rFonts w:ascii="Verdana" w:hAnsi="Verdana"/>
          <w:sz w:val="18"/>
          <w:szCs w:val="18"/>
        </w:rPr>
        <w:t>Kraków</w:t>
      </w:r>
      <w:r w:rsidR="00FB7F50" w:rsidRPr="00E66143">
        <w:rPr>
          <w:rFonts w:ascii="Verdana" w:hAnsi="Verdana"/>
          <w:sz w:val="18"/>
          <w:szCs w:val="18"/>
        </w:rPr>
        <w:t xml:space="preserve"> dnia: </w:t>
      </w:r>
      <w:r w:rsidRPr="00E66143">
        <w:rPr>
          <w:rFonts w:ascii="Verdana" w:hAnsi="Verdana"/>
          <w:sz w:val="18"/>
          <w:szCs w:val="18"/>
        </w:rPr>
        <w:t>2025-11-14</w:t>
      </w:r>
    </w:p>
    <w:p w14:paraId="7FA0E934" w14:textId="77777777" w:rsidR="00263CC9" w:rsidRPr="00E66143" w:rsidRDefault="00263CC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6614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B1F781C" w14:textId="77777777" w:rsidR="00263CC9" w:rsidRPr="00E66143" w:rsidRDefault="00263CC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6614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4FACB3" w14:textId="77777777" w:rsidR="00FB7F50" w:rsidRPr="00E66143" w:rsidRDefault="00263CC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6614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8A149C2" w14:textId="77777777" w:rsidR="00FB7F50" w:rsidRPr="00E66143" w:rsidRDefault="00263CC9" w:rsidP="00FB7F50">
      <w:pPr>
        <w:rPr>
          <w:rFonts w:ascii="Verdana" w:hAnsi="Verdana"/>
          <w:sz w:val="18"/>
          <w:szCs w:val="18"/>
        </w:rPr>
      </w:pPr>
      <w:r w:rsidRPr="00E66143">
        <w:rPr>
          <w:rFonts w:ascii="Verdana" w:hAnsi="Verdana"/>
          <w:sz w:val="18"/>
          <w:szCs w:val="18"/>
        </w:rPr>
        <w:t>Al. Mickiewicza</w:t>
      </w:r>
      <w:r w:rsidR="00FB7F50" w:rsidRPr="00E66143">
        <w:rPr>
          <w:rFonts w:ascii="Verdana" w:hAnsi="Verdana"/>
          <w:sz w:val="18"/>
          <w:szCs w:val="18"/>
        </w:rPr>
        <w:t xml:space="preserve"> </w:t>
      </w:r>
      <w:r w:rsidRPr="00E66143">
        <w:rPr>
          <w:rFonts w:ascii="Verdana" w:hAnsi="Verdana"/>
          <w:sz w:val="18"/>
          <w:szCs w:val="18"/>
        </w:rPr>
        <w:t>30</w:t>
      </w:r>
    </w:p>
    <w:p w14:paraId="6E97858B" w14:textId="77777777" w:rsidR="00FB7F50" w:rsidRPr="00E66143" w:rsidRDefault="00263CC9" w:rsidP="00FB7F50">
      <w:pPr>
        <w:rPr>
          <w:rFonts w:ascii="Verdana" w:hAnsi="Verdana"/>
          <w:sz w:val="18"/>
          <w:szCs w:val="18"/>
        </w:rPr>
      </w:pPr>
      <w:r w:rsidRPr="00E66143">
        <w:rPr>
          <w:rFonts w:ascii="Verdana" w:hAnsi="Verdana"/>
          <w:sz w:val="18"/>
          <w:szCs w:val="18"/>
        </w:rPr>
        <w:t>30-059</w:t>
      </w:r>
      <w:r w:rsidR="00FB7F50" w:rsidRPr="00E66143">
        <w:rPr>
          <w:rFonts w:ascii="Verdana" w:hAnsi="Verdana"/>
          <w:sz w:val="18"/>
          <w:szCs w:val="18"/>
        </w:rPr>
        <w:t xml:space="preserve"> </w:t>
      </w:r>
      <w:r w:rsidRPr="00E66143">
        <w:rPr>
          <w:rFonts w:ascii="Verdana" w:hAnsi="Verdana"/>
          <w:sz w:val="18"/>
          <w:szCs w:val="18"/>
        </w:rPr>
        <w:t>Kraków</w:t>
      </w:r>
    </w:p>
    <w:p w14:paraId="45EB1F2E" w14:textId="77777777" w:rsidR="008642B3" w:rsidRPr="00E6614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66143">
        <w:rPr>
          <w:rFonts w:ascii="Verdana" w:hAnsi="Verdana"/>
          <w:sz w:val="18"/>
          <w:szCs w:val="18"/>
        </w:rPr>
        <w:t>OGŁOSZENIE</w:t>
      </w:r>
    </w:p>
    <w:p w14:paraId="681800F3" w14:textId="77777777" w:rsidR="008642B3" w:rsidRPr="00E6614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66143">
        <w:rPr>
          <w:rFonts w:ascii="Verdana" w:hAnsi="Verdana"/>
          <w:b/>
          <w:sz w:val="18"/>
          <w:szCs w:val="18"/>
        </w:rPr>
        <w:t xml:space="preserve">o </w:t>
      </w:r>
      <w:r w:rsidR="0054734E" w:rsidRPr="00E6614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63CC9" w:rsidRPr="00E66143" w14:paraId="68AFE9CE" w14:textId="77777777" w:rsidTr="00DF39D4">
        <w:trPr>
          <w:trHeight w:val="638"/>
        </w:trPr>
        <w:tc>
          <w:tcPr>
            <w:tcW w:w="959" w:type="dxa"/>
          </w:tcPr>
          <w:p w14:paraId="7BE950ED" w14:textId="77777777" w:rsidR="00263CC9" w:rsidRPr="00E66143" w:rsidRDefault="00263CC9" w:rsidP="00DF39D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614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0D28E75" w14:textId="77777777" w:rsidR="00263CC9" w:rsidRPr="00E66143" w:rsidRDefault="00263CC9" w:rsidP="00DF39D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6143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E661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6143">
              <w:rPr>
                <w:rFonts w:ascii="Verdana" w:hAnsi="Verdana"/>
                <w:sz w:val="18"/>
                <w:szCs w:val="18"/>
              </w:rPr>
              <w:t>pn.</w:t>
            </w:r>
            <w:r w:rsidRPr="00E661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614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66143">
              <w:rPr>
                <w:rFonts w:ascii="Verdana" w:hAnsi="Verdana"/>
                <w:b/>
                <w:bCs/>
                <w:sz w:val="18"/>
                <w:szCs w:val="18"/>
              </w:rPr>
              <w:t xml:space="preserve">dostawę 2 szt. 10- </w:t>
            </w:r>
            <w:proofErr w:type="spellStart"/>
            <w:r w:rsidRPr="00E66143">
              <w:rPr>
                <w:rFonts w:ascii="Verdana" w:hAnsi="Verdana"/>
                <w:b/>
                <w:bCs/>
                <w:sz w:val="18"/>
                <w:szCs w:val="18"/>
              </w:rPr>
              <w:t>cio</w:t>
            </w:r>
            <w:proofErr w:type="spellEnd"/>
            <w:r w:rsidRPr="00E66143">
              <w:rPr>
                <w:rFonts w:ascii="Verdana" w:hAnsi="Verdana"/>
                <w:b/>
                <w:bCs/>
                <w:sz w:val="18"/>
                <w:szCs w:val="18"/>
              </w:rPr>
              <w:t xml:space="preserve"> kanałowego rejestratora </w:t>
            </w:r>
            <w:proofErr w:type="spellStart"/>
            <w:r w:rsidRPr="00E66143">
              <w:rPr>
                <w:rFonts w:ascii="Verdana" w:hAnsi="Verdana"/>
                <w:b/>
                <w:bCs/>
                <w:sz w:val="18"/>
                <w:szCs w:val="18"/>
              </w:rPr>
              <w:t>temepratury</w:t>
            </w:r>
            <w:proofErr w:type="spellEnd"/>
            <w:r w:rsidRPr="00E66143">
              <w:rPr>
                <w:rFonts w:ascii="Verdana" w:hAnsi="Verdana"/>
                <w:b/>
                <w:bCs/>
                <w:sz w:val="18"/>
                <w:szCs w:val="18"/>
              </w:rPr>
              <w:t xml:space="preserve"> i sygnałów analogowych  dla </w:t>
            </w:r>
            <w:proofErr w:type="spellStart"/>
            <w:r w:rsidRPr="00E66143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E66143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DE-dzp.272-466/25</w:t>
            </w:r>
            <w:r w:rsidRPr="00E6614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661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614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66143">
              <w:rPr>
                <w:rFonts w:ascii="Verdana" w:hAnsi="Verdana"/>
                <w:b/>
                <w:sz w:val="18"/>
                <w:szCs w:val="18"/>
              </w:rPr>
              <w:t xml:space="preserve"> DE-dzp.272-466/25</w:t>
            </w:r>
            <w:r w:rsidRPr="00E6614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FA972BB" w14:textId="77777777" w:rsidR="008642B3" w:rsidRPr="00E6614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66143">
        <w:rPr>
          <w:rFonts w:ascii="Verdana" w:hAnsi="Verdana"/>
          <w:sz w:val="18"/>
          <w:szCs w:val="18"/>
        </w:rPr>
        <w:t xml:space="preserve">Zamawiający, </w:t>
      </w:r>
      <w:r w:rsidR="00CC324B" w:rsidRPr="00E6614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6614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66143">
        <w:rPr>
          <w:rFonts w:ascii="Verdana" w:hAnsi="Verdana"/>
          <w:sz w:val="18"/>
          <w:szCs w:val="18"/>
        </w:rPr>
        <w:t xml:space="preserve">ust. 1 pkt. 1 i </w:t>
      </w:r>
      <w:r w:rsidRPr="00E66143">
        <w:rPr>
          <w:rFonts w:ascii="Verdana" w:hAnsi="Verdana"/>
          <w:sz w:val="18"/>
          <w:szCs w:val="18"/>
        </w:rPr>
        <w:t xml:space="preserve">ust. </w:t>
      </w:r>
      <w:r w:rsidR="00A17CDB" w:rsidRPr="00E66143">
        <w:rPr>
          <w:rFonts w:ascii="Verdana" w:hAnsi="Verdana"/>
          <w:sz w:val="18"/>
          <w:szCs w:val="18"/>
        </w:rPr>
        <w:t>2</w:t>
      </w:r>
      <w:r w:rsidRPr="00E6614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66143">
        <w:rPr>
          <w:rFonts w:ascii="Verdana" w:hAnsi="Verdana"/>
          <w:sz w:val="18"/>
          <w:szCs w:val="18"/>
        </w:rPr>
        <w:t xml:space="preserve"> </w:t>
      </w:r>
      <w:r w:rsidR="00CC1A8E" w:rsidRPr="00E6614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66143">
        <w:rPr>
          <w:rFonts w:ascii="Verdana" w:hAnsi="Verdana"/>
          <w:sz w:val="18"/>
          <w:szCs w:val="18"/>
        </w:rPr>
        <w:t>t.j</w:t>
      </w:r>
      <w:proofErr w:type="spellEnd"/>
      <w:r w:rsidR="00CC1A8E" w:rsidRPr="00E66143">
        <w:rPr>
          <w:rFonts w:ascii="Verdana" w:hAnsi="Verdana"/>
          <w:sz w:val="18"/>
          <w:szCs w:val="18"/>
        </w:rPr>
        <w:t xml:space="preserve">. ze zm.) </w:t>
      </w:r>
      <w:r w:rsidRPr="00E6614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66143">
        <w:rPr>
          <w:rFonts w:ascii="Verdana" w:hAnsi="Verdana"/>
          <w:sz w:val="18"/>
          <w:szCs w:val="18"/>
        </w:rPr>
        <w:t>Pzp</w:t>
      </w:r>
      <w:proofErr w:type="spellEnd"/>
      <w:r w:rsidRPr="00E66143">
        <w:rPr>
          <w:rFonts w:ascii="Verdana" w:hAnsi="Verdana"/>
          <w:sz w:val="18"/>
          <w:szCs w:val="18"/>
        </w:rPr>
        <w:t>”</w:t>
      </w:r>
      <w:r w:rsidR="00D26ED6" w:rsidRPr="00E66143">
        <w:rPr>
          <w:rFonts w:ascii="Verdana" w:hAnsi="Verdana"/>
          <w:sz w:val="18"/>
          <w:szCs w:val="18"/>
        </w:rPr>
        <w:t xml:space="preserve">, </w:t>
      </w:r>
      <w:r w:rsidRPr="00E66143">
        <w:rPr>
          <w:rFonts w:ascii="Verdana" w:hAnsi="Verdana"/>
          <w:sz w:val="18"/>
          <w:szCs w:val="18"/>
        </w:rPr>
        <w:t>informuje</w:t>
      </w:r>
      <w:r w:rsidR="00D26ED6" w:rsidRPr="00E6614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66143">
        <w:rPr>
          <w:rFonts w:ascii="Verdana" w:hAnsi="Verdana"/>
          <w:sz w:val="18"/>
          <w:szCs w:val="18"/>
        </w:rPr>
        <w:t>najkorzystniejsz</w:t>
      </w:r>
      <w:r w:rsidR="00D26ED6" w:rsidRPr="00E66143">
        <w:rPr>
          <w:rFonts w:ascii="Verdana" w:hAnsi="Verdana"/>
          <w:sz w:val="18"/>
          <w:szCs w:val="18"/>
        </w:rPr>
        <w:t xml:space="preserve">a wybrana została </w:t>
      </w:r>
      <w:r w:rsidR="00756CDA" w:rsidRPr="00E66143">
        <w:rPr>
          <w:rFonts w:ascii="Verdana" w:hAnsi="Verdana"/>
          <w:sz w:val="18"/>
          <w:szCs w:val="18"/>
        </w:rPr>
        <w:t>ofer</w:t>
      </w:r>
      <w:r w:rsidR="00D26ED6" w:rsidRPr="00E66143">
        <w:rPr>
          <w:rFonts w:ascii="Verdana" w:hAnsi="Verdana"/>
          <w:sz w:val="18"/>
          <w:szCs w:val="18"/>
        </w:rPr>
        <w:t>t</w:t>
      </w:r>
      <w:r w:rsidR="009F0E5C" w:rsidRPr="00E66143">
        <w:rPr>
          <w:rFonts w:ascii="Verdana" w:hAnsi="Verdana"/>
          <w:sz w:val="18"/>
          <w:szCs w:val="18"/>
        </w:rPr>
        <w:t>a</w:t>
      </w:r>
      <w:r w:rsidR="00D26ED6" w:rsidRPr="00E6614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3CC9" w:rsidRPr="00E66143" w14:paraId="20B5E36B" w14:textId="77777777" w:rsidTr="00DF39D4">
        <w:trPr>
          <w:cantSplit/>
        </w:trPr>
        <w:tc>
          <w:tcPr>
            <w:tcW w:w="10150" w:type="dxa"/>
          </w:tcPr>
          <w:p w14:paraId="62A3432D" w14:textId="77777777" w:rsidR="00263CC9" w:rsidRPr="00E66143" w:rsidRDefault="00263CC9" w:rsidP="00DF39D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6143">
              <w:rPr>
                <w:rFonts w:ascii="Verdana" w:hAnsi="Verdana"/>
                <w:b/>
                <w:sz w:val="18"/>
                <w:szCs w:val="18"/>
              </w:rPr>
              <w:t>Zakład Elektronicznej Aparatury Pomiarowej MERATRONIK S.A.</w:t>
            </w:r>
          </w:p>
          <w:p w14:paraId="2C550DFC" w14:textId="77777777" w:rsidR="00263CC9" w:rsidRPr="00E66143" w:rsidRDefault="00263CC9" w:rsidP="00DF39D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66143">
              <w:rPr>
                <w:rFonts w:ascii="Verdana" w:hAnsi="Verdana"/>
                <w:bCs/>
                <w:sz w:val="18"/>
                <w:szCs w:val="18"/>
              </w:rPr>
              <w:t xml:space="preserve">Indiry Gandhi 19 </w:t>
            </w:r>
          </w:p>
          <w:p w14:paraId="560640F5" w14:textId="34DD457C" w:rsidR="00263CC9" w:rsidRPr="00E66143" w:rsidRDefault="00263CC9" w:rsidP="00DF39D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66143">
              <w:rPr>
                <w:rFonts w:ascii="Verdana" w:hAnsi="Verdana"/>
                <w:bCs/>
                <w:sz w:val="18"/>
                <w:szCs w:val="18"/>
              </w:rPr>
              <w:t>02-776 Wars</w:t>
            </w:r>
            <w:r w:rsidR="006E56A7">
              <w:rPr>
                <w:rFonts w:ascii="Verdana" w:hAnsi="Verdana"/>
                <w:bCs/>
                <w:sz w:val="18"/>
                <w:szCs w:val="18"/>
              </w:rPr>
              <w:t>zawa</w:t>
            </w:r>
          </w:p>
          <w:p w14:paraId="2021A98B" w14:textId="22A93CB1" w:rsidR="00263CC9" w:rsidRPr="00E66143" w:rsidRDefault="00263CC9" w:rsidP="00DF39D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6143">
              <w:rPr>
                <w:rFonts w:ascii="Verdana" w:hAnsi="Verdana"/>
                <w:sz w:val="18"/>
                <w:szCs w:val="18"/>
              </w:rPr>
              <w:t>za cenę</w:t>
            </w:r>
            <w:r w:rsidR="00673BE3" w:rsidRPr="00E66143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E66143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673BE3" w:rsidRPr="00E66143">
              <w:rPr>
                <w:rFonts w:ascii="Verdana" w:hAnsi="Verdana"/>
                <w:sz w:val="18"/>
                <w:szCs w:val="18"/>
              </w:rPr>
              <w:t>:</w:t>
            </w:r>
            <w:r w:rsidRPr="00E661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66143">
              <w:rPr>
                <w:rFonts w:ascii="Verdana" w:hAnsi="Verdana"/>
                <w:b/>
                <w:sz w:val="18"/>
                <w:szCs w:val="18"/>
              </w:rPr>
              <w:t>9 717.00 zł</w:t>
            </w:r>
            <w:r w:rsidRPr="00E6614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6720EFD" w14:textId="77777777" w:rsidR="00263CC9" w:rsidRPr="00E66143" w:rsidRDefault="00263CC9" w:rsidP="00DF39D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614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661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6614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6614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CE23BBC" w14:textId="77777777" w:rsidR="003A0AFC" w:rsidRPr="00E6614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6614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134"/>
        <w:gridCol w:w="1134"/>
        <w:gridCol w:w="992"/>
      </w:tblGrid>
      <w:tr w:rsidR="00E66143" w:rsidRPr="00E66143" w14:paraId="4AEE9C4D" w14:textId="77777777" w:rsidTr="00DF39D4">
        <w:trPr>
          <w:trHeight w:val="510"/>
        </w:trPr>
        <w:tc>
          <w:tcPr>
            <w:tcW w:w="851" w:type="dxa"/>
            <w:vAlign w:val="center"/>
          </w:tcPr>
          <w:p w14:paraId="3A198072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6614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7F6165A9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5685F2D6" w14:textId="77777777" w:rsidR="00E66143" w:rsidRPr="00E66143" w:rsidRDefault="00E66143" w:rsidP="00DF39D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C1F20D" w14:textId="77777777" w:rsidR="00E66143" w:rsidRPr="00E66143" w:rsidRDefault="00E66143" w:rsidP="00DF39D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A6FD5A9" w14:textId="77777777" w:rsidR="00E66143" w:rsidRPr="00E66143" w:rsidRDefault="00E66143" w:rsidP="00DF39D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7F646E76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66143" w:rsidRPr="00E66143" w14:paraId="7A3A10B6" w14:textId="77777777" w:rsidTr="00DF39D4">
        <w:tc>
          <w:tcPr>
            <w:tcW w:w="851" w:type="dxa"/>
            <w:vAlign w:val="center"/>
          </w:tcPr>
          <w:p w14:paraId="3EEF247E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7757CC8A" w14:textId="77777777" w:rsidR="00E66143" w:rsidRPr="00E66143" w:rsidRDefault="00E66143" w:rsidP="00DF39D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/>
                <w:sz w:val="18"/>
                <w:szCs w:val="18"/>
              </w:rPr>
              <w:t>Zakład Elektronicznej Aparatury Pomiarowej MERATRONIK S.A.</w:t>
            </w:r>
          </w:p>
          <w:p w14:paraId="7E4EB102" w14:textId="77777777" w:rsidR="00E66143" w:rsidRPr="00E66143" w:rsidRDefault="00E66143" w:rsidP="00DF39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 xml:space="preserve">Indiry Gandhi 19 </w:t>
            </w:r>
          </w:p>
          <w:p w14:paraId="2BE982B4" w14:textId="77777777" w:rsidR="00E66143" w:rsidRPr="00E66143" w:rsidRDefault="00E66143" w:rsidP="00DF39D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>02-776 Warszawa</w:t>
            </w:r>
          </w:p>
        </w:tc>
        <w:tc>
          <w:tcPr>
            <w:tcW w:w="992" w:type="dxa"/>
            <w:vAlign w:val="center"/>
          </w:tcPr>
          <w:p w14:paraId="3847F94D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C33C482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10,83</w:t>
            </w:r>
          </w:p>
        </w:tc>
        <w:tc>
          <w:tcPr>
            <w:tcW w:w="1134" w:type="dxa"/>
            <w:vAlign w:val="center"/>
          </w:tcPr>
          <w:p w14:paraId="29067849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78413FD0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90,83</w:t>
            </w:r>
          </w:p>
        </w:tc>
      </w:tr>
      <w:tr w:rsidR="00E66143" w:rsidRPr="00E66143" w14:paraId="3D05A1AF" w14:textId="77777777" w:rsidTr="00DF39D4">
        <w:tc>
          <w:tcPr>
            <w:tcW w:w="851" w:type="dxa"/>
            <w:vAlign w:val="center"/>
          </w:tcPr>
          <w:p w14:paraId="20A00397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35B679DE" w14:textId="77777777" w:rsidR="00E66143" w:rsidRPr="00E66143" w:rsidRDefault="00E66143" w:rsidP="00DF39D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66143">
              <w:rPr>
                <w:rFonts w:ascii="Verdana" w:hAnsi="Verdana" w:cs="Times New Roman"/>
                <w:b/>
                <w:sz w:val="18"/>
                <w:szCs w:val="18"/>
              </w:rPr>
              <w:t>Merserwis</w:t>
            </w:r>
            <w:proofErr w:type="spellEnd"/>
            <w:r w:rsidRPr="00E66143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 Sp. k.</w:t>
            </w:r>
          </w:p>
          <w:p w14:paraId="346E1476" w14:textId="77777777" w:rsidR="00E66143" w:rsidRPr="00E66143" w:rsidRDefault="00E66143" w:rsidP="00DF39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 xml:space="preserve">Gen. Wł. Andersa 10 </w:t>
            </w:r>
          </w:p>
          <w:p w14:paraId="7E13D266" w14:textId="77777777" w:rsidR="00E66143" w:rsidRPr="00E66143" w:rsidRDefault="00E66143" w:rsidP="00DF39D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>00-201 Warszawa</w:t>
            </w:r>
          </w:p>
        </w:tc>
        <w:tc>
          <w:tcPr>
            <w:tcW w:w="992" w:type="dxa"/>
            <w:vAlign w:val="center"/>
          </w:tcPr>
          <w:p w14:paraId="597B8399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48,29</w:t>
            </w:r>
          </w:p>
        </w:tc>
        <w:tc>
          <w:tcPr>
            <w:tcW w:w="1134" w:type="dxa"/>
            <w:vAlign w:val="center"/>
          </w:tcPr>
          <w:p w14:paraId="727457D3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745A3249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43480571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73,29</w:t>
            </w:r>
          </w:p>
        </w:tc>
      </w:tr>
      <w:tr w:rsidR="00E66143" w:rsidRPr="00E66143" w14:paraId="30E98ADA" w14:textId="77777777" w:rsidTr="00DF39D4">
        <w:tc>
          <w:tcPr>
            <w:tcW w:w="851" w:type="dxa"/>
            <w:vAlign w:val="center"/>
          </w:tcPr>
          <w:p w14:paraId="1C18840D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738EB984" w14:textId="77777777" w:rsidR="00E66143" w:rsidRPr="00E66143" w:rsidRDefault="00E66143" w:rsidP="00DF39D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/>
                <w:sz w:val="18"/>
                <w:szCs w:val="18"/>
              </w:rPr>
              <w:t>Zbigniew Duda Z.P.U.H.</w:t>
            </w:r>
          </w:p>
          <w:p w14:paraId="456FF224" w14:textId="77777777" w:rsidR="00E66143" w:rsidRPr="00E66143" w:rsidRDefault="00E66143" w:rsidP="00DF39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>K.K. Baczyńskiego 3/20</w:t>
            </w:r>
          </w:p>
          <w:p w14:paraId="72A92C36" w14:textId="77777777" w:rsidR="00E66143" w:rsidRPr="00E66143" w:rsidRDefault="00E66143" w:rsidP="00DF39D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bCs/>
                <w:sz w:val="18"/>
                <w:szCs w:val="18"/>
              </w:rPr>
              <w:t>32-300 OLKUSZ</w:t>
            </w:r>
          </w:p>
        </w:tc>
        <w:tc>
          <w:tcPr>
            <w:tcW w:w="992" w:type="dxa"/>
            <w:vAlign w:val="center"/>
          </w:tcPr>
          <w:p w14:paraId="5F120B5A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524A5FB9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1134" w:type="dxa"/>
            <w:vAlign w:val="center"/>
          </w:tcPr>
          <w:p w14:paraId="0A4728DB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  <w:tc>
          <w:tcPr>
            <w:tcW w:w="992" w:type="dxa"/>
            <w:vAlign w:val="center"/>
          </w:tcPr>
          <w:p w14:paraId="66F71B92" w14:textId="77777777" w:rsidR="00E66143" w:rsidRPr="00E66143" w:rsidRDefault="00E66143" w:rsidP="00DF39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6143">
              <w:rPr>
                <w:rFonts w:ascii="Verdana" w:hAnsi="Verdana" w:cs="Times New Roman"/>
                <w:sz w:val="18"/>
                <w:szCs w:val="18"/>
              </w:rPr>
              <w:t xml:space="preserve">    *)</w:t>
            </w:r>
          </w:p>
        </w:tc>
      </w:tr>
    </w:tbl>
    <w:p w14:paraId="170C667E" w14:textId="77777777" w:rsidR="006E56A7" w:rsidRDefault="006E56A7" w:rsidP="00E66143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A80ACBC" w14:textId="783EA9FE" w:rsidR="00E66143" w:rsidRPr="00E66143" w:rsidRDefault="00E66143" w:rsidP="00E66143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E66143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E66143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544A2B0F" w14:textId="77777777" w:rsidR="00E85D70" w:rsidRPr="00E6614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C62BB10" w14:textId="77777777" w:rsidR="00F960D7" w:rsidRPr="00E6614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2AF1BC5" w14:textId="77777777" w:rsidR="00F960D7" w:rsidRPr="00E6614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6614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4CD1D" w14:textId="77777777" w:rsidR="00D80114" w:rsidRDefault="00D80114">
      <w:r>
        <w:separator/>
      </w:r>
    </w:p>
  </w:endnote>
  <w:endnote w:type="continuationSeparator" w:id="0">
    <w:p w14:paraId="72738025" w14:textId="77777777" w:rsidR="00D80114" w:rsidRDefault="00D80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206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A920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20892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39A37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A52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F67EA" w14:textId="77777777" w:rsidR="00D80114" w:rsidRDefault="00D80114">
      <w:r>
        <w:separator/>
      </w:r>
    </w:p>
  </w:footnote>
  <w:footnote w:type="continuationSeparator" w:id="0">
    <w:p w14:paraId="66B422B2" w14:textId="77777777" w:rsidR="00D80114" w:rsidRDefault="00D80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92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FBA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CC6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114"/>
    <w:rsid w:val="00005838"/>
    <w:rsid w:val="00022322"/>
    <w:rsid w:val="00042497"/>
    <w:rsid w:val="000C1E6F"/>
    <w:rsid w:val="000E4E56"/>
    <w:rsid w:val="001A1468"/>
    <w:rsid w:val="001B7815"/>
    <w:rsid w:val="001C31ED"/>
    <w:rsid w:val="00263CC9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BE3"/>
    <w:rsid w:val="006B585D"/>
    <w:rsid w:val="006E3089"/>
    <w:rsid w:val="006E56A7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5FC8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0114"/>
    <w:rsid w:val="00D8427E"/>
    <w:rsid w:val="00DE4BF6"/>
    <w:rsid w:val="00E30B2D"/>
    <w:rsid w:val="00E62859"/>
    <w:rsid w:val="00E66143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A8052"/>
  <w15:chartTrackingRefBased/>
  <w15:docId w15:val="{942407E2-39D4-42D8-8255-640ABF0D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661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2025-11-14T11:53:00Z</dcterms:created>
  <dcterms:modified xsi:type="dcterms:W3CDTF">2025-11-14T11:53:00Z</dcterms:modified>
</cp:coreProperties>
</file>