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FF4" w:rsidRPr="00800872" w:rsidRDefault="008D2AB8" w:rsidP="001F2FF4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1F2FF4" w:rsidRPr="00800872">
        <w:rPr>
          <w:rFonts w:ascii="Verdana" w:hAnsi="Verdana"/>
          <w:sz w:val="18"/>
          <w:szCs w:val="18"/>
        </w:rPr>
        <w:t>Załącznik nr 1</w:t>
      </w:r>
    </w:p>
    <w:p w:rsidR="001F2FF4" w:rsidRPr="00800872" w:rsidRDefault="001F2FF4" w:rsidP="001F2FF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1F2FF4" w:rsidRPr="00800872" w:rsidRDefault="001F2FF4" w:rsidP="001F2FF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FORMULARZ OFERTY</w:t>
      </w:r>
    </w:p>
    <w:p w:rsidR="001F2FF4" w:rsidRPr="00800872" w:rsidRDefault="001F2FF4" w:rsidP="001F2FF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1F2FF4" w:rsidRPr="00A669DD" w:rsidRDefault="001F2FF4" w:rsidP="001F2FF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1F2FF4" w:rsidRPr="00A669DD" w:rsidRDefault="001F2FF4" w:rsidP="001F2FF4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1F2FF4" w:rsidRPr="00A669DD" w:rsidRDefault="001F2FF4" w:rsidP="001F2FF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1F2FF4" w:rsidRPr="00A669DD" w:rsidRDefault="001F2FF4" w:rsidP="001F2FF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1F2FF4" w:rsidRPr="00A669DD" w:rsidRDefault="001F2FF4" w:rsidP="001F2FF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1F2FF4" w:rsidRPr="00A669DD" w:rsidRDefault="001F2FF4" w:rsidP="001F2FF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1F2FF4" w:rsidRPr="00A669DD" w:rsidRDefault="001F2FF4" w:rsidP="001F2FF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1F2FF4" w:rsidRPr="00A669DD" w:rsidRDefault="001F2FF4" w:rsidP="001F2FF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1F2FF4" w:rsidRPr="00A669DD" w:rsidRDefault="001F2FF4" w:rsidP="001F2FF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1F2FF4" w:rsidRPr="00A669DD" w:rsidRDefault="001F2FF4" w:rsidP="001F2FF4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1F2FF4" w:rsidRPr="00A669DD" w:rsidRDefault="001F2FF4" w:rsidP="001F2FF4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1F2FF4" w:rsidRPr="00A669DD" w:rsidRDefault="001F2FF4" w:rsidP="001F2FF4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1F2FF4" w:rsidRPr="00A669DD" w:rsidRDefault="001F2FF4" w:rsidP="001F2FF4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1F2FF4" w:rsidRPr="00A669DD" w:rsidRDefault="001F2FF4" w:rsidP="001F2FF4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Al. Mickiewicza 30 </w:t>
      </w:r>
    </w:p>
    <w:p w:rsidR="001F2FF4" w:rsidRPr="00A669DD" w:rsidRDefault="001F2FF4" w:rsidP="001F2FF4">
      <w:pPr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30-059 Kraków,  </w:t>
      </w:r>
    </w:p>
    <w:p w:rsidR="001F2FF4" w:rsidRPr="00800872" w:rsidRDefault="001F2FF4" w:rsidP="001F2FF4">
      <w:pPr>
        <w:ind w:firstLine="3969"/>
        <w:rPr>
          <w:rFonts w:ascii="Verdana" w:hAnsi="Verdana"/>
          <w:b/>
          <w:sz w:val="18"/>
          <w:szCs w:val="18"/>
        </w:rPr>
      </w:pPr>
    </w:p>
    <w:p w:rsidR="001F2FF4" w:rsidRPr="00800872" w:rsidRDefault="001F2FF4" w:rsidP="001F2FF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Pr="00743EA5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Pr="00743EA5">
        <w:rPr>
          <w:rFonts w:ascii="Verdana" w:hAnsi="Verdana"/>
          <w:b/>
          <w:sz w:val="18"/>
          <w:szCs w:val="18"/>
        </w:rPr>
        <w:t>elektropolerki</w:t>
      </w:r>
      <w:proofErr w:type="spellEnd"/>
      <w:r w:rsidRPr="00743EA5">
        <w:rPr>
          <w:rFonts w:ascii="Verdana" w:hAnsi="Verdana"/>
          <w:b/>
          <w:sz w:val="18"/>
          <w:szCs w:val="18"/>
        </w:rPr>
        <w:t xml:space="preserve"> metalograficznej - KC-DE-zp.272-572/25</w:t>
      </w:r>
      <w:r w:rsidRPr="00800872">
        <w:rPr>
          <w:rFonts w:ascii="Verdana" w:hAnsi="Verdana"/>
          <w:b/>
          <w:sz w:val="18"/>
          <w:szCs w:val="18"/>
        </w:rPr>
        <w:t xml:space="preserve">, </w:t>
      </w:r>
      <w:r w:rsidRPr="00800872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1F2FF4" w:rsidRDefault="001F2FF4" w:rsidP="001F2FF4">
      <w:pPr>
        <w:tabs>
          <w:tab w:val="right" w:pos="9000"/>
        </w:tabs>
      </w:pPr>
    </w:p>
    <w:p w:rsidR="001F2FF4" w:rsidRPr="005A609E" w:rsidRDefault="001F2FF4" w:rsidP="001F2FF4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bookmarkStart w:id="0" w:name="_Hlk163033563"/>
      <w:r w:rsidRPr="005A609E">
        <w:rPr>
          <w:rFonts w:ascii="Verdana" w:hAnsi="Verdana"/>
          <w:b/>
          <w:sz w:val="18"/>
          <w:szCs w:val="18"/>
        </w:rPr>
        <w:t>Cena netto za całość przedmiotu zamówienia:   .................................................. PLN</w:t>
      </w:r>
    </w:p>
    <w:p w:rsidR="001F2FF4" w:rsidRPr="005A609E" w:rsidRDefault="001F2FF4" w:rsidP="001F2FF4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1F2FF4" w:rsidRPr="005A609E" w:rsidRDefault="001F2FF4" w:rsidP="001F2FF4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A609E">
        <w:rPr>
          <w:rFonts w:ascii="Verdana" w:hAnsi="Verdana"/>
          <w:b/>
          <w:sz w:val="18"/>
          <w:szCs w:val="18"/>
        </w:rPr>
        <w:t>Cena brutto</w:t>
      </w:r>
      <w:r w:rsidRPr="005A609E">
        <w:rPr>
          <w:rFonts w:ascii="Verdana" w:hAnsi="Verdana"/>
          <w:sz w:val="18"/>
          <w:szCs w:val="18"/>
        </w:rPr>
        <w:t xml:space="preserve"> </w:t>
      </w:r>
      <w:r w:rsidRPr="005A609E">
        <w:rPr>
          <w:rFonts w:ascii="Verdana" w:hAnsi="Verdana"/>
          <w:b/>
          <w:sz w:val="18"/>
          <w:szCs w:val="18"/>
        </w:rPr>
        <w:t>za całość przedmiotu zamówienia: ................................................. PLN</w:t>
      </w:r>
    </w:p>
    <w:bookmarkEnd w:id="0"/>
    <w:p w:rsidR="001F2FF4" w:rsidRPr="005A609E" w:rsidRDefault="001F2FF4" w:rsidP="001F2FF4">
      <w:pPr>
        <w:widowControl w:val="0"/>
        <w:spacing w:line="264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5A609E">
        <w:rPr>
          <w:rFonts w:ascii="Verdana" w:hAnsi="Verdana"/>
          <w:i/>
          <w:sz w:val="18"/>
          <w:szCs w:val="18"/>
        </w:rPr>
        <w:t>Słownie brutto: ...................................................................................</w:t>
      </w:r>
    </w:p>
    <w:p w:rsidR="001F2FF4" w:rsidRPr="005A609E" w:rsidRDefault="001F2FF4" w:rsidP="001F2FF4">
      <w:pPr>
        <w:pStyle w:val="Tekstpodstawowy"/>
        <w:rPr>
          <w:rFonts w:ascii="Verdana" w:hAnsi="Verdana"/>
          <w:sz w:val="18"/>
          <w:szCs w:val="18"/>
        </w:rPr>
      </w:pPr>
      <w:r w:rsidRPr="005A609E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1F2FF4" w:rsidRPr="005A609E" w:rsidRDefault="001F2FF4" w:rsidP="001F2FF4">
      <w:pPr>
        <w:pStyle w:val="Tekstpodstawowy"/>
        <w:rPr>
          <w:rFonts w:ascii="Verdana" w:hAnsi="Verdana"/>
          <w:sz w:val="18"/>
          <w:szCs w:val="18"/>
        </w:rPr>
      </w:pPr>
      <w:r w:rsidRPr="005A609E">
        <w:rPr>
          <w:rFonts w:ascii="Verdana" w:hAnsi="Verdana"/>
          <w:sz w:val="18"/>
          <w:szCs w:val="18"/>
        </w:rPr>
        <w:t>Producent/model zaoferowane</w:t>
      </w:r>
      <w:r>
        <w:rPr>
          <w:rFonts w:ascii="Verdana" w:hAnsi="Verdana"/>
          <w:sz w:val="18"/>
          <w:szCs w:val="18"/>
        </w:rPr>
        <w:t>j</w:t>
      </w:r>
      <w:r w:rsidRPr="005A609E"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elektropolerki</w:t>
      </w:r>
      <w:proofErr w:type="spellEnd"/>
      <w:r w:rsidRPr="005A609E">
        <w:rPr>
          <w:rFonts w:ascii="Verdana" w:hAnsi="Verdana"/>
          <w:sz w:val="18"/>
          <w:szCs w:val="18"/>
        </w:rPr>
        <w:t>:</w:t>
      </w:r>
      <w:bookmarkStart w:id="1" w:name="_Hlk200615334"/>
      <w:r w:rsidRPr="005A609E">
        <w:rPr>
          <w:rFonts w:ascii="Verdana" w:hAnsi="Verdana"/>
          <w:sz w:val="18"/>
          <w:szCs w:val="18"/>
        </w:rPr>
        <w:t xml:space="preserve"> </w:t>
      </w:r>
      <w:r w:rsidRPr="005A609E">
        <w:rPr>
          <w:rFonts w:ascii="Verdana" w:hAnsi="Verdana"/>
          <w:b w:val="0"/>
          <w:sz w:val="18"/>
          <w:szCs w:val="18"/>
        </w:rPr>
        <w:t>…………………………………………….</w:t>
      </w:r>
      <w:bookmarkEnd w:id="1"/>
    </w:p>
    <w:p w:rsidR="001F2FF4" w:rsidRPr="00800872" w:rsidRDefault="001F2FF4" w:rsidP="001F2FF4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800872">
        <w:rPr>
          <w:rFonts w:ascii="Verdana" w:hAnsi="Verdana"/>
          <w:b/>
          <w:bCs/>
          <w:sz w:val="18"/>
          <w:szCs w:val="18"/>
        </w:rPr>
        <w:t>do …………. dni</w:t>
      </w:r>
      <w:r>
        <w:rPr>
          <w:rFonts w:ascii="Verdana" w:hAnsi="Verdana"/>
          <w:b/>
          <w:bCs/>
          <w:sz w:val="18"/>
          <w:szCs w:val="18"/>
        </w:rPr>
        <w:t>*</w:t>
      </w:r>
      <w:r w:rsidRPr="00800872">
        <w:rPr>
          <w:rFonts w:ascii="Verdana" w:hAnsi="Verdana"/>
          <w:b/>
          <w:bCs/>
          <w:sz w:val="18"/>
          <w:szCs w:val="18"/>
        </w:rPr>
        <w:t xml:space="preserve">  od daty </w:t>
      </w:r>
      <w:r>
        <w:rPr>
          <w:rFonts w:ascii="Verdana" w:hAnsi="Verdana"/>
          <w:b/>
          <w:bCs/>
          <w:sz w:val="18"/>
          <w:szCs w:val="18"/>
        </w:rPr>
        <w:t>podpisania umowy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1F2FF4" w:rsidRPr="00800872" w:rsidRDefault="001F2FF4" w:rsidP="001F2FF4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Okres udzielonej gwarancji wynosi:</w:t>
      </w:r>
      <w:r w:rsidRPr="00800872">
        <w:rPr>
          <w:rFonts w:ascii="Verdana" w:hAnsi="Verdana"/>
          <w:sz w:val="18"/>
          <w:szCs w:val="18"/>
        </w:rPr>
        <w:t xml:space="preserve"> </w:t>
      </w:r>
      <w:r w:rsidRPr="00800872">
        <w:rPr>
          <w:rFonts w:ascii="Verdana" w:hAnsi="Verdana"/>
          <w:b/>
          <w:bCs/>
          <w:sz w:val="18"/>
          <w:szCs w:val="18"/>
        </w:rPr>
        <w:t>………………… miesiące</w:t>
      </w:r>
      <w:r>
        <w:rPr>
          <w:rFonts w:ascii="Verdana" w:hAnsi="Verdana"/>
          <w:b/>
          <w:bCs/>
          <w:sz w:val="18"/>
          <w:szCs w:val="18"/>
        </w:rPr>
        <w:t>**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1F2FF4" w:rsidRDefault="001F2FF4" w:rsidP="001F2FF4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1F2FF4" w:rsidRPr="00C73B4F" w:rsidRDefault="001F2FF4" w:rsidP="001F2FF4">
      <w:p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C73B4F">
        <w:rPr>
          <w:rFonts w:ascii="Verdana" w:hAnsi="Verdana"/>
          <w:i/>
          <w:sz w:val="16"/>
          <w:szCs w:val="16"/>
        </w:rPr>
        <w:t>*)Zamawiający informuje, że w przypadku braku wpisania terminu realizacji przez Wykonawcę, Zamawiający przyjmie termin maksymalny podany w SWZ</w:t>
      </w:r>
    </w:p>
    <w:p w:rsidR="001F2FF4" w:rsidRPr="00C73B4F" w:rsidRDefault="001F2FF4" w:rsidP="001F2FF4">
      <w:p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C73B4F">
        <w:rPr>
          <w:rFonts w:ascii="Verdana" w:hAnsi="Verdana"/>
          <w:i/>
          <w:sz w:val="16"/>
          <w:szCs w:val="16"/>
        </w:rPr>
        <w:t xml:space="preserve">**)Zamawiający informuje, że w przypadku braku wpisania gwarancji przez Wykonawcę, Zamawiający przyjmie gwarancję minimalną, </w:t>
      </w:r>
      <w:proofErr w:type="spellStart"/>
      <w:r w:rsidRPr="00C73B4F">
        <w:rPr>
          <w:rFonts w:ascii="Verdana" w:hAnsi="Verdana"/>
          <w:i/>
          <w:sz w:val="16"/>
          <w:szCs w:val="16"/>
        </w:rPr>
        <w:t>tj</w:t>
      </w:r>
      <w:proofErr w:type="spellEnd"/>
      <w:r w:rsidRPr="00C73B4F">
        <w:rPr>
          <w:rFonts w:ascii="Verdana" w:hAnsi="Verdana"/>
          <w:i/>
          <w:sz w:val="16"/>
          <w:szCs w:val="16"/>
        </w:rPr>
        <w:t xml:space="preserve"> 24 miesiące</w:t>
      </w:r>
    </w:p>
    <w:p w:rsidR="00EA1B55" w:rsidRPr="00EA1B55" w:rsidRDefault="00EA1B55" w:rsidP="00EA1B55">
      <w:pPr>
        <w:jc w:val="both"/>
        <w:rPr>
          <w:rFonts w:ascii="Verdana" w:hAnsi="Verdana"/>
          <w:sz w:val="18"/>
          <w:szCs w:val="18"/>
        </w:rPr>
      </w:pPr>
      <w:r w:rsidRPr="00EA1B55">
        <w:rPr>
          <w:rFonts w:ascii="Verdana" w:hAnsi="Verdana"/>
          <w:sz w:val="18"/>
          <w:szCs w:val="18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EA1B55">
        <w:rPr>
          <w:rFonts w:ascii="Verdana" w:hAnsi="Verdana"/>
          <w:sz w:val="18"/>
          <w:szCs w:val="18"/>
        </w:rPr>
        <w:br/>
        <w:t>w przypadku gdy przypada na nich ponad 10% wartości zamówienia</w:t>
      </w:r>
    </w:p>
    <w:p w:rsidR="001F2FF4" w:rsidRPr="00800872" w:rsidRDefault="001F2FF4" w:rsidP="001F2FF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1F2FF4" w:rsidRPr="00800872" w:rsidRDefault="001F2FF4" w:rsidP="001F2FF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00872">
        <w:rPr>
          <w:rFonts w:ascii="Verdana" w:hAnsi="Verdana"/>
          <w:b/>
          <w:sz w:val="18"/>
          <w:szCs w:val="18"/>
        </w:rPr>
        <w:t xml:space="preserve"> TAK/NIE</w:t>
      </w:r>
    </w:p>
    <w:p w:rsidR="001F2FF4" w:rsidRPr="00800872" w:rsidRDefault="001F2FF4" w:rsidP="001F2FF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płatności: </w:t>
      </w:r>
      <w:r w:rsidRPr="0080087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F2FF4" w:rsidRPr="003C78AA" w:rsidRDefault="001F2FF4" w:rsidP="001F2FF4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1F2FF4" w:rsidRDefault="001F2FF4" w:rsidP="001F2F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jesteśmy związani niniejszą ofertą do terminu wskazanego w SWZ.</w:t>
      </w:r>
    </w:p>
    <w:p w:rsidR="001F2FF4" w:rsidRPr="006D5D2D" w:rsidRDefault="001F2FF4" w:rsidP="001F2F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2515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Pr="00C25150">
        <w:rPr>
          <w:rFonts w:ascii="Verdana" w:hAnsi="Verdana"/>
          <w:sz w:val="18"/>
          <w:szCs w:val="18"/>
        </w:rPr>
        <w:t>usługa gwarancyjna świadczona będzie przez producenta lub autoryzowanego partnera serwisowego producenta tj. …………………………………....</w:t>
      </w:r>
    </w:p>
    <w:p w:rsidR="001F2FF4" w:rsidRPr="00EE7191" w:rsidRDefault="001F2FF4" w:rsidP="001F2F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EE7191">
        <w:rPr>
          <w:rFonts w:ascii="Verdana" w:hAnsi="Verdana"/>
          <w:color w:val="000000"/>
          <w:sz w:val="18"/>
          <w:szCs w:val="18"/>
          <w:lang w:eastAsia="ar-SA"/>
        </w:rPr>
        <w:t>Oświadczamy, że zaoferowany sprzęt posiada  instrukcję obsługi z opisem funkcji i instrukcjami konserwacji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 i zostanie ona dołączona wraz z dostawą sprzętu.  </w:t>
      </w:r>
    </w:p>
    <w:p w:rsidR="001F2FF4" w:rsidRPr="000164F3" w:rsidRDefault="001F2FF4" w:rsidP="001F2F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</w:t>
      </w:r>
      <w:bookmarkStart w:id="2" w:name="_GoBack"/>
      <w:bookmarkEnd w:id="2"/>
      <w:r w:rsidRPr="000164F3">
        <w:rPr>
          <w:rFonts w:ascii="Verdana" w:hAnsi="Verdana"/>
          <w:color w:val="000000"/>
          <w:sz w:val="18"/>
          <w:szCs w:val="18"/>
        </w:rPr>
        <w:t>ych zastrzeżeń.</w:t>
      </w:r>
    </w:p>
    <w:p w:rsidR="001F2FF4" w:rsidRPr="003C78AA" w:rsidRDefault="001F2FF4" w:rsidP="001F2FF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F2FF4" w:rsidRPr="003C78AA" w:rsidRDefault="001F2FF4" w:rsidP="001F2FF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F2FF4" w:rsidRPr="003C78AA" w:rsidRDefault="001F2FF4" w:rsidP="001F2FF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2FF4" w:rsidRPr="003C78AA" w:rsidRDefault="001F2FF4" w:rsidP="001F2FF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F2FF4" w:rsidRPr="003C78AA" w:rsidTr="00C432A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1F2FF4" w:rsidRPr="003C78AA" w:rsidRDefault="001F2FF4" w:rsidP="00C432A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1F2FF4" w:rsidRPr="003C78AA" w:rsidTr="00C432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F2FF4" w:rsidRPr="003C78AA" w:rsidTr="00C432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FF4" w:rsidRPr="003C78AA" w:rsidRDefault="001F2FF4" w:rsidP="00C432A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2FF4" w:rsidRPr="003C78AA" w:rsidRDefault="001F2FF4" w:rsidP="001F2FF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1F2FF4" w:rsidRPr="003C78AA" w:rsidRDefault="001F2FF4" w:rsidP="001F2FF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1F2FF4" w:rsidRPr="003C78AA" w:rsidRDefault="001F2FF4" w:rsidP="001F2FF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:rsidR="001F2FF4" w:rsidRPr="003C78AA" w:rsidRDefault="001F2FF4" w:rsidP="001F2FF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1F2FF4" w:rsidRPr="003C78AA" w:rsidRDefault="001F2FF4" w:rsidP="001F2FF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:rsidR="001F2FF4" w:rsidRPr="003C78AA" w:rsidRDefault="001F2FF4" w:rsidP="001F2FF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1F2FF4" w:rsidRPr="003C78AA" w:rsidRDefault="001F2FF4" w:rsidP="001F2FF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:rsidR="001F2FF4" w:rsidRPr="003C78AA" w:rsidRDefault="001F2FF4" w:rsidP="001F2FF4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1F2FF4" w:rsidRPr="003C78AA" w:rsidRDefault="001F2FF4" w:rsidP="001F2FF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:rsidR="001F2FF4" w:rsidRPr="003C78AA" w:rsidRDefault="001F2FF4" w:rsidP="001F2FF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F2FF4" w:rsidRPr="003C78AA" w:rsidRDefault="001F2FF4" w:rsidP="001F2FF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1F2FF4" w:rsidRPr="003C78AA" w:rsidRDefault="001F2FF4" w:rsidP="001F2FF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1F2FF4" w:rsidRPr="003C78AA" w:rsidRDefault="001F2FF4" w:rsidP="001F2FF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F2FF4" w:rsidRPr="003C78AA" w:rsidRDefault="001F2FF4" w:rsidP="001F2FF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1F2FF4" w:rsidRPr="003C78AA" w:rsidRDefault="001F2FF4" w:rsidP="001F2FF4">
      <w:pPr>
        <w:jc w:val="both"/>
        <w:rPr>
          <w:rFonts w:ascii="Verdana" w:hAnsi="Verdana"/>
          <w:sz w:val="18"/>
          <w:szCs w:val="18"/>
        </w:rPr>
      </w:pPr>
    </w:p>
    <w:p w:rsidR="001F2FF4" w:rsidRPr="003C78AA" w:rsidRDefault="001F2FF4" w:rsidP="001F2FF4">
      <w:pPr>
        <w:jc w:val="both"/>
        <w:rPr>
          <w:rFonts w:ascii="Verdana" w:hAnsi="Verdana"/>
          <w:sz w:val="18"/>
          <w:szCs w:val="18"/>
        </w:rPr>
      </w:pPr>
    </w:p>
    <w:p w:rsidR="00EA1B55" w:rsidRPr="00EA1B55" w:rsidRDefault="00EA1B55" w:rsidP="00EA1B55">
      <w:pPr>
        <w:jc w:val="both"/>
        <w:rPr>
          <w:rFonts w:ascii="Verdana" w:hAnsi="Verdana"/>
          <w:color w:val="EE0000"/>
          <w:sz w:val="18"/>
          <w:szCs w:val="18"/>
        </w:rPr>
      </w:pPr>
      <w:r w:rsidRPr="00EA1B55">
        <w:rPr>
          <w:rFonts w:ascii="Verdana" w:hAnsi="Verdana"/>
          <w:b/>
          <w:color w:val="EE0000"/>
          <w:sz w:val="18"/>
          <w:szCs w:val="18"/>
        </w:rPr>
        <w:t>Oferta</w:t>
      </w:r>
      <w:r w:rsidRPr="00EA1B55">
        <w:rPr>
          <w:rFonts w:ascii="Verdana" w:hAnsi="Verdana"/>
          <w:color w:val="EE0000"/>
          <w:sz w:val="18"/>
          <w:szCs w:val="18"/>
        </w:rPr>
        <w:t xml:space="preserve"> </w:t>
      </w:r>
      <w:r w:rsidRPr="00EA1B55">
        <w:rPr>
          <w:rFonts w:ascii="Verdana" w:hAnsi="Verdana"/>
          <w:b/>
          <w:color w:val="EE0000"/>
          <w:sz w:val="18"/>
          <w:szCs w:val="18"/>
        </w:rPr>
        <w:t>powinna</w:t>
      </w:r>
      <w:r w:rsidRPr="00EA1B55">
        <w:rPr>
          <w:rFonts w:ascii="Verdana" w:hAnsi="Verdana"/>
          <w:color w:val="EE0000"/>
          <w:sz w:val="18"/>
          <w:szCs w:val="18"/>
        </w:rPr>
        <w:t xml:space="preserve"> </w:t>
      </w:r>
      <w:r w:rsidRPr="00EA1B55">
        <w:rPr>
          <w:rFonts w:ascii="Verdana" w:hAnsi="Verdana"/>
          <w:b/>
          <w:color w:val="EE0000"/>
          <w:sz w:val="18"/>
          <w:szCs w:val="18"/>
        </w:rPr>
        <w:t>być sporządzona</w:t>
      </w:r>
      <w:r w:rsidRPr="00EA1B55">
        <w:rPr>
          <w:rFonts w:ascii="Verdana" w:hAnsi="Verdana"/>
          <w:color w:val="EE0000"/>
          <w:sz w:val="18"/>
          <w:szCs w:val="18"/>
        </w:rPr>
        <w:t xml:space="preserve"> </w:t>
      </w:r>
      <w:r w:rsidRPr="00EA1B55">
        <w:rPr>
          <w:rFonts w:ascii="Verdana" w:hAnsi="Verdana"/>
          <w:b/>
          <w:color w:val="EE0000"/>
          <w:sz w:val="18"/>
          <w:szCs w:val="18"/>
        </w:rPr>
        <w:t>w języku polskim, z zachowaniem postaci elektronicznej i podpisana kwalifikowanym podpisem elektronicznym, podpisem zaufanym lub podpisem osobistym</w:t>
      </w:r>
      <w:r w:rsidRPr="00EA1B55">
        <w:rPr>
          <w:rFonts w:ascii="Verdana" w:hAnsi="Verdana"/>
          <w:color w:val="EE0000"/>
          <w:sz w:val="18"/>
          <w:szCs w:val="18"/>
        </w:rPr>
        <w:t>.</w:t>
      </w:r>
    </w:p>
    <w:p w:rsidR="001F2FF4" w:rsidRPr="00EA1B55" w:rsidRDefault="001F2FF4" w:rsidP="001F2FF4">
      <w:pPr>
        <w:jc w:val="right"/>
        <w:rPr>
          <w:rFonts w:ascii="Verdana" w:hAnsi="Verdana"/>
          <w:sz w:val="18"/>
          <w:szCs w:val="18"/>
        </w:rPr>
      </w:pPr>
    </w:p>
    <w:p w:rsidR="00FE545C" w:rsidRDefault="00FE545C" w:rsidP="001F2FF4">
      <w:pPr>
        <w:pStyle w:val="Nagwek3"/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93D" w:rsidRDefault="00B3293D">
      <w:r>
        <w:separator/>
      </w:r>
    </w:p>
  </w:endnote>
  <w:endnote w:type="continuationSeparator" w:id="0">
    <w:p w:rsidR="00B3293D" w:rsidRDefault="00B32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59D" w:rsidRDefault="00A835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59D" w:rsidRDefault="00A835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93D" w:rsidRDefault="00B3293D">
      <w:r>
        <w:separator/>
      </w:r>
    </w:p>
  </w:footnote>
  <w:footnote w:type="continuationSeparator" w:id="0">
    <w:p w:rsidR="00B3293D" w:rsidRDefault="00B32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59D" w:rsidRDefault="00A835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59D" w:rsidRDefault="00A835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93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2FF4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359D"/>
    <w:rsid w:val="00B3293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1B55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C53EDFB"/>
  <w15:chartTrackingRefBased/>
  <w15:docId w15:val="{611AF7CD-50F0-4273-8C28-DB7B37115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2FF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27395-4B02-4C6F-BD14-5EF4E3EAA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629</Words>
  <Characters>5190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2025-11-07T12:41:00Z</dcterms:created>
  <dcterms:modified xsi:type="dcterms:W3CDTF">2025-11-07T12:44:00Z</dcterms:modified>
</cp:coreProperties>
</file>