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4A30A" w14:textId="77777777" w:rsidR="00081D13" w:rsidRPr="005A0ABC" w:rsidRDefault="006F46A8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5A0ABC">
        <w:rPr>
          <w:sz w:val="20"/>
          <w:szCs w:val="20"/>
        </w:rPr>
        <w:t>Niepołomice</w:t>
      </w:r>
      <w:r w:rsidR="00081D13" w:rsidRPr="005A0ABC">
        <w:rPr>
          <w:sz w:val="20"/>
          <w:szCs w:val="20"/>
        </w:rPr>
        <w:t xml:space="preserve"> dnia: </w:t>
      </w:r>
      <w:r w:rsidRPr="005A0ABC">
        <w:rPr>
          <w:sz w:val="20"/>
          <w:szCs w:val="20"/>
        </w:rPr>
        <w:t>2025-11-13</w:t>
      </w:r>
    </w:p>
    <w:p w14:paraId="2F9FB1D1" w14:textId="77777777" w:rsidR="00081D13" w:rsidRPr="005A0ABC" w:rsidRDefault="006F46A8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A0ABC">
        <w:rPr>
          <w:b/>
          <w:bCs/>
          <w:sz w:val="20"/>
          <w:szCs w:val="20"/>
        </w:rPr>
        <w:t>GMINA NIEPOŁOMICE</w:t>
      </w:r>
    </w:p>
    <w:p w14:paraId="1C756A15" w14:textId="77777777" w:rsidR="00081D13" w:rsidRPr="005A0ABC" w:rsidRDefault="006F46A8" w:rsidP="00081D13">
      <w:pPr>
        <w:spacing w:line="360" w:lineRule="auto"/>
        <w:ind w:right="3969"/>
        <w:rPr>
          <w:sz w:val="20"/>
          <w:szCs w:val="20"/>
        </w:rPr>
      </w:pPr>
      <w:r w:rsidRPr="005A0ABC">
        <w:rPr>
          <w:sz w:val="20"/>
          <w:szCs w:val="20"/>
        </w:rPr>
        <w:t>Pl. Zwycięstwa</w:t>
      </w:r>
      <w:r w:rsidR="00081D13" w:rsidRPr="005A0ABC">
        <w:rPr>
          <w:sz w:val="20"/>
          <w:szCs w:val="20"/>
        </w:rPr>
        <w:t xml:space="preserve"> </w:t>
      </w:r>
      <w:r w:rsidRPr="005A0ABC">
        <w:rPr>
          <w:sz w:val="20"/>
          <w:szCs w:val="20"/>
        </w:rPr>
        <w:t>13</w:t>
      </w:r>
    </w:p>
    <w:p w14:paraId="5F736239" w14:textId="77777777" w:rsidR="00081D13" w:rsidRPr="005A0ABC" w:rsidRDefault="006F46A8" w:rsidP="00081D13">
      <w:pPr>
        <w:ind w:right="3969"/>
        <w:rPr>
          <w:sz w:val="20"/>
          <w:szCs w:val="20"/>
        </w:rPr>
      </w:pPr>
      <w:r w:rsidRPr="005A0ABC">
        <w:rPr>
          <w:sz w:val="20"/>
          <w:szCs w:val="20"/>
        </w:rPr>
        <w:t>32-005</w:t>
      </w:r>
      <w:r w:rsidR="00081D13" w:rsidRPr="005A0ABC">
        <w:rPr>
          <w:sz w:val="20"/>
          <w:szCs w:val="20"/>
        </w:rPr>
        <w:t xml:space="preserve"> </w:t>
      </w:r>
      <w:r w:rsidRPr="005A0ABC">
        <w:rPr>
          <w:sz w:val="20"/>
          <w:szCs w:val="20"/>
        </w:rPr>
        <w:t>Niepołomice</w:t>
      </w:r>
    </w:p>
    <w:p w14:paraId="672DDE63" w14:textId="77777777" w:rsidR="00081D13" w:rsidRPr="005A0AB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A0ABC" w14:paraId="3DD72C8E" w14:textId="77777777" w:rsidTr="00C13EA9">
        <w:tc>
          <w:tcPr>
            <w:tcW w:w="10065" w:type="dxa"/>
            <w:shd w:val="clear" w:color="auto" w:fill="F2F2F2"/>
            <w:hideMark/>
          </w:tcPr>
          <w:p w14:paraId="65B978CB" w14:textId="77777777" w:rsidR="00081D13" w:rsidRPr="005A0AB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A0AB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75BF51E" w14:textId="77777777" w:rsidR="00081D13" w:rsidRPr="005A0AB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A0AB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2D52752" w14:textId="77777777" w:rsidR="00081D13" w:rsidRPr="005A0ABC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46521F33" w14:textId="77777777" w:rsidR="00081D13" w:rsidRPr="005A0ABC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A0ABC">
        <w:rPr>
          <w:rFonts w:eastAsia="Calibri"/>
          <w:sz w:val="20"/>
          <w:szCs w:val="20"/>
          <w:lang w:eastAsia="en-US"/>
        </w:rPr>
        <w:t xml:space="preserve">Dotyczy </w:t>
      </w:r>
      <w:r w:rsidRPr="005A0ABC">
        <w:rPr>
          <w:sz w:val="20"/>
          <w:szCs w:val="20"/>
        </w:rPr>
        <w:t>postępowania o udzielenie zamówienia publicznego</w:t>
      </w:r>
      <w:r w:rsidRPr="005A0AB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A0ABC" w14:paraId="39A9B4B1" w14:textId="77777777" w:rsidTr="00081D13">
        <w:tc>
          <w:tcPr>
            <w:tcW w:w="2269" w:type="dxa"/>
          </w:tcPr>
          <w:p w14:paraId="5783BA06" w14:textId="77777777" w:rsidR="00081D13" w:rsidRPr="005A0AB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A0AB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7384687F" w14:textId="77777777" w:rsidR="00081D13" w:rsidRPr="005A0ABC" w:rsidRDefault="006F46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A0ABC">
              <w:rPr>
                <w:bCs/>
                <w:sz w:val="20"/>
                <w:szCs w:val="20"/>
              </w:rPr>
              <w:t>Zakup ładowarki teleskopowej dla Gminy Niepołomice</w:t>
            </w:r>
          </w:p>
        </w:tc>
      </w:tr>
      <w:tr w:rsidR="006F46A8" w:rsidRPr="005A0ABC" w14:paraId="08847E43" w14:textId="77777777" w:rsidTr="00CE3B66">
        <w:tc>
          <w:tcPr>
            <w:tcW w:w="2269" w:type="dxa"/>
          </w:tcPr>
          <w:p w14:paraId="3E85BB26" w14:textId="77777777" w:rsidR="006F46A8" w:rsidRPr="005A0ABC" w:rsidRDefault="006F46A8" w:rsidP="00CE3B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A0AB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2B697A45" w14:textId="77777777" w:rsidR="006F46A8" w:rsidRPr="005A0ABC" w:rsidRDefault="006F46A8" w:rsidP="00CE3B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A0ABC">
              <w:rPr>
                <w:bCs/>
                <w:sz w:val="20"/>
                <w:szCs w:val="20"/>
              </w:rPr>
              <w:t>ZP.271.51.2025</w:t>
            </w:r>
          </w:p>
        </w:tc>
      </w:tr>
    </w:tbl>
    <w:p w14:paraId="5DEC97F8" w14:textId="77777777" w:rsidR="00081D13" w:rsidRPr="005A0AB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88EF7CF" w14:textId="77777777" w:rsidR="00081D13" w:rsidRPr="005A0AB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A0ABC">
        <w:rPr>
          <w:sz w:val="20"/>
          <w:szCs w:val="20"/>
        </w:rPr>
        <w:t xml:space="preserve">Zamawiający, </w:t>
      </w:r>
      <w:r w:rsidR="006F46A8" w:rsidRPr="005A0ABC">
        <w:rPr>
          <w:b/>
          <w:sz w:val="20"/>
          <w:szCs w:val="20"/>
        </w:rPr>
        <w:t>GMINA NIEPOŁOMICE</w:t>
      </w:r>
      <w:r w:rsidRPr="005A0ABC">
        <w:rPr>
          <w:sz w:val="20"/>
          <w:szCs w:val="20"/>
        </w:rPr>
        <w:t xml:space="preserve">, działając na podstawie art. 253 </w:t>
      </w:r>
      <w:r w:rsidR="00A17CDB" w:rsidRPr="005A0ABC">
        <w:rPr>
          <w:sz w:val="20"/>
          <w:szCs w:val="20"/>
        </w:rPr>
        <w:t xml:space="preserve">ust. 1 pkt. 1 i </w:t>
      </w:r>
      <w:r w:rsidRPr="005A0ABC">
        <w:rPr>
          <w:sz w:val="20"/>
          <w:szCs w:val="20"/>
        </w:rPr>
        <w:t xml:space="preserve">ust. </w:t>
      </w:r>
      <w:r w:rsidR="00A17CDB" w:rsidRPr="005A0ABC">
        <w:rPr>
          <w:sz w:val="20"/>
          <w:szCs w:val="20"/>
        </w:rPr>
        <w:t>2</w:t>
      </w:r>
      <w:r w:rsidRPr="005A0ABC">
        <w:rPr>
          <w:sz w:val="20"/>
          <w:szCs w:val="20"/>
        </w:rPr>
        <w:t xml:space="preserve"> </w:t>
      </w:r>
      <w:r w:rsidR="00081D13" w:rsidRPr="005A0ABC">
        <w:rPr>
          <w:sz w:val="20"/>
          <w:szCs w:val="20"/>
        </w:rPr>
        <w:t xml:space="preserve">ustawy z dnia 11 września 2019r. Prawo zamówień publicznych </w:t>
      </w:r>
      <w:r w:rsidR="006F46A8" w:rsidRPr="005A0ABC">
        <w:rPr>
          <w:sz w:val="20"/>
          <w:szCs w:val="20"/>
        </w:rPr>
        <w:t>(</w:t>
      </w:r>
      <w:proofErr w:type="spellStart"/>
      <w:r w:rsidR="006F46A8" w:rsidRPr="005A0ABC">
        <w:rPr>
          <w:sz w:val="20"/>
          <w:szCs w:val="20"/>
        </w:rPr>
        <w:t>t.j</w:t>
      </w:r>
      <w:proofErr w:type="spellEnd"/>
      <w:r w:rsidR="006F46A8" w:rsidRPr="005A0ABC">
        <w:rPr>
          <w:sz w:val="20"/>
          <w:szCs w:val="20"/>
        </w:rPr>
        <w:t>. Dz. U. z 2024 poz. 1320)</w:t>
      </w:r>
      <w:r w:rsidR="00081D13" w:rsidRPr="005A0AB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46A8" w:rsidRPr="005A0ABC" w14:paraId="51E951DA" w14:textId="77777777" w:rsidTr="00CE3B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FC59D8E" w14:textId="77777777" w:rsidR="006F46A8" w:rsidRPr="005A0ABC" w:rsidRDefault="006F46A8" w:rsidP="00CE3B66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5A0ABC">
              <w:rPr>
                <w:b/>
                <w:sz w:val="20"/>
                <w:szCs w:val="20"/>
              </w:rPr>
              <w:t>Lemarpol</w:t>
            </w:r>
            <w:proofErr w:type="spellEnd"/>
            <w:r w:rsidRPr="005A0ABC">
              <w:rPr>
                <w:b/>
                <w:sz w:val="20"/>
                <w:szCs w:val="20"/>
              </w:rPr>
              <w:t xml:space="preserve"> Wózki Widłowe sp. z o.o.</w:t>
            </w:r>
          </w:p>
          <w:p w14:paraId="5B3A5D3A" w14:textId="7EA55B8E" w:rsidR="006F46A8" w:rsidRPr="005A0ABC" w:rsidRDefault="005A0ABC" w:rsidP="00CE3B66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F46A8" w:rsidRPr="005A0ABC">
              <w:rPr>
                <w:bCs/>
                <w:sz w:val="20"/>
                <w:szCs w:val="20"/>
              </w:rPr>
              <w:t>S. Staszica</w:t>
            </w:r>
            <w:r w:rsidR="006F46A8" w:rsidRPr="005A0ABC">
              <w:rPr>
                <w:bCs/>
                <w:sz w:val="20"/>
                <w:szCs w:val="20"/>
              </w:rPr>
              <w:t xml:space="preserve"> </w:t>
            </w:r>
            <w:r w:rsidR="006F46A8" w:rsidRPr="005A0ABC">
              <w:rPr>
                <w:bCs/>
                <w:sz w:val="20"/>
                <w:szCs w:val="20"/>
              </w:rPr>
              <w:t>21</w:t>
            </w:r>
            <w:r w:rsidR="006F46A8" w:rsidRPr="005A0ABC">
              <w:rPr>
                <w:bCs/>
                <w:sz w:val="20"/>
                <w:szCs w:val="20"/>
              </w:rPr>
              <w:t xml:space="preserve"> </w:t>
            </w:r>
          </w:p>
          <w:p w14:paraId="691751A9" w14:textId="77777777" w:rsidR="006F46A8" w:rsidRPr="005A0ABC" w:rsidRDefault="006F46A8" w:rsidP="00CE3B66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A0ABC">
              <w:rPr>
                <w:bCs/>
                <w:sz w:val="20"/>
                <w:szCs w:val="20"/>
              </w:rPr>
              <w:t>32-640</w:t>
            </w:r>
            <w:r w:rsidRPr="005A0ABC">
              <w:rPr>
                <w:bCs/>
                <w:sz w:val="20"/>
                <w:szCs w:val="20"/>
              </w:rPr>
              <w:t xml:space="preserve"> </w:t>
            </w:r>
            <w:r w:rsidRPr="005A0ABC">
              <w:rPr>
                <w:bCs/>
                <w:sz w:val="20"/>
                <w:szCs w:val="20"/>
              </w:rPr>
              <w:t>Zator</w:t>
            </w:r>
          </w:p>
          <w:p w14:paraId="3EA4A732" w14:textId="77777777" w:rsidR="006F46A8" w:rsidRPr="005A0ABC" w:rsidRDefault="006F46A8" w:rsidP="00CE3B66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A0AB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A0ABC">
              <w:rPr>
                <w:sz w:val="20"/>
                <w:szCs w:val="20"/>
              </w:rPr>
              <w:t xml:space="preserve"> </w:t>
            </w:r>
            <w:bookmarkEnd w:id="1"/>
            <w:r w:rsidRPr="005A0ABC">
              <w:rPr>
                <w:b/>
                <w:sz w:val="20"/>
                <w:szCs w:val="20"/>
              </w:rPr>
              <w:t>819 530.96 zł</w:t>
            </w:r>
            <w:r w:rsidRPr="005A0ABC">
              <w:rPr>
                <w:b/>
                <w:sz w:val="20"/>
                <w:szCs w:val="20"/>
              </w:rPr>
              <w:t xml:space="preserve"> brutto</w:t>
            </w:r>
            <w:r w:rsidRPr="005A0ABC">
              <w:rPr>
                <w:bCs/>
                <w:sz w:val="20"/>
                <w:szCs w:val="20"/>
              </w:rPr>
              <w:t>.</w:t>
            </w:r>
          </w:p>
          <w:p w14:paraId="4DAF0B18" w14:textId="77777777" w:rsidR="006F46A8" w:rsidRPr="005A0ABC" w:rsidRDefault="006F46A8" w:rsidP="00CE3B66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A0ABC">
              <w:rPr>
                <w:color w:val="000000"/>
                <w:sz w:val="20"/>
                <w:szCs w:val="20"/>
              </w:rPr>
              <w:t>Uzasadnienie wyboru:</w:t>
            </w:r>
          </w:p>
          <w:p w14:paraId="4F498111" w14:textId="77777777" w:rsidR="006F46A8" w:rsidRPr="005A0ABC" w:rsidRDefault="006F46A8" w:rsidP="00CE3B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A0ABC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</w:tc>
      </w:tr>
    </w:tbl>
    <w:p w14:paraId="7EF5E884" w14:textId="77777777" w:rsidR="00081D13" w:rsidRPr="005A0ABC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A0ABC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A0ABC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134"/>
        <w:gridCol w:w="1276"/>
        <w:gridCol w:w="1843"/>
        <w:gridCol w:w="1417"/>
      </w:tblGrid>
      <w:tr w:rsidR="005A0ABC" w:rsidRPr="005A0ABC" w14:paraId="2313179E" w14:textId="77777777" w:rsidTr="005A0AB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AE6055E" w14:textId="77777777" w:rsidR="005A0ABC" w:rsidRPr="005A0ABC" w:rsidRDefault="005A0AB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5A0AB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568B2E7" w14:textId="77777777" w:rsidR="005A0ABC" w:rsidRPr="005A0ABC" w:rsidRDefault="005A0AB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CA413E5" w14:textId="77777777" w:rsidR="005A0ABC" w:rsidRPr="005A0ABC" w:rsidRDefault="005A0AB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A0AB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D9C1912" w14:textId="77777777" w:rsidR="005A0ABC" w:rsidRPr="005A0ABC" w:rsidRDefault="005A0AB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A0ABC">
              <w:rPr>
                <w:rFonts w:ascii="Times New Roman" w:hAnsi="Times New Roman" w:cs="Times New Roman"/>
                <w:bCs/>
              </w:rPr>
              <w:t>termin realizacji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87AC26B" w14:textId="77777777" w:rsidR="005A0ABC" w:rsidRPr="005A0ABC" w:rsidRDefault="005A0AB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A0ABC">
              <w:rPr>
                <w:rFonts w:ascii="Times New Roman" w:hAnsi="Times New Roman" w:cs="Times New Roman"/>
                <w:bCs/>
              </w:rPr>
              <w:t>Udźwig na maksymalnym zasięgu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C0F53EA" w14:textId="77777777" w:rsidR="005A0ABC" w:rsidRPr="005A0ABC" w:rsidRDefault="005A0AB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5A0ABC" w:rsidRPr="005A0ABC" w14:paraId="605EEB0C" w14:textId="77777777" w:rsidTr="005A0ABC">
        <w:tc>
          <w:tcPr>
            <w:tcW w:w="851" w:type="dxa"/>
            <w:vAlign w:val="center"/>
          </w:tcPr>
          <w:p w14:paraId="2E7DD98C" w14:textId="77777777" w:rsidR="005A0ABC" w:rsidRPr="005A0ABC" w:rsidRDefault="005A0ABC" w:rsidP="00CE3B6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vAlign w:val="center"/>
          </w:tcPr>
          <w:p w14:paraId="2D0F9ED6" w14:textId="77777777" w:rsidR="005A0ABC" w:rsidRPr="005A0ABC" w:rsidRDefault="005A0ABC" w:rsidP="00CE3B6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5A0ABC">
              <w:rPr>
                <w:rFonts w:ascii="Times New Roman" w:hAnsi="Times New Roman" w:cs="Times New Roman"/>
                <w:b/>
              </w:rPr>
              <w:t>Lemarpol</w:t>
            </w:r>
            <w:proofErr w:type="spellEnd"/>
            <w:r w:rsidRPr="005A0ABC">
              <w:rPr>
                <w:rFonts w:ascii="Times New Roman" w:hAnsi="Times New Roman" w:cs="Times New Roman"/>
                <w:b/>
              </w:rPr>
              <w:t xml:space="preserve"> Wózki Widłowe sp. z o.o.</w:t>
            </w:r>
          </w:p>
          <w:p w14:paraId="4B4D3C73" w14:textId="2A05E246" w:rsidR="005A0ABC" w:rsidRPr="005A0ABC" w:rsidRDefault="005A0ABC" w:rsidP="00CE3B6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A0ABC">
              <w:rPr>
                <w:rFonts w:ascii="Times New Roman" w:hAnsi="Times New Roman" w:cs="Times New Roman"/>
                <w:bCs/>
              </w:rPr>
              <w:t>S. Staszica</w:t>
            </w:r>
            <w:r w:rsidRPr="005A0ABC">
              <w:rPr>
                <w:rFonts w:ascii="Times New Roman" w:hAnsi="Times New Roman" w:cs="Times New Roman"/>
                <w:bCs/>
              </w:rPr>
              <w:t xml:space="preserve"> </w:t>
            </w:r>
            <w:r w:rsidRPr="005A0ABC">
              <w:rPr>
                <w:rFonts w:ascii="Times New Roman" w:hAnsi="Times New Roman" w:cs="Times New Roman"/>
                <w:bCs/>
              </w:rPr>
              <w:t>21</w:t>
            </w:r>
            <w:r w:rsidRPr="005A0AB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D14F745" w14:textId="77777777" w:rsidR="005A0ABC" w:rsidRPr="005A0ABC" w:rsidRDefault="005A0ABC" w:rsidP="00CE3B6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A0ABC">
              <w:rPr>
                <w:rFonts w:ascii="Times New Roman" w:hAnsi="Times New Roman" w:cs="Times New Roman"/>
                <w:bCs/>
              </w:rPr>
              <w:t>32-640</w:t>
            </w:r>
            <w:r w:rsidRPr="005A0ABC">
              <w:rPr>
                <w:rFonts w:ascii="Times New Roman" w:hAnsi="Times New Roman" w:cs="Times New Roman"/>
                <w:bCs/>
              </w:rPr>
              <w:t xml:space="preserve"> </w:t>
            </w:r>
            <w:r w:rsidRPr="005A0ABC">
              <w:rPr>
                <w:rFonts w:ascii="Times New Roman" w:hAnsi="Times New Roman" w:cs="Times New Roman"/>
                <w:bCs/>
              </w:rPr>
              <w:t>Zator</w:t>
            </w:r>
          </w:p>
        </w:tc>
        <w:tc>
          <w:tcPr>
            <w:tcW w:w="1134" w:type="dxa"/>
            <w:vAlign w:val="center"/>
          </w:tcPr>
          <w:p w14:paraId="585EF6B2" w14:textId="77777777" w:rsidR="005A0ABC" w:rsidRPr="005A0ABC" w:rsidRDefault="005A0ABC" w:rsidP="00CE3B6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4E2AE268" w14:textId="77777777" w:rsidR="005A0ABC" w:rsidRPr="005A0ABC" w:rsidRDefault="005A0ABC" w:rsidP="00CE3B6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5E3C7E28" w14:textId="77777777" w:rsidR="005A0ABC" w:rsidRPr="005A0ABC" w:rsidRDefault="005A0ABC" w:rsidP="00CE3B6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625134AE" w14:textId="77777777" w:rsidR="005A0ABC" w:rsidRPr="005A0ABC" w:rsidRDefault="005A0ABC" w:rsidP="00CE3B6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A0ABC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46C2485" w14:textId="77777777" w:rsidR="00E85D70" w:rsidRPr="005A0AB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3C1D124" w14:textId="77777777" w:rsidR="00F960D7" w:rsidRPr="005A0AB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1D06FE6B" w14:textId="77777777" w:rsidR="005A0ABC" w:rsidRPr="005A0ABC" w:rsidRDefault="005A0ABC">
      <w:pPr>
        <w:jc w:val="right"/>
        <w:rPr>
          <w:sz w:val="20"/>
          <w:szCs w:val="20"/>
        </w:rPr>
      </w:pPr>
    </w:p>
    <w:sectPr w:rsidR="005A0ABC" w:rsidRPr="005A0AB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AB5C5" w14:textId="77777777" w:rsidR="008404A9" w:rsidRDefault="008404A9">
      <w:r>
        <w:separator/>
      </w:r>
    </w:p>
  </w:endnote>
  <w:endnote w:type="continuationSeparator" w:id="0">
    <w:p w14:paraId="0ED462BA" w14:textId="77777777" w:rsidR="008404A9" w:rsidRDefault="0084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2C419" w14:textId="77777777" w:rsidR="006F46A8" w:rsidRDefault="006F46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60B3D" w14:textId="2E0041FF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DABD" w14:textId="77777777" w:rsidR="006F46A8" w:rsidRDefault="006F4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668DB" w14:textId="77777777" w:rsidR="008404A9" w:rsidRDefault="008404A9">
      <w:r>
        <w:separator/>
      </w:r>
    </w:p>
  </w:footnote>
  <w:footnote w:type="continuationSeparator" w:id="0">
    <w:p w14:paraId="1B4605FF" w14:textId="77777777" w:rsidR="008404A9" w:rsidRDefault="00840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C1738" w14:textId="77777777" w:rsidR="006F46A8" w:rsidRDefault="006F4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8EB7" w14:textId="77777777" w:rsidR="006F46A8" w:rsidRDefault="006F4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B045" w14:textId="77777777" w:rsidR="006F46A8" w:rsidRDefault="006F4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4A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ABC"/>
    <w:rsid w:val="005E5BFF"/>
    <w:rsid w:val="00607F9B"/>
    <w:rsid w:val="00644DCB"/>
    <w:rsid w:val="00657C1E"/>
    <w:rsid w:val="006E3089"/>
    <w:rsid w:val="006F46A8"/>
    <w:rsid w:val="00712C39"/>
    <w:rsid w:val="0075025B"/>
    <w:rsid w:val="00756CDA"/>
    <w:rsid w:val="007E2ACC"/>
    <w:rsid w:val="007E68C5"/>
    <w:rsid w:val="00832144"/>
    <w:rsid w:val="008404A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10A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A47A47"/>
  <w15:chartTrackingRefBased/>
  <w15:docId w15:val="{9A13C769-E59B-4067-A34F-B7EDFC0E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2025-11-13T09:12:00Z</dcterms:created>
  <dcterms:modified xsi:type="dcterms:W3CDTF">2025-11-13T09:12:00Z</dcterms:modified>
</cp:coreProperties>
</file>