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E9987" w14:textId="77777777" w:rsidR="00FD0EA5" w:rsidRDefault="00FD0EA5" w:rsidP="00FD0EA5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18"/>
          <w:szCs w:val="18"/>
        </w:rPr>
        <w:t>Załącznik nr 1</w:t>
      </w:r>
    </w:p>
    <w:p w14:paraId="4EE4B160" w14:textId="77777777" w:rsidR="00FD0EA5" w:rsidRDefault="00FD0EA5" w:rsidP="00FD0EA5">
      <w:pPr>
        <w:rPr>
          <w:rFonts w:ascii="Verdana" w:hAnsi="Verdana"/>
          <w:sz w:val="20"/>
          <w:szCs w:val="20"/>
        </w:rPr>
      </w:pPr>
    </w:p>
    <w:p w14:paraId="367587D7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FORMULARZ OFERTY</w:t>
      </w:r>
    </w:p>
    <w:p w14:paraId="55E92662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C72714A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NAZWA WYKONAWCY</w:t>
      </w:r>
      <w:r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7D710F1A" w14:textId="77777777" w:rsidR="00FD0EA5" w:rsidRDefault="00FD0EA5" w:rsidP="00FD0EA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RODZAJ WYKONAWCY</w:t>
      </w:r>
      <w:r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55D55F3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8B72EB6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WOJEWÓDZTWO …………………………….....</w:t>
      </w:r>
    </w:p>
    <w:p w14:paraId="4687B11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EA1A94D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AE8E90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440ADA0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051A52C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73A5EDA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55B12E" w14:textId="77777777" w:rsidR="00FD0EA5" w:rsidRDefault="00FD0EA5" w:rsidP="00FD0EA5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0A266FA" w14:textId="6D577EFC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1554B68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3AC5856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Al. Mickiewicza 30, 30-059 Kraków</w:t>
      </w:r>
    </w:p>
    <w:p w14:paraId="312556AB" w14:textId="0EB793C3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</w:p>
    <w:p w14:paraId="007A98CB" w14:textId="7E1E66B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>
        <w:rPr>
          <w:rFonts w:ascii="Verdana" w:hAnsi="Verdana"/>
          <w:b/>
          <w:bCs/>
          <w:sz w:val="20"/>
          <w:szCs w:val="20"/>
        </w:rPr>
        <w:t xml:space="preserve">: </w:t>
      </w:r>
      <w:r w:rsidR="00B655CC" w:rsidRPr="00B655CC">
        <w:rPr>
          <w:rFonts w:ascii="Verdana" w:hAnsi="Verdana"/>
          <w:b/>
          <w:bCs/>
          <w:sz w:val="20"/>
          <w:szCs w:val="20"/>
        </w:rPr>
        <w:t xml:space="preserve">Usługa cateringowa na potrzeby konferencji organizowanej w ramach projektu </w:t>
      </w:r>
      <w:proofErr w:type="spellStart"/>
      <w:r w:rsidR="00B655CC" w:rsidRPr="00B655CC">
        <w:rPr>
          <w:rFonts w:ascii="Verdana" w:hAnsi="Verdana"/>
          <w:b/>
          <w:bCs/>
          <w:sz w:val="20"/>
          <w:szCs w:val="20"/>
        </w:rPr>
        <w:t>RaVeN.PLUS</w:t>
      </w:r>
      <w:proofErr w:type="spellEnd"/>
      <w:r w:rsidR="00B655CC" w:rsidRPr="00B655CC">
        <w:rPr>
          <w:rFonts w:ascii="Verdana" w:hAnsi="Verdana"/>
          <w:b/>
          <w:bCs/>
          <w:sz w:val="20"/>
          <w:szCs w:val="20"/>
        </w:rPr>
        <w:t xml:space="preserve"> - KC-DE-zp.272-686/25</w:t>
      </w:r>
      <w:r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7A445FD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1070C87F" w14:textId="2E8D507E" w:rsidR="00DF15EF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Cena brutto usługę cateringową w dn. </w:t>
      </w:r>
      <w:r w:rsidR="00B655CC">
        <w:rPr>
          <w:rFonts w:ascii="Verdana" w:hAnsi="Verdana"/>
          <w:b/>
          <w:bCs/>
          <w:sz w:val="20"/>
          <w:szCs w:val="20"/>
        </w:rPr>
        <w:t>4.12</w:t>
      </w:r>
      <w:r>
        <w:rPr>
          <w:rFonts w:ascii="Verdana" w:hAnsi="Verdana"/>
          <w:b/>
          <w:bCs/>
          <w:sz w:val="20"/>
          <w:szCs w:val="20"/>
        </w:rPr>
        <w:t>.2025 r. (</w:t>
      </w:r>
      <w:r w:rsidR="00DF15EF" w:rsidRPr="00DF15EF">
        <w:rPr>
          <w:rFonts w:ascii="Verdana" w:hAnsi="Verdana"/>
          <w:iCs/>
          <w:sz w:val="20"/>
          <w:szCs w:val="20"/>
        </w:rPr>
        <w:t>dla</w:t>
      </w:r>
      <w:r w:rsidR="000E212E">
        <w:rPr>
          <w:rFonts w:ascii="Verdana" w:hAnsi="Verdana"/>
          <w:iCs/>
          <w:sz w:val="20"/>
          <w:szCs w:val="20"/>
        </w:rPr>
        <w:t xml:space="preserve"> </w:t>
      </w:r>
      <w:r w:rsidR="000E212E" w:rsidRPr="000E212E">
        <w:rPr>
          <w:rFonts w:ascii="Verdana" w:hAnsi="Verdana"/>
          <w:bCs/>
          <w:color w:val="000000"/>
          <w:sz w:val="20"/>
          <w:szCs w:val="20"/>
        </w:rPr>
        <w:t>max</w:t>
      </w:r>
      <w:r w:rsidR="000E212E" w:rsidRPr="000E212E">
        <w:rPr>
          <w:rFonts w:ascii="Verdana" w:hAnsi="Verdana"/>
          <w:bCs/>
          <w:iCs/>
          <w:sz w:val="20"/>
          <w:szCs w:val="20"/>
        </w:rPr>
        <w:t>.</w:t>
      </w:r>
      <w:r w:rsidR="00DF15EF" w:rsidRPr="00DF15EF">
        <w:rPr>
          <w:rFonts w:ascii="Verdana" w:hAnsi="Verdana"/>
          <w:iCs/>
          <w:sz w:val="20"/>
          <w:szCs w:val="20"/>
        </w:rPr>
        <w:t xml:space="preserve"> </w:t>
      </w:r>
      <w:r w:rsidR="00B655CC">
        <w:rPr>
          <w:rFonts w:ascii="Verdana" w:hAnsi="Verdana"/>
          <w:iCs/>
          <w:sz w:val="20"/>
          <w:szCs w:val="20"/>
        </w:rPr>
        <w:t>12</w:t>
      </w:r>
      <w:r w:rsidR="00DF15EF" w:rsidRPr="00DF15EF">
        <w:rPr>
          <w:rFonts w:ascii="Verdana" w:hAnsi="Verdana"/>
          <w:iCs/>
          <w:sz w:val="20"/>
          <w:szCs w:val="20"/>
        </w:rPr>
        <w:t>0 osób</w:t>
      </w:r>
      <w:r>
        <w:rPr>
          <w:rFonts w:ascii="Verdana" w:hAnsi="Verdana"/>
          <w:b/>
          <w:bCs/>
          <w:sz w:val="20"/>
          <w:szCs w:val="20"/>
        </w:rPr>
        <w:t xml:space="preserve">) ………………………. zł </w:t>
      </w:r>
    </w:p>
    <w:p w14:paraId="040ABAAC" w14:textId="2DA790F5" w:rsidR="00FD0EA5" w:rsidRP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2AA80AFD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właściwą stawkę podatku VAT.</w:t>
      </w:r>
    </w:p>
    <w:p w14:paraId="0BBA4FB9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05912E73" w14:textId="77777777" w:rsidR="00FD0EA5" w:rsidRDefault="00FD0EA5" w:rsidP="00FD0EA5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75FEA0C8" w14:textId="25638185" w:rsidR="00AF304E" w:rsidRPr="00AF304E" w:rsidRDefault="00FD0EA5" w:rsidP="00B655CC">
      <w:pPr>
        <w:pStyle w:val="Nagwek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 w:rsidRPr="00AF304E">
        <w:rPr>
          <w:rFonts w:ascii="Verdana" w:hAnsi="Verdana"/>
          <w:color w:val="auto"/>
          <w:sz w:val="20"/>
          <w:szCs w:val="20"/>
        </w:rPr>
        <w:t xml:space="preserve">cena brutto za </w:t>
      </w:r>
      <w:r w:rsidR="00AF304E" w:rsidRPr="001C3C19">
        <w:rPr>
          <w:rFonts w:ascii="Verdana" w:hAnsi="Verdana"/>
          <w:b/>
          <w:iCs/>
          <w:color w:val="auto"/>
          <w:sz w:val="20"/>
          <w:szCs w:val="20"/>
        </w:rPr>
        <w:t>1 osob</w:t>
      </w:r>
      <w:r w:rsidR="00B655CC">
        <w:rPr>
          <w:rFonts w:ascii="Verdana" w:hAnsi="Verdana"/>
          <w:b/>
          <w:iCs/>
          <w:color w:val="auto"/>
          <w:sz w:val="20"/>
          <w:szCs w:val="20"/>
        </w:rPr>
        <w:t>ę</w:t>
      </w:r>
      <w:r w:rsidRPr="00AF304E"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36AFDC57" w14:textId="2ABBC7BE" w:rsidR="00AF6DBC" w:rsidRPr="00AF6DBC" w:rsidRDefault="00AF6DBC" w:rsidP="00AF6DBC"/>
    <w:p w14:paraId="469E4A96" w14:textId="19A5993F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Termin realizacji: </w:t>
      </w:r>
      <w:r w:rsidR="00B655CC">
        <w:rPr>
          <w:rFonts w:ascii="Verdana" w:hAnsi="Verdana"/>
          <w:b/>
          <w:bCs/>
          <w:sz w:val="20"/>
          <w:szCs w:val="20"/>
        </w:rPr>
        <w:t>4.12</w:t>
      </w:r>
      <w:r w:rsidR="000E212E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>2025 r.</w:t>
      </w:r>
    </w:p>
    <w:p w14:paraId="41A02EC4" w14:textId="77777777" w:rsidR="00FD0EA5" w:rsidRDefault="00FD0EA5" w:rsidP="00FD0EA5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392ED99D" w14:textId="77777777" w:rsidR="00FD0EA5" w:rsidRDefault="00FD0EA5" w:rsidP="00FD0EA5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555F2FA7" w14:textId="46EB485A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Odległość w linii prostej miejsca przygotowywania posiłków od bud.</w:t>
      </w:r>
      <w:r w:rsidR="001C3C19">
        <w:rPr>
          <w:rFonts w:ascii="Verdana" w:hAnsi="Verdana"/>
          <w:b/>
          <w:bCs/>
          <w:sz w:val="20"/>
          <w:szCs w:val="20"/>
        </w:rPr>
        <w:t xml:space="preserve"> </w:t>
      </w:r>
      <w:r w:rsidR="00B655CC">
        <w:rPr>
          <w:rFonts w:ascii="Verdana" w:hAnsi="Verdana"/>
          <w:b/>
          <w:bCs/>
          <w:sz w:val="20"/>
          <w:szCs w:val="20"/>
        </w:rPr>
        <w:t>A-0</w:t>
      </w:r>
      <w:r>
        <w:rPr>
          <w:rFonts w:ascii="Verdana" w:hAnsi="Verdana"/>
          <w:b/>
          <w:bCs/>
          <w:sz w:val="20"/>
          <w:szCs w:val="20"/>
        </w:rPr>
        <w:t xml:space="preserve">  AGH  -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………..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="00807E76">
        <w:rPr>
          <w:rFonts w:ascii="Verdana" w:hAnsi="Verdana"/>
          <w:b/>
          <w:bCs/>
          <w:sz w:val="20"/>
          <w:szCs w:val="20"/>
        </w:rPr>
        <w:t>k</w:t>
      </w:r>
      <w:r>
        <w:rPr>
          <w:rFonts w:ascii="Verdana" w:hAnsi="Verdana"/>
          <w:b/>
          <w:bCs/>
          <w:sz w:val="20"/>
          <w:szCs w:val="20"/>
        </w:rPr>
        <w:t>m</w:t>
      </w:r>
    </w:p>
    <w:p w14:paraId="3FB40EC8" w14:textId="1B6C1890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przygotowywania posiłków </w:t>
      </w:r>
      <w:r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……………………</w:t>
      </w:r>
    </w:p>
    <w:p w14:paraId="2796970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72C8404" w14:textId="77777777" w:rsidR="00FD0EA5" w:rsidRDefault="00FD0EA5" w:rsidP="00FD0EA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D16831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</w:p>
    <w:p w14:paraId="3996F85E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6FC2FC72" w14:textId="77777777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65B9A80" w14:textId="788BB7E5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342E85C" w14:textId="56AA0A3B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2C39E6A3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1</w:t>
      </w:r>
      <w:r w:rsidRPr="00FD0EA5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51C82B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2</w:t>
      </w:r>
      <w:r w:rsidRPr="00FD0EA5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78E201" w14:textId="77777777" w:rsidR="00FD0EA5" w:rsidRDefault="00FD0EA5" w:rsidP="00FD0EA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FD0EA5" w14:paraId="7B411C0B" w14:textId="77777777" w:rsidTr="00FD0E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05AD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D7200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88B2DA9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3870E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D0EA5" w14:paraId="2CD2E49E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CADC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0CF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9948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4A94B648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4D60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3CC1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9B300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21B33C" w14:textId="77777777" w:rsidR="00FD0EA5" w:rsidRDefault="00FD0EA5" w:rsidP="00FD0EA5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FD0EA5" w14:paraId="048B8D31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E5DECA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A0A4A1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885A2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FD0EA5" w14:paraId="181F17A0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B45582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414BB8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B67A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54610C9E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DA1C87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856B37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06B5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2DF273" w14:textId="77777777" w:rsidR="00FD0EA5" w:rsidRDefault="00FD0EA5" w:rsidP="00FD0EA5">
      <w:pPr>
        <w:ind w:left="360"/>
        <w:jc w:val="both"/>
        <w:rPr>
          <w:rFonts w:ascii="Verdana" w:hAnsi="Verdana"/>
          <w:sz w:val="20"/>
          <w:szCs w:val="20"/>
        </w:rPr>
      </w:pPr>
    </w:p>
    <w:p w14:paraId="3FBAF294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1F8F894" w14:textId="77777777" w:rsidR="00FD0EA5" w:rsidRDefault="00FD0EA5" w:rsidP="00FD0EA5">
      <w:pPr>
        <w:pStyle w:val="Nagwek1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05E32669" w14:textId="77777777" w:rsidR="00FD0EA5" w:rsidRDefault="00FD0EA5" w:rsidP="00FD0EA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7645457C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5A87A0DA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032C04F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6086CDE" w14:textId="77777777" w:rsidR="00FD0EA5" w:rsidRDefault="00FD0EA5" w:rsidP="00FD0EA5">
      <w:pPr>
        <w:jc w:val="right"/>
        <w:rPr>
          <w:rFonts w:ascii="Verdana" w:hAnsi="Verdana"/>
          <w:sz w:val="20"/>
          <w:szCs w:val="20"/>
        </w:rPr>
      </w:pPr>
    </w:p>
    <w:p w14:paraId="1C455625" w14:textId="77777777" w:rsidR="00FD0EA5" w:rsidRPr="00F23CE5" w:rsidRDefault="00FD0EA5" w:rsidP="00F23CE5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F23CE5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23CE5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23CE5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23CE5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23CE5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23CE5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23CE5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23CE5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2B068696" w14:textId="77777777" w:rsidR="00FD0EA5" w:rsidRDefault="00FD0EA5" w:rsidP="00FD0EA5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3465E45C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43F67C48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7150A3CC" w14:textId="77777777" w:rsidR="00FE545C" w:rsidRPr="00FD0EA5" w:rsidRDefault="00FE545C" w:rsidP="00FD0EA5"/>
    <w:sectPr w:rsidR="00FE545C" w:rsidRPr="00FD0EA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C6F00" w14:textId="77777777" w:rsidR="00F34C83" w:rsidRDefault="00F34C83">
      <w:r>
        <w:separator/>
      </w:r>
    </w:p>
  </w:endnote>
  <w:endnote w:type="continuationSeparator" w:id="0">
    <w:p w14:paraId="33FA3BBF" w14:textId="77777777" w:rsidR="00F34C83" w:rsidRDefault="00F3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9D3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FD99D" w14:textId="77777777" w:rsidR="00F34C83" w:rsidRDefault="00F34C83">
      <w:r>
        <w:separator/>
      </w:r>
    </w:p>
  </w:footnote>
  <w:footnote w:type="continuationSeparator" w:id="0">
    <w:p w14:paraId="06589ED2" w14:textId="77777777" w:rsidR="00F34C83" w:rsidRDefault="00F3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1AB07" w14:textId="1156BFDA" w:rsidR="00F23CE5" w:rsidRDefault="00F23CE5" w:rsidP="00F23CE5">
    <w:pPr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inline distT="0" distB="0" distL="0" distR="0" wp14:anchorId="2BBF9133" wp14:editId="24D16D31">
          <wp:extent cx="2257425" cy="609600"/>
          <wp:effectExtent l="0" t="0" r="9525" b="0"/>
          <wp:docPr id="2" name="Obraz 2" descr="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T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28"/>
        <w:szCs w:val="28"/>
      </w:rPr>
      <w:t xml:space="preserve">  </w:t>
    </w:r>
    <w:r>
      <w:rPr>
        <w:rFonts w:ascii="Arial" w:hAnsi="Arial" w:cs="Arial"/>
        <w:b/>
        <w:bCs/>
        <w:sz w:val="28"/>
        <w:szCs w:val="28"/>
      </w:rPr>
      <w:tab/>
    </w:r>
    <w:r>
      <w:rPr>
        <w:noProof/>
      </w:rPr>
      <w:drawing>
        <wp:inline distT="0" distB="0" distL="0" distR="0" wp14:anchorId="6F321662" wp14:editId="4390FF85">
          <wp:extent cx="1181100" cy="238125"/>
          <wp:effectExtent l="0" t="0" r="0" b="9525"/>
          <wp:docPr id="1" name="Obraz 1" descr="/var/folders/p8/s36y3h8j1mb0p7x3g2jktxrm0000gn/T/com.microsoft.Word/Content.MSO/B43020E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/var/folders/p8/s36y3h8j1mb0p7x3g2jktxrm0000gn/T/com.microsoft.Word/Content.MSO/B43020EB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28"/>
        <w:szCs w:val="28"/>
      </w:rPr>
      <w:t xml:space="preserve">                                            </w:t>
    </w:r>
  </w:p>
  <w:p w14:paraId="63552B62" w14:textId="77777777" w:rsidR="00F23CE5" w:rsidRDefault="00F23CE5">
    <w:pPr>
      <w:pStyle w:val="Nagwek"/>
      <w:rPr>
        <w:sz w:val="22"/>
      </w:rPr>
    </w:pPr>
  </w:p>
  <w:p w14:paraId="40D57703" w14:textId="301A5389" w:rsidR="00F23CE5" w:rsidRDefault="00F23CE5" w:rsidP="00F23CE5">
    <w:pPr>
      <w:pStyle w:val="Stopka"/>
      <w:rPr>
        <w:sz w:val="24"/>
        <w:szCs w:val="24"/>
      </w:rPr>
    </w:pPr>
    <w:r>
      <w:rPr>
        <w:noProof/>
      </w:rPr>
      <w:drawing>
        <wp:inline distT="0" distB="0" distL="0" distR="0" wp14:anchorId="526D2947" wp14:editId="495DD752">
          <wp:extent cx="4133850" cy="3619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02C0D"/>
    <w:multiLevelType w:val="multilevel"/>
    <w:tmpl w:val="65062B70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263"/>
    <w:rsid w:val="00012286"/>
    <w:rsid w:val="000704FC"/>
    <w:rsid w:val="00071CCC"/>
    <w:rsid w:val="000B731D"/>
    <w:rsid w:val="000D6134"/>
    <w:rsid w:val="000E09C7"/>
    <w:rsid w:val="000E212E"/>
    <w:rsid w:val="000F6589"/>
    <w:rsid w:val="00106636"/>
    <w:rsid w:val="00116EC6"/>
    <w:rsid w:val="001801DD"/>
    <w:rsid w:val="00191263"/>
    <w:rsid w:val="001C3C19"/>
    <w:rsid w:val="001D3006"/>
    <w:rsid w:val="001D4612"/>
    <w:rsid w:val="002060CC"/>
    <w:rsid w:val="00207E98"/>
    <w:rsid w:val="002723B0"/>
    <w:rsid w:val="00315A4A"/>
    <w:rsid w:val="004B7300"/>
    <w:rsid w:val="004C6753"/>
    <w:rsid w:val="004D57B9"/>
    <w:rsid w:val="00595C87"/>
    <w:rsid w:val="005D2C65"/>
    <w:rsid w:val="005E6D94"/>
    <w:rsid w:val="00625568"/>
    <w:rsid w:val="0063384F"/>
    <w:rsid w:val="00643C6F"/>
    <w:rsid w:val="00646202"/>
    <w:rsid w:val="0065290F"/>
    <w:rsid w:val="006815F6"/>
    <w:rsid w:val="00683DE3"/>
    <w:rsid w:val="006C420F"/>
    <w:rsid w:val="007748F0"/>
    <w:rsid w:val="007A4321"/>
    <w:rsid w:val="00807E76"/>
    <w:rsid w:val="00833933"/>
    <w:rsid w:val="00853083"/>
    <w:rsid w:val="008B2F0C"/>
    <w:rsid w:val="008B4928"/>
    <w:rsid w:val="008C5751"/>
    <w:rsid w:val="008D2AB8"/>
    <w:rsid w:val="008F1C66"/>
    <w:rsid w:val="00950F90"/>
    <w:rsid w:val="00970FE4"/>
    <w:rsid w:val="009F22A4"/>
    <w:rsid w:val="00A0022B"/>
    <w:rsid w:val="00A346FE"/>
    <w:rsid w:val="00A47B4D"/>
    <w:rsid w:val="00A83018"/>
    <w:rsid w:val="00A96CE1"/>
    <w:rsid w:val="00AF1795"/>
    <w:rsid w:val="00AF304E"/>
    <w:rsid w:val="00AF6DBC"/>
    <w:rsid w:val="00B655CC"/>
    <w:rsid w:val="00B774DC"/>
    <w:rsid w:val="00C969A6"/>
    <w:rsid w:val="00CA7D36"/>
    <w:rsid w:val="00D24208"/>
    <w:rsid w:val="00D60C38"/>
    <w:rsid w:val="00D66893"/>
    <w:rsid w:val="00D90ACB"/>
    <w:rsid w:val="00DC1500"/>
    <w:rsid w:val="00DF15EF"/>
    <w:rsid w:val="00E44371"/>
    <w:rsid w:val="00E738DF"/>
    <w:rsid w:val="00E73B48"/>
    <w:rsid w:val="00E949B0"/>
    <w:rsid w:val="00EC0BEA"/>
    <w:rsid w:val="00F00591"/>
    <w:rsid w:val="00F23CE5"/>
    <w:rsid w:val="00F34C83"/>
    <w:rsid w:val="00F51688"/>
    <w:rsid w:val="00F53146"/>
    <w:rsid w:val="00F91018"/>
    <w:rsid w:val="00FA0F30"/>
    <w:rsid w:val="00FA51A4"/>
    <w:rsid w:val="00FD0EA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B2AEF"/>
  <w15:chartTrackingRefBased/>
  <w15:docId w15:val="{333D9552-5DB4-4EE5-BEFE-E16BF4A2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0E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0EA5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FD0EA5"/>
    <w:rPr>
      <w:rFonts w:ascii="Cambria" w:hAnsi="Cambria"/>
      <w:color w:val="365F91"/>
      <w:sz w:val="26"/>
      <w:szCs w:val="26"/>
    </w:rPr>
  </w:style>
  <w:style w:type="paragraph" w:styleId="Akapitzlist">
    <w:name w:val="List Paragraph"/>
    <w:basedOn w:val="Normalny"/>
    <w:uiPriority w:val="34"/>
    <w:qFormat/>
    <w:rsid w:val="00AF6DBC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F23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1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dim-esee.eu/wp-content/uploads/dim-esee-rw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9E2AA-54EC-4998-9D55-BC531AE40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496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Jolanta Oleksy</cp:lastModifiedBy>
  <cp:revision>4</cp:revision>
  <cp:lastPrinted>1899-12-31T23:00:00Z</cp:lastPrinted>
  <dcterms:created xsi:type="dcterms:W3CDTF">2025-11-12T10:29:00Z</dcterms:created>
  <dcterms:modified xsi:type="dcterms:W3CDTF">2025-11-13T13:50:00Z</dcterms:modified>
</cp:coreProperties>
</file>