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79B4E" w14:textId="0E4ECD03" w:rsidR="00963DCA" w:rsidRDefault="00CF312B" w:rsidP="00917E7A">
      <w:pPr>
        <w:rPr>
          <w:rFonts w:ascii="Verdana" w:hAnsi="Verdana"/>
          <w:b/>
          <w:sz w:val="18"/>
          <w:szCs w:val="18"/>
          <w:lang w:val="pl-PL"/>
        </w:rPr>
      </w:pPr>
      <w:r>
        <w:rPr>
          <w:noProof/>
        </w:rPr>
        <w:pict w14:anchorId="7470A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rawing" o:spid="_x0000_i1025" type="#_x0000_t75" style="width:452.25pt;height:51.75pt;visibility:visible;mso-wrap-style:square">
            <v:imagedata r:id="rId7" o:title=""/>
          </v:shape>
        </w:pict>
      </w:r>
    </w:p>
    <w:p w14:paraId="5F196D4B" w14:textId="77777777" w:rsidR="00963DCA" w:rsidRDefault="00963DCA"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31963DE4" w:rsidR="008A1990" w:rsidRPr="006B34A1" w:rsidRDefault="00BA5498" w:rsidP="006B34A1">
      <w:pPr>
        <w:pStyle w:val="Akapitzlist"/>
        <w:numPr>
          <w:ilvl w:val="0"/>
          <w:numId w:val="2"/>
        </w:numPr>
        <w:tabs>
          <w:tab w:val="num" w:pos="360"/>
        </w:tabs>
        <w:ind w:left="360" w:right="-47"/>
        <w:jc w:val="both"/>
        <w:rPr>
          <w:rFonts w:ascii="Verdana" w:hAnsi="Verdana" w:cs="Arial"/>
          <w:b/>
          <w:b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98922074"/>
      <w:bookmarkEnd w:id="0"/>
      <w:r w:rsidR="00E55E59">
        <w:rPr>
          <w:rFonts w:ascii="Verdana" w:hAnsi="Verdana" w:cs="Arial"/>
          <w:b/>
          <w:bCs/>
          <w:sz w:val="18"/>
          <w:szCs w:val="18"/>
          <w:lang w:val="pl-PL"/>
        </w:rPr>
        <w:t>D</w:t>
      </w:r>
      <w:r w:rsidR="00E55E59" w:rsidRPr="002D634B">
        <w:rPr>
          <w:rFonts w:ascii="Verdana" w:hAnsi="Verdana" w:cs="Arial"/>
          <w:b/>
          <w:bCs/>
          <w:sz w:val="18"/>
          <w:szCs w:val="18"/>
          <w:lang w:val="pl-PL"/>
        </w:rPr>
        <w:t xml:space="preserve">ostawa </w:t>
      </w:r>
      <w:r w:rsidR="00E55E59">
        <w:rPr>
          <w:rFonts w:ascii="Verdana" w:hAnsi="Verdana" w:cs="Arial"/>
          <w:b/>
          <w:bCs/>
          <w:sz w:val="18"/>
          <w:szCs w:val="18"/>
          <w:lang w:val="pl-PL"/>
        </w:rPr>
        <w:t xml:space="preserve">dwóch projektorów multimedialnych wraz z wyposażeniem dla </w:t>
      </w:r>
      <w:r w:rsidR="00E55E59" w:rsidRPr="00E55E59">
        <w:rPr>
          <w:rFonts w:ascii="Verdana" w:hAnsi="Verdana" w:cs="Arial"/>
          <w:b/>
          <w:bCs/>
          <w:sz w:val="18"/>
          <w:szCs w:val="18"/>
          <w:lang w:val="pl-PL"/>
        </w:rPr>
        <w:t>C</w:t>
      </w:r>
      <w:r w:rsidR="001831FF">
        <w:rPr>
          <w:rFonts w:ascii="Verdana" w:hAnsi="Verdana" w:cs="Arial"/>
          <w:b/>
          <w:bCs/>
          <w:sz w:val="18"/>
          <w:szCs w:val="18"/>
          <w:lang w:val="pl-PL"/>
        </w:rPr>
        <w:t>C</w:t>
      </w:r>
      <w:r w:rsidR="00E55E59" w:rsidRPr="00E55E59">
        <w:rPr>
          <w:rFonts w:ascii="Verdana" w:hAnsi="Verdana" w:cs="Arial"/>
          <w:b/>
          <w:bCs/>
          <w:sz w:val="18"/>
          <w:szCs w:val="18"/>
          <w:lang w:val="pl-PL"/>
        </w:rPr>
        <w:t xml:space="preserve"> KC-DE-</w:t>
      </w:r>
      <w:r w:rsidR="00E55E59">
        <w:rPr>
          <w:rFonts w:ascii="Verdana" w:hAnsi="Verdana" w:cs="Arial"/>
          <w:b/>
          <w:bCs/>
          <w:sz w:val="18"/>
          <w:szCs w:val="18"/>
          <w:lang w:val="pl-PL"/>
        </w:rPr>
        <w:t>zp</w:t>
      </w:r>
      <w:r w:rsidR="00E55E59" w:rsidRPr="00E55E59">
        <w:rPr>
          <w:rFonts w:ascii="Verdana" w:hAnsi="Verdana" w:cs="Arial"/>
          <w:b/>
          <w:bCs/>
          <w:sz w:val="18"/>
          <w:szCs w:val="18"/>
          <w:lang w:val="pl-PL"/>
        </w:rPr>
        <w:t>.272-6</w:t>
      </w:r>
      <w:r w:rsidR="00E55E59">
        <w:rPr>
          <w:rFonts w:ascii="Verdana" w:hAnsi="Verdana" w:cs="Arial"/>
          <w:b/>
          <w:bCs/>
          <w:sz w:val="18"/>
          <w:szCs w:val="18"/>
          <w:lang w:val="pl-PL"/>
        </w:rPr>
        <w:t>45</w:t>
      </w:r>
      <w:r w:rsidR="00E55E59" w:rsidRPr="00E55E59">
        <w:rPr>
          <w:rFonts w:ascii="Verdana" w:hAnsi="Verdana" w:cs="Arial"/>
          <w:b/>
          <w:bCs/>
          <w:sz w:val="18"/>
          <w:szCs w:val="18"/>
          <w:lang w:val="pl-PL"/>
        </w:rPr>
        <w:t>/25</w:t>
      </w:r>
    </w:p>
    <w:p w14:paraId="4D154A53" w14:textId="465BFE34"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sprzętu </w:t>
      </w:r>
      <w:bookmarkEnd w:id="1"/>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68E35654" w:rsidR="007101CD"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4B3EFA">
        <w:rPr>
          <w:rFonts w:ascii="Verdana" w:hAnsi="Verdana"/>
          <w:sz w:val="18"/>
          <w:szCs w:val="18"/>
        </w:rPr>
        <w:t>.</w:t>
      </w:r>
    </w:p>
    <w:p w14:paraId="74998F42" w14:textId="77777777" w:rsidR="00917E7A" w:rsidRDefault="00917E7A" w:rsidP="00BA5498">
      <w:pPr>
        <w:pStyle w:val="Tekstpodstawowy"/>
        <w:spacing w:line="240" w:lineRule="auto"/>
        <w:ind w:right="-47"/>
        <w:jc w:val="center"/>
        <w:rPr>
          <w:rFonts w:ascii="Verdana" w:hAnsi="Verdana"/>
          <w:b/>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5DF4294" w14:textId="55ADDEFA" w:rsidR="00917E7A" w:rsidRPr="002D634B" w:rsidRDefault="002C1ED7" w:rsidP="002D634B">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8CB4D80" w14:textId="3358FB43" w:rsidR="00252C5B" w:rsidRDefault="00BA5498" w:rsidP="00917E7A">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5867CE68" w14:textId="77777777" w:rsidR="00515EB5" w:rsidRDefault="00515EB5" w:rsidP="00515EB5">
      <w:pPr>
        <w:pStyle w:val="Tekstpodstawowy"/>
        <w:spacing w:line="240" w:lineRule="auto"/>
        <w:ind w:left="340" w:right="-47"/>
        <w:jc w:val="both"/>
        <w:rPr>
          <w:rFonts w:ascii="Verdana" w:hAnsi="Verdana"/>
          <w:sz w:val="18"/>
          <w:szCs w:val="18"/>
        </w:rPr>
      </w:pPr>
    </w:p>
    <w:p w14:paraId="22478615" w14:textId="77777777" w:rsidR="00515EB5" w:rsidRPr="00917E7A" w:rsidRDefault="00515EB5" w:rsidP="00515EB5">
      <w:pPr>
        <w:pStyle w:val="Tekstpodstawowy"/>
        <w:spacing w:line="240" w:lineRule="auto"/>
        <w:ind w:left="340" w:right="-47"/>
        <w:jc w:val="both"/>
        <w:rPr>
          <w:rFonts w:ascii="Verdana" w:hAnsi="Verdana"/>
          <w:sz w:val="18"/>
          <w:szCs w:val="18"/>
        </w:rPr>
      </w:pPr>
    </w:p>
    <w:p w14:paraId="7F972084" w14:textId="77777777" w:rsidR="00515EB5" w:rsidRDefault="00515EB5" w:rsidP="00BA5498">
      <w:pPr>
        <w:pStyle w:val="Tekstpodstawowy"/>
        <w:spacing w:line="240" w:lineRule="auto"/>
        <w:ind w:right="-47"/>
        <w:jc w:val="center"/>
        <w:rPr>
          <w:rFonts w:ascii="Verdana" w:hAnsi="Verdana"/>
          <w:b/>
          <w:sz w:val="18"/>
          <w:szCs w:val="18"/>
        </w:rPr>
      </w:pPr>
    </w:p>
    <w:p w14:paraId="72C5C5EE" w14:textId="77777777" w:rsidR="00515EB5" w:rsidRDefault="00515EB5" w:rsidP="00BA5498">
      <w:pPr>
        <w:pStyle w:val="Tekstpodstawowy"/>
        <w:spacing w:line="240" w:lineRule="auto"/>
        <w:ind w:right="-47"/>
        <w:jc w:val="center"/>
        <w:rPr>
          <w:rFonts w:ascii="Verdana" w:hAnsi="Verdana"/>
          <w:b/>
          <w:sz w:val="18"/>
          <w:szCs w:val="18"/>
        </w:rPr>
      </w:pPr>
    </w:p>
    <w:p w14:paraId="4DA97306" w14:textId="77777777" w:rsidR="00515EB5" w:rsidRDefault="00515EB5" w:rsidP="00BA5498">
      <w:pPr>
        <w:pStyle w:val="Tekstpodstawowy"/>
        <w:spacing w:line="240" w:lineRule="auto"/>
        <w:ind w:right="-47"/>
        <w:jc w:val="center"/>
        <w:rPr>
          <w:rFonts w:ascii="Verdana" w:hAnsi="Verdana"/>
          <w:b/>
          <w:sz w:val="18"/>
          <w:szCs w:val="18"/>
        </w:rPr>
      </w:pPr>
    </w:p>
    <w:p w14:paraId="5881D361" w14:textId="77777777" w:rsidR="00515EB5" w:rsidRDefault="00515EB5" w:rsidP="00BA5498">
      <w:pPr>
        <w:pStyle w:val="Tekstpodstawowy"/>
        <w:spacing w:line="240" w:lineRule="auto"/>
        <w:ind w:right="-47"/>
        <w:jc w:val="center"/>
        <w:rPr>
          <w:rFonts w:ascii="Verdana" w:hAnsi="Verdana"/>
          <w:b/>
          <w:sz w:val="18"/>
          <w:szCs w:val="18"/>
        </w:rPr>
      </w:pPr>
    </w:p>
    <w:p w14:paraId="13D93BB0" w14:textId="78AE79C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57A091BE"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4604087B"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23C62416" w14:textId="77777777" w:rsidR="00E55E59" w:rsidRPr="00B5629A" w:rsidRDefault="00E55E59" w:rsidP="00E55E5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03632BD3" w14:textId="77777777" w:rsidR="00E55E59" w:rsidRPr="00B5629A" w:rsidRDefault="00E55E59" w:rsidP="00E55E5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0E94EA3D" w14:textId="77777777" w:rsidR="00E55E59" w:rsidRPr="00B5629A" w:rsidRDefault="00E55E59" w:rsidP="00E55E5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01EADC90" w14:textId="77777777" w:rsidR="00E55E59" w:rsidRPr="00B5629A" w:rsidRDefault="00E55E59" w:rsidP="00E55E5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2A1C2ED8"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63DE698" w14:textId="77777777" w:rsidR="00E55E59" w:rsidRPr="00B5629A" w:rsidRDefault="00E55E59" w:rsidP="00E55E5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FC422B1" w14:textId="77777777" w:rsidR="00E55E59" w:rsidRPr="00B5629A" w:rsidRDefault="00E55E59" w:rsidP="00E55E5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273D977"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316A52B1"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56F32D70" w14:textId="77777777" w:rsidR="00E55E59" w:rsidRPr="00B5629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4A230A10" w14:textId="77777777" w:rsidR="00E55E59" w:rsidRPr="001B54DA" w:rsidRDefault="00E55E59" w:rsidP="00E55E5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p w14:paraId="59D4441E" w14:textId="77777777" w:rsidR="001942EF" w:rsidRPr="001A12CE" w:rsidRDefault="001942EF" w:rsidP="001942E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F4629E3" w14:textId="77777777" w:rsidR="001942EF" w:rsidRPr="001A12CE" w:rsidRDefault="001942EF" w:rsidP="001942E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01C1AE07" w14:textId="77777777" w:rsidR="001942EF" w:rsidRPr="001A12CE" w:rsidRDefault="001942EF" w:rsidP="001942E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7E3DFDBC" w14:textId="77777777" w:rsidR="001942EF" w:rsidRPr="001A12CE" w:rsidRDefault="001942EF" w:rsidP="001942E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B3C022C" w14:textId="77777777" w:rsidR="001942EF" w:rsidRPr="001A12CE" w:rsidRDefault="001942EF" w:rsidP="001942E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10D4D40E" w14:textId="77777777" w:rsidR="001942EF" w:rsidRDefault="001942EF" w:rsidP="001942EF">
      <w:pPr>
        <w:pStyle w:val="Tekstpodstawowy"/>
        <w:spacing w:line="240" w:lineRule="auto"/>
        <w:ind w:left="340" w:right="-47"/>
        <w:jc w:val="center"/>
        <w:rPr>
          <w:rFonts w:ascii="Verdana" w:hAnsi="Verdana"/>
          <w:b/>
          <w:sz w:val="18"/>
          <w:szCs w:val="18"/>
        </w:rPr>
      </w:pPr>
    </w:p>
    <w:p w14:paraId="01117752" w14:textId="2F8FC6BC" w:rsidR="001942EF" w:rsidRPr="001A12CE" w:rsidRDefault="001942EF" w:rsidP="00A0102F">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2F914581" w14:textId="691D3980" w:rsidR="002D634B" w:rsidRDefault="00BA5498" w:rsidP="008148EB">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5BA8451C" w14:textId="77777777" w:rsidR="008148EB" w:rsidRPr="008148EB" w:rsidRDefault="008148EB" w:rsidP="008148EB">
      <w:pPr>
        <w:widowControl w:val="0"/>
        <w:suppressAutoHyphens/>
        <w:ind w:left="170"/>
        <w:jc w:val="both"/>
        <w:rPr>
          <w:rFonts w:ascii="Verdana" w:hAnsi="Verdana"/>
          <w:color w:val="00000A"/>
          <w:sz w:val="18"/>
          <w:szCs w:val="18"/>
          <w:lang w:val="pl-PL"/>
        </w:rPr>
      </w:pPr>
    </w:p>
    <w:p w14:paraId="05A49528" w14:textId="27713E94" w:rsidR="002D634B" w:rsidRPr="001A12CE"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sidR="001942EF">
        <w:rPr>
          <w:rFonts w:ascii="Verdana" w:hAnsi="Verdana"/>
          <w:b/>
          <w:sz w:val="18"/>
          <w:szCs w:val="18"/>
        </w:rPr>
        <w:t>8</w:t>
      </w:r>
    </w:p>
    <w:p w14:paraId="22A0F246" w14:textId="5750C3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7D046A">
        <w:rPr>
          <w:rFonts w:ascii="Verdana" w:hAnsi="Verdana"/>
          <w:sz w:val="18"/>
          <w:szCs w:val="18"/>
          <w:lang w:val="pl-PL"/>
        </w:rPr>
        <w:t>36-</w:t>
      </w:r>
      <w:r w:rsidRPr="001A12CE">
        <w:rPr>
          <w:rFonts w:ascii="Verdana" w:hAnsi="Verdana"/>
          <w:sz w:val="18"/>
          <w:szCs w:val="18"/>
          <w:lang w:val="pl-PL"/>
        </w:rPr>
        <w:t xml:space="preserve">miesięcznej gwarancji jakości na </w:t>
      </w:r>
      <w:r w:rsidR="007D046A">
        <w:rPr>
          <w:rFonts w:ascii="Verdana" w:hAnsi="Verdana"/>
          <w:sz w:val="18"/>
          <w:szCs w:val="18"/>
          <w:lang w:val="pl-PL"/>
        </w:rPr>
        <w:t>projektory multimedialne i  24-</w:t>
      </w:r>
      <w:r w:rsidR="007D046A" w:rsidRPr="007D046A">
        <w:rPr>
          <w:rFonts w:ascii="Verdana" w:hAnsi="Verdana"/>
          <w:sz w:val="18"/>
          <w:szCs w:val="18"/>
          <w:lang w:val="pl-PL"/>
        </w:rPr>
        <w:t xml:space="preserve">miesięcznej gwarancji jakości </w:t>
      </w:r>
      <w:r w:rsidR="007D046A">
        <w:rPr>
          <w:rFonts w:ascii="Verdana" w:hAnsi="Verdana"/>
          <w:sz w:val="18"/>
          <w:szCs w:val="18"/>
          <w:lang w:val="pl-PL"/>
        </w:rPr>
        <w:t>wskaźniki -</w:t>
      </w:r>
      <w:r w:rsidRPr="001A12CE">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1E276C8F"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33009048" w14:textId="75D799B1" w:rsidR="002F6FAB" w:rsidRPr="0044408C" w:rsidRDefault="002F6FAB" w:rsidP="0044408C">
      <w:pPr>
        <w:numPr>
          <w:ilvl w:val="1"/>
          <w:numId w:val="22"/>
        </w:numPr>
        <w:jc w:val="both"/>
        <w:rPr>
          <w:rFonts w:ascii="Verdana" w:hAnsi="Verdana"/>
          <w:bCs/>
          <w:sz w:val="18"/>
          <w:szCs w:val="18"/>
          <w:lang w:val="pl-PL" w:eastAsia="en-US"/>
        </w:rPr>
      </w:pPr>
      <w:r>
        <w:rPr>
          <w:rFonts w:ascii="Verdana" w:hAnsi="Verdana"/>
          <w:sz w:val="18"/>
          <w:szCs w:val="18"/>
          <w:lang w:val="pl-PL"/>
        </w:rPr>
        <w:t>Sprzedawca zapewni bezpłatny przegląd serwisowy  urządzenia w okresie trwania gwarancji.</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FB119A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niż </w:t>
      </w:r>
      <w:r w:rsidR="007D046A">
        <w:rPr>
          <w:rFonts w:ascii="Verdana" w:hAnsi="Verdana"/>
          <w:b/>
          <w:sz w:val="18"/>
          <w:szCs w:val="18"/>
          <w:lang w:val="pl-PL" w:eastAsia="en-US"/>
        </w:rPr>
        <w:t>7</w:t>
      </w:r>
      <w:r w:rsidR="00C42A21" w:rsidRPr="00C42A21">
        <w:rPr>
          <w:rFonts w:ascii="Verdana" w:hAnsi="Verdana"/>
          <w:b/>
          <w:sz w:val="18"/>
          <w:szCs w:val="18"/>
          <w:lang w:val="pl-PL" w:eastAsia="en-US"/>
        </w:rPr>
        <w:t xml:space="preserve"> </w:t>
      </w:r>
      <w:r w:rsidR="0072723C" w:rsidRPr="00C42A21">
        <w:rPr>
          <w:rFonts w:ascii="Verdana" w:hAnsi="Verdana"/>
          <w:b/>
          <w:sz w:val="18"/>
          <w:szCs w:val="18"/>
          <w:lang w:val="pl-PL" w:eastAsia="en-US"/>
        </w:rPr>
        <w:t>dni</w:t>
      </w:r>
      <w:r w:rsidR="00167D87" w:rsidRPr="005B480A">
        <w:rPr>
          <w:rFonts w:ascii="Verdana" w:hAnsi="Verdana"/>
          <w:b/>
          <w:sz w:val="18"/>
          <w:szCs w:val="18"/>
          <w:lang w:val="pl-PL" w:eastAsia="en-US"/>
        </w:rPr>
        <w:t xml:space="preserve"> </w:t>
      </w:r>
      <w:r w:rsidRPr="00C42A21">
        <w:rPr>
          <w:rFonts w:ascii="Verdana" w:hAnsi="Verdana"/>
          <w:bCs/>
          <w:sz w:val="18"/>
          <w:szCs w:val="18"/>
          <w:lang w:val="pl-PL" w:eastAsia="en-US"/>
        </w:rPr>
        <w:t>od momentu zgłoszenia, czas naprawy nie dłuższy niż</w:t>
      </w:r>
      <w:r w:rsidR="000C2ED7" w:rsidRPr="00C42A21">
        <w:rPr>
          <w:rFonts w:ascii="Verdana" w:hAnsi="Verdana"/>
          <w:bCs/>
          <w:sz w:val="18"/>
          <w:szCs w:val="18"/>
          <w:lang w:val="pl-PL" w:eastAsia="en-US"/>
        </w:rPr>
        <w:t xml:space="preserve"> </w:t>
      </w:r>
      <w:r w:rsidR="007D046A">
        <w:rPr>
          <w:rFonts w:ascii="Verdana" w:hAnsi="Verdana"/>
          <w:b/>
          <w:sz w:val="18"/>
          <w:szCs w:val="18"/>
          <w:lang w:val="pl-PL" w:eastAsia="en-US"/>
        </w:rPr>
        <w:t>21</w:t>
      </w:r>
      <w:r w:rsidR="008148EB">
        <w:rPr>
          <w:rFonts w:ascii="Verdana" w:hAnsi="Verdana"/>
          <w:b/>
          <w:sz w:val="18"/>
          <w:szCs w:val="18"/>
          <w:lang w:val="pl-PL" w:eastAsia="en-US"/>
        </w:rPr>
        <w:t xml:space="preserve"> dni</w:t>
      </w:r>
      <w:r w:rsidR="005B480A">
        <w:rPr>
          <w:rFonts w:ascii="Verdana" w:hAnsi="Verdana"/>
          <w:bCs/>
          <w:sz w:val="18"/>
          <w:szCs w:val="18"/>
          <w:lang w:val="pl-PL" w:eastAsia="en-US"/>
        </w:rPr>
        <w:t xml:space="preserve"> </w:t>
      </w:r>
      <w:r w:rsidRPr="00C42A21">
        <w:rPr>
          <w:rFonts w:ascii="Verdana" w:hAnsi="Verdana"/>
          <w:bCs/>
          <w:sz w:val="18"/>
          <w:szCs w:val="18"/>
          <w:lang w:val="pl-PL" w:eastAsia="en-US"/>
        </w:rPr>
        <w:t>od momentu zgłoszenia.</w:t>
      </w:r>
      <w:r w:rsidR="00434027" w:rsidRPr="00C42A21">
        <w:rPr>
          <w:rFonts w:ascii="Verdana" w:hAnsi="Verdana"/>
          <w:sz w:val="18"/>
          <w:szCs w:val="18"/>
          <w:lang w:val="pl-PL"/>
        </w:rPr>
        <w:t xml:space="preserve"> </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0C0F378C" w14:textId="63AFD1E8"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0E7FA271"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Jeśli czas usunięcia wady lub usterki będzie przekraczał</w:t>
      </w:r>
      <w:r w:rsidR="00E00BEE" w:rsidRPr="00C42A21">
        <w:rPr>
          <w:rFonts w:ascii="Verdana" w:hAnsi="Verdana"/>
          <w:bCs/>
          <w:sz w:val="18"/>
          <w:szCs w:val="18"/>
          <w:lang w:val="pl-PL" w:eastAsia="en-US"/>
        </w:rPr>
        <w:t xml:space="preserve"> </w:t>
      </w:r>
      <w:r w:rsidR="007D046A" w:rsidRPr="007D046A">
        <w:rPr>
          <w:rFonts w:ascii="Verdana" w:hAnsi="Verdana"/>
          <w:bCs/>
          <w:sz w:val="18"/>
          <w:szCs w:val="18"/>
          <w:lang w:val="pl-PL" w:eastAsia="en-US"/>
        </w:rPr>
        <w:t>21</w:t>
      </w:r>
      <w:r w:rsidR="008148EB" w:rsidRPr="007D046A">
        <w:rPr>
          <w:rFonts w:ascii="Verdana" w:hAnsi="Verdana"/>
          <w:bCs/>
          <w:sz w:val="18"/>
          <w:szCs w:val="18"/>
          <w:lang w:val="pl-PL" w:eastAsia="en-US"/>
        </w:rPr>
        <w:t xml:space="preserve"> dni</w:t>
      </w:r>
      <w:r w:rsidRPr="007D046A">
        <w:rPr>
          <w:rFonts w:ascii="Verdana" w:hAnsi="Verdana"/>
          <w:bCs/>
          <w:sz w:val="18"/>
          <w:szCs w:val="18"/>
          <w:lang w:val="pl-PL" w:eastAsia="en-US"/>
        </w:rPr>
        <w:t>,</w:t>
      </w:r>
      <w:r w:rsidRPr="00C42A21">
        <w:rPr>
          <w:rFonts w:ascii="Verdana" w:hAnsi="Verdana"/>
          <w:bCs/>
          <w:sz w:val="18"/>
          <w:szCs w:val="18"/>
          <w:lang w:val="pl-PL" w:eastAsia="en-US"/>
        </w:rPr>
        <w:t xml:space="preserve"> </w:t>
      </w:r>
      <w:r w:rsidR="0084788C" w:rsidRPr="00C42A21">
        <w:rPr>
          <w:rFonts w:ascii="Verdana" w:hAnsi="Verdana"/>
          <w:bCs/>
          <w:sz w:val="18"/>
          <w:szCs w:val="18"/>
          <w:lang w:val="pl-PL" w:eastAsia="en-US"/>
        </w:rPr>
        <w:t>Sprzed</w:t>
      </w:r>
      <w:r w:rsidRPr="00C42A21">
        <w:rPr>
          <w:rFonts w:ascii="Verdana" w:hAnsi="Verdana"/>
          <w:bCs/>
          <w:sz w:val="18"/>
          <w:szCs w:val="18"/>
          <w:lang w:val="pl-PL" w:eastAsia="en-US"/>
        </w:rPr>
        <w:t xml:space="preserve">awca niezwłocznie dostarczy </w:t>
      </w:r>
      <w:r w:rsidR="0084788C" w:rsidRPr="00C42A21">
        <w:rPr>
          <w:rFonts w:ascii="Verdana" w:hAnsi="Verdana"/>
          <w:bCs/>
          <w:sz w:val="18"/>
          <w:szCs w:val="18"/>
          <w:lang w:val="pl-PL" w:eastAsia="en-US"/>
        </w:rPr>
        <w:t>Kupu</w:t>
      </w:r>
      <w:r w:rsidRPr="00C42A21">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4963146F" w14:textId="77777777" w:rsidR="005E5702" w:rsidRPr="001A12CE" w:rsidRDefault="005E5702" w:rsidP="005E5702">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Pr>
          <w:rFonts w:ascii="Verdana" w:hAnsi="Verdana"/>
          <w:bCs/>
          <w:sz w:val="18"/>
          <w:szCs w:val="18"/>
          <w:lang w:val="pl-PL" w:eastAsia="en-US"/>
        </w:rPr>
        <w:t>Kupu</w:t>
      </w:r>
      <w:r w:rsidRPr="001A12CE">
        <w:rPr>
          <w:rFonts w:ascii="Verdana" w:hAnsi="Verdana"/>
          <w:bCs/>
          <w:sz w:val="18"/>
          <w:szCs w:val="18"/>
          <w:lang w:val="pl-PL" w:eastAsia="en-US"/>
        </w:rPr>
        <w:t>jącego.</w:t>
      </w:r>
    </w:p>
    <w:p w14:paraId="26CF75E2" w14:textId="77777777" w:rsidR="005E5702" w:rsidRPr="005E5702" w:rsidRDefault="005E5702" w:rsidP="005E5702">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Pr>
          <w:rFonts w:ascii="Verdana" w:hAnsi="Verdana"/>
          <w:bCs/>
          <w:sz w:val="18"/>
          <w:szCs w:val="18"/>
          <w:lang w:val="pl-PL" w:eastAsia="en-US"/>
        </w:rPr>
        <w:t>Kupu</w:t>
      </w:r>
      <w:r w:rsidRPr="001A12CE">
        <w:rPr>
          <w:rFonts w:ascii="Verdana" w:hAnsi="Verdana"/>
          <w:bCs/>
          <w:sz w:val="18"/>
          <w:szCs w:val="18"/>
          <w:lang w:val="pl-PL" w:eastAsia="en-US"/>
        </w:rPr>
        <w:t xml:space="preserve">jącego. </w:t>
      </w:r>
      <w:r>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5E5702"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7BF9831C"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1942EF">
        <w:rPr>
          <w:rFonts w:ascii="Verdana" w:hAnsi="Verdana"/>
          <w:b/>
          <w:sz w:val="18"/>
          <w:szCs w:val="18"/>
        </w:rPr>
        <w:t>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80BD474" w14:textId="77777777" w:rsidR="008148EB"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p>
    <w:p w14:paraId="42100D4E" w14:textId="71D74243" w:rsidR="002D634B" w:rsidRPr="001A12CE" w:rsidRDefault="002D634B" w:rsidP="002D634B">
      <w:pPr>
        <w:pStyle w:val="Tekstpodstawowy"/>
        <w:spacing w:line="240" w:lineRule="auto"/>
        <w:ind w:right="-47"/>
        <w:jc w:val="center"/>
        <w:rPr>
          <w:rFonts w:ascii="Verdana" w:hAnsi="Verdana"/>
          <w:b/>
          <w:sz w:val="18"/>
          <w:szCs w:val="18"/>
        </w:rPr>
      </w:pPr>
      <w:r>
        <w:rPr>
          <w:rFonts w:ascii="Verdana" w:hAnsi="Verdana"/>
          <w:b/>
          <w:sz w:val="18"/>
          <w:szCs w:val="18"/>
        </w:rPr>
        <w:t xml:space="preserve">  </w:t>
      </w:r>
      <w:r w:rsidRPr="001A12CE">
        <w:rPr>
          <w:rFonts w:ascii="Verdana" w:hAnsi="Verdana"/>
          <w:b/>
          <w:sz w:val="18"/>
          <w:szCs w:val="18"/>
        </w:rPr>
        <w:t xml:space="preserve">§ </w:t>
      </w:r>
      <w:r w:rsidR="001942EF">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37ADA6F7" w14:textId="7855F1AC" w:rsidR="00917E7A" w:rsidRPr="00917E7A" w:rsidRDefault="00BA5498" w:rsidP="00917E7A">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468C9351" w14:textId="77777777" w:rsidR="00917E7A" w:rsidRDefault="00917E7A" w:rsidP="00BA5498">
      <w:pPr>
        <w:pStyle w:val="Tekstpodstawowy"/>
        <w:ind w:right="-47"/>
        <w:jc w:val="center"/>
        <w:rPr>
          <w:rFonts w:ascii="Verdana" w:hAnsi="Verdana"/>
          <w:b/>
          <w:bCs/>
          <w:sz w:val="18"/>
          <w:szCs w:val="18"/>
        </w:rPr>
      </w:pPr>
    </w:p>
    <w:p w14:paraId="24E0ADC3" w14:textId="687CE87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1942EF">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8"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6234DDE6"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1942EF">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0B3E555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1942EF">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DC01E0D" w14:textId="77777777" w:rsidR="005C07A3" w:rsidRDefault="005C07A3" w:rsidP="00BA5498">
      <w:pPr>
        <w:pStyle w:val="Tekstpodstawowy"/>
        <w:spacing w:line="240" w:lineRule="auto"/>
        <w:ind w:right="-47"/>
        <w:jc w:val="center"/>
        <w:rPr>
          <w:rFonts w:ascii="Verdana" w:hAnsi="Verdana"/>
          <w:b/>
          <w:sz w:val="18"/>
          <w:szCs w:val="18"/>
        </w:rPr>
      </w:pPr>
    </w:p>
    <w:p w14:paraId="45729F63" w14:textId="1BFDE46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1942EF">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4AB7FDEC"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1942EF">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4AE147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942EF">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27804B7D"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942EF">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5091A8E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1942EF">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28E24A2C" w:rsidR="00DD5330"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0AF192D" w14:textId="77777777" w:rsidR="004B3EFA" w:rsidRDefault="004B3EFA"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157D4C2F" w14:textId="77777777" w:rsidR="007D046A" w:rsidRDefault="007D046A" w:rsidP="00BA5498">
      <w:pPr>
        <w:pStyle w:val="Zwykytekst"/>
        <w:tabs>
          <w:tab w:val="left" w:pos="7050"/>
        </w:tabs>
        <w:rPr>
          <w:rFonts w:ascii="Verdana" w:hAnsi="Verdana" w:cs="Times New Roman"/>
          <w:i/>
          <w:iCs/>
          <w:sz w:val="18"/>
          <w:szCs w:val="18"/>
          <w:lang w:val="pl-PL"/>
        </w:rPr>
      </w:pPr>
    </w:p>
    <w:p w14:paraId="74CD9B95" w14:textId="77777777" w:rsidR="007D046A" w:rsidRDefault="007D046A" w:rsidP="00BA5498">
      <w:pPr>
        <w:pStyle w:val="Zwykytekst"/>
        <w:tabs>
          <w:tab w:val="left" w:pos="7050"/>
        </w:tabs>
        <w:rPr>
          <w:rFonts w:ascii="Verdana" w:hAnsi="Verdana" w:cs="Times New Roman"/>
          <w:i/>
          <w:iCs/>
          <w:sz w:val="18"/>
          <w:szCs w:val="18"/>
          <w:lang w:val="pl-PL"/>
        </w:rPr>
      </w:pPr>
    </w:p>
    <w:p w14:paraId="56FACDF5" w14:textId="77777777" w:rsidR="007D046A" w:rsidRDefault="007D046A" w:rsidP="00BA5498">
      <w:pPr>
        <w:pStyle w:val="Zwykytekst"/>
        <w:tabs>
          <w:tab w:val="left" w:pos="7050"/>
        </w:tabs>
        <w:rPr>
          <w:rFonts w:ascii="Verdana" w:hAnsi="Verdana" w:cs="Times New Roman"/>
          <w:i/>
          <w:iCs/>
          <w:sz w:val="18"/>
          <w:szCs w:val="18"/>
          <w:lang w:val="pl-PL"/>
        </w:rPr>
      </w:pPr>
    </w:p>
    <w:p w14:paraId="3D99233D" w14:textId="77777777" w:rsidR="007D046A" w:rsidRDefault="007D046A" w:rsidP="00BA5498">
      <w:pPr>
        <w:pStyle w:val="Zwykytekst"/>
        <w:tabs>
          <w:tab w:val="left" w:pos="7050"/>
        </w:tabs>
        <w:rPr>
          <w:rFonts w:ascii="Verdana" w:hAnsi="Verdana" w:cs="Times New Roman"/>
          <w:i/>
          <w:iCs/>
          <w:sz w:val="18"/>
          <w:szCs w:val="18"/>
          <w:lang w:val="pl-PL"/>
        </w:rPr>
      </w:pPr>
    </w:p>
    <w:p w14:paraId="3D16E697" w14:textId="77777777" w:rsidR="007D046A" w:rsidRDefault="007D046A" w:rsidP="00BA5498">
      <w:pPr>
        <w:pStyle w:val="Zwykytekst"/>
        <w:tabs>
          <w:tab w:val="left" w:pos="7050"/>
        </w:tabs>
        <w:rPr>
          <w:rFonts w:ascii="Verdana" w:hAnsi="Verdana" w:cs="Times New Roman"/>
          <w:i/>
          <w:iCs/>
          <w:sz w:val="18"/>
          <w:szCs w:val="18"/>
          <w:lang w:val="pl-PL"/>
        </w:rPr>
      </w:pPr>
    </w:p>
    <w:p w14:paraId="313D8560" w14:textId="77777777" w:rsidR="007D046A" w:rsidRDefault="007D046A" w:rsidP="00BA5498">
      <w:pPr>
        <w:pStyle w:val="Zwykytekst"/>
        <w:tabs>
          <w:tab w:val="left" w:pos="7050"/>
        </w:tabs>
        <w:rPr>
          <w:rFonts w:ascii="Verdana" w:hAnsi="Verdana" w:cs="Times New Roman"/>
          <w:i/>
          <w:iCs/>
          <w:sz w:val="18"/>
          <w:szCs w:val="18"/>
          <w:lang w:val="pl-PL"/>
        </w:rPr>
      </w:pPr>
    </w:p>
    <w:p w14:paraId="4D20466A" w14:textId="77777777" w:rsidR="007D046A" w:rsidRDefault="007D046A" w:rsidP="00BA5498">
      <w:pPr>
        <w:pStyle w:val="Zwykytekst"/>
        <w:tabs>
          <w:tab w:val="left" w:pos="7050"/>
        </w:tabs>
        <w:rPr>
          <w:rFonts w:ascii="Verdana" w:hAnsi="Verdana" w:cs="Times New Roman"/>
          <w:i/>
          <w:iCs/>
          <w:sz w:val="18"/>
          <w:szCs w:val="18"/>
          <w:lang w:val="pl-PL"/>
        </w:rPr>
      </w:pPr>
    </w:p>
    <w:p w14:paraId="638F785D" w14:textId="77777777" w:rsidR="007D046A" w:rsidRDefault="007D046A" w:rsidP="00BA5498">
      <w:pPr>
        <w:pStyle w:val="Zwykytekst"/>
        <w:tabs>
          <w:tab w:val="left" w:pos="7050"/>
        </w:tabs>
        <w:rPr>
          <w:rFonts w:ascii="Verdana" w:hAnsi="Verdana" w:cs="Times New Roman"/>
          <w:i/>
          <w:iCs/>
          <w:sz w:val="18"/>
          <w:szCs w:val="18"/>
          <w:lang w:val="pl-PL"/>
        </w:rPr>
      </w:pPr>
    </w:p>
    <w:p w14:paraId="0EDBB2D1" w14:textId="77777777" w:rsidR="007D046A" w:rsidRDefault="007D046A" w:rsidP="00BA5498">
      <w:pPr>
        <w:pStyle w:val="Zwykytekst"/>
        <w:tabs>
          <w:tab w:val="left" w:pos="7050"/>
        </w:tabs>
        <w:rPr>
          <w:rFonts w:ascii="Verdana" w:hAnsi="Verdana" w:cs="Times New Roman"/>
          <w:i/>
          <w:iCs/>
          <w:sz w:val="18"/>
          <w:szCs w:val="18"/>
          <w:lang w:val="pl-PL"/>
        </w:rPr>
      </w:pPr>
    </w:p>
    <w:p w14:paraId="2C2E6632" w14:textId="77777777" w:rsidR="007D046A" w:rsidRDefault="007D046A" w:rsidP="00BA5498">
      <w:pPr>
        <w:pStyle w:val="Zwykytekst"/>
        <w:tabs>
          <w:tab w:val="left" w:pos="7050"/>
        </w:tabs>
        <w:rPr>
          <w:rFonts w:ascii="Verdana" w:hAnsi="Verdana" w:cs="Times New Roman"/>
          <w:i/>
          <w:iCs/>
          <w:sz w:val="18"/>
          <w:szCs w:val="18"/>
          <w:lang w:val="pl-PL"/>
        </w:rPr>
      </w:pPr>
    </w:p>
    <w:p w14:paraId="0265443B" w14:textId="77777777" w:rsidR="007D046A" w:rsidRDefault="007D046A" w:rsidP="00BA5498">
      <w:pPr>
        <w:pStyle w:val="Zwykytekst"/>
        <w:tabs>
          <w:tab w:val="left" w:pos="7050"/>
        </w:tabs>
        <w:rPr>
          <w:rFonts w:ascii="Verdana" w:hAnsi="Verdana" w:cs="Times New Roman"/>
          <w:i/>
          <w:iCs/>
          <w:sz w:val="18"/>
          <w:szCs w:val="18"/>
          <w:lang w:val="pl-PL"/>
        </w:rPr>
      </w:pPr>
    </w:p>
    <w:p w14:paraId="023E6477" w14:textId="77777777" w:rsidR="007D046A" w:rsidRDefault="007D046A" w:rsidP="00BA5498">
      <w:pPr>
        <w:pStyle w:val="Zwykytekst"/>
        <w:tabs>
          <w:tab w:val="left" w:pos="7050"/>
        </w:tabs>
        <w:rPr>
          <w:rFonts w:ascii="Verdana" w:hAnsi="Verdana" w:cs="Times New Roman"/>
          <w:i/>
          <w:iCs/>
          <w:sz w:val="18"/>
          <w:szCs w:val="18"/>
          <w:lang w:val="pl-PL"/>
        </w:rPr>
      </w:pPr>
    </w:p>
    <w:p w14:paraId="6BF212ED" w14:textId="77777777" w:rsidR="007D046A" w:rsidRDefault="007D046A" w:rsidP="00BA5498">
      <w:pPr>
        <w:pStyle w:val="Zwykytekst"/>
        <w:tabs>
          <w:tab w:val="left" w:pos="7050"/>
        </w:tabs>
        <w:rPr>
          <w:rFonts w:ascii="Verdana" w:hAnsi="Verdana" w:cs="Times New Roman"/>
          <w:i/>
          <w:iCs/>
          <w:sz w:val="18"/>
          <w:szCs w:val="18"/>
          <w:lang w:val="pl-PL"/>
        </w:rPr>
      </w:pPr>
    </w:p>
    <w:p w14:paraId="131F5F0D" w14:textId="77777777" w:rsidR="007D046A" w:rsidRDefault="007D046A" w:rsidP="00BA5498">
      <w:pPr>
        <w:pStyle w:val="Zwykytekst"/>
        <w:tabs>
          <w:tab w:val="left" w:pos="7050"/>
        </w:tabs>
        <w:rPr>
          <w:rFonts w:ascii="Verdana" w:hAnsi="Verdana" w:cs="Times New Roman"/>
          <w:i/>
          <w:iCs/>
          <w:sz w:val="18"/>
          <w:szCs w:val="18"/>
          <w:lang w:val="pl-PL"/>
        </w:rPr>
      </w:pPr>
    </w:p>
    <w:p w14:paraId="774E99CB" w14:textId="77777777" w:rsidR="00A0102F" w:rsidRDefault="00A0102F" w:rsidP="00BA5498">
      <w:pPr>
        <w:pStyle w:val="Zwykytekst"/>
        <w:tabs>
          <w:tab w:val="left" w:pos="7050"/>
        </w:tabs>
        <w:rPr>
          <w:rFonts w:ascii="Verdana" w:hAnsi="Verdana" w:cs="Times New Roman"/>
          <w:i/>
          <w:iCs/>
          <w:sz w:val="18"/>
          <w:szCs w:val="18"/>
          <w:lang w:val="pl-PL"/>
        </w:rPr>
      </w:pPr>
    </w:p>
    <w:p w14:paraId="4FC99347" w14:textId="77777777" w:rsidR="00A0102F" w:rsidRDefault="00A0102F" w:rsidP="00BA5498">
      <w:pPr>
        <w:pStyle w:val="Zwykytekst"/>
        <w:tabs>
          <w:tab w:val="left" w:pos="7050"/>
        </w:tabs>
        <w:rPr>
          <w:rFonts w:ascii="Verdana" w:hAnsi="Verdana" w:cs="Times New Roman"/>
          <w:i/>
          <w:iCs/>
          <w:sz w:val="18"/>
          <w:szCs w:val="18"/>
          <w:lang w:val="pl-PL"/>
        </w:rPr>
      </w:pPr>
    </w:p>
    <w:p w14:paraId="126313E6" w14:textId="77777777" w:rsidR="00A0102F" w:rsidRDefault="00A0102F" w:rsidP="00BA5498">
      <w:pPr>
        <w:pStyle w:val="Zwykytekst"/>
        <w:tabs>
          <w:tab w:val="left" w:pos="7050"/>
        </w:tabs>
        <w:rPr>
          <w:rFonts w:ascii="Verdana" w:hAnsi="Verdana" w:cs="Times New Roman"/>
          <w:i/>
          <w:iCs/>
          <w:sz w:val="18"/>
          <w:szCs w:val="18"/>
          <w:lang w:val="pl-PL"/>
        </w:rPr>
      </w:pPr>
    </w:p>
    <w:p w14:paraId="3E077E36" w14:textId="77777777" w:rsidR="00A0102F" w:rsidRDefault="00A0102F" w:rsidP="00BA5498">
      <w:pPr>
        <w:pStyle w:val="Zwykytekst"/>
        <w:tabs>
          <w:tab w:val="left" w:pos="7050"/>
        </w:tabs>
        <w:rPr>
          <w:rFonts w:ascii="Verdana" w:hAnsi="Verdana" w:cs="Times New Roman"/>
          <w:i/>
          <w:iCs/>
          <w:sz w:val="18"/>
          <w:szCs w:val="18"/>
          <w:lang w:val="pl-PL"/>
        </w:rPr>
      </w:pPr>
    </w:p>
    <w:p w14:paraId="2D365404" w14:textId="77777777" w:rsidR="007D046A" w:rsidRDefault="007D046A" w:rsidP="00BA5498">
      <w:pPr>
        <w:pStyle w:val="Zwykytekst"/>
        <w:tabs>
          <w:tab w:val="left" w:pos="7050"/>
        </w:tabs>
        <w:rPr>
          <w:rFonts w:ascii="Verdana" w:hAnsi="Verdana" w:cs="Times New Roman"/>
          <w:i/>
          <w:iCs/>
          <w:sz w:val="18"/>
          <w:szCs w:val="18"/>
          <w:lang w:val="pl-PL"/>
        </w:rPr>
      </w:pPr>
    </w:p>
    <w:p w14:paraId="327FCF09" w14:textId="77777777" w:rsidR="007D046A" w:rsidRDefault="007D046A" w:rsidP="00BA5498">
      <w:pPr>
        <w:pStyle w:val="Zwykytekst"/>
        <w:tabs>
          <w:tab w:val="left" w:pos="7050"/>
        </w:tabs>
        <w:rPr>
          <w:rFonts w:ascii="Verdana" w:hAnsi="Verdana" w:cs="Times New Roman"/>
          <w:i/>
          <w:iCs/>
          <w:sz w:val="18"/>
          <w:szCs w:val="18"/>
          <w:lang w:val="pl-PL"/>
        </w:rPr>
      </w:pPr>
    </w:p>
    <w:p w14:paraId="5F8E03A0" w14:textId="77777777" w:rsidR="00EB776C" w:rsidRDefault="00EB776C" w:rsidP="00BA5498">
      <w:pPr>
        <w:pStyle w:val="Zwykytekst"/>
        <w:tabs>
          <w:tab w:val="left" w:pos="7050"/>
        </w:tabs>
        <w:rPr>
          <w:rFonts w:ascii="Verdana" w:hAnsi="Verdana" w:cs="Times New Roman"/>
          <w:i/>
          <w:iCs/>
          <w:sz w:val="18"/>
          <w:szCs w:val="18"/>
          <w:lang w:val="pl-PL"/>
        </w:rPr>
      </w:pPr>
    </w:p>
    <w:p w14:paraId="0BDAE90D" w14:textId="77777777" w:rsidR="00EB776C" w:rsidRDefault="00EB776C" w:rsidP="00BA5498">
      <w:pPr>
        <w:pStyle w:val="Zwykytekst"/>
        <w:tabs>
          <w:tab w:val="left" w:pos="7050"/>
        </w:tabs>
        <w:rPr>
          <w:rFonts w:ascii="Verdana" w:hAnsi="Verdana" w:cs="Times New Roman"/>
          <w:i/>
          <w:iCs/>
          <w:sz w:val="18"/>
          <w:szCs w:val="18"/>
          <w:lang w:val="pl-PL"/>
        </w:rPr>
      </w:pPr>
    </w:p>
    <w:p w14:paraId="7CECBDDE" w14:textId="77777777" w:rsidR="007D046A" w:rsidRDefault="007D046A" w:rsidP="00BA5498">
      <w:pPr>
        <w:pStyle w:val="Zwykytekst"/>
        <w:tabs>
          <w:tab w:val="left" w:pos="7050"/>
        </w:tabs>
        <w:rPr>
          <w:rFonts w:ascii="Verdana" w:hAnsi="Verdana" w:cs="Times New Roman"/>
          <w:i/>
          <w:iCs/>
          <w:sz w:val="18"/>
          <w:szCs w:val="18"/>
          <w:lang w:val="pl-PL"/>
        </w:rPr>
      </w:pPr>
    </w:p>
    <w:p w14:paraId="3960D73C" w14:textId="77777777" w:rsidR="007D046A" w:rsidRDefault="007D046A" w:rsidP="00BA5498">
      <w:pPr>
        <w:pStyle w:val="Zwykytekst"/>
        <w:tabs>
          <w:tab w:val="left" w:pos="7050"/>
        </w:tabs>
        <w:rPr>
          <w:rFonts w:ascii="Verdana" w:hAnsi="Verdana" w:cs="Times New Roman"/>
          <w:i/>
          <w:iCs/>
          <w:sz w:val="18"/>
          <w:szCs w:val="18"/>
          <w:lang w:val="pl-PL"/>
        </w:rPr>
      </w:pPr>
    </w:p>
    <w:p w14:paraId="262978B9" w14:textId="77777777" w:rsidR="007D046A" w:rsidRDefault="007D046A" w:rsidP="00BA5498">
      <w:pPr>
        <w:pStyle w:val="Zwykytekst"/>
        <w:tabs>
          <w:tab w:val="left" w:pos="7050"/>
        </w:tabs>
        <w:rPr>
          <w:rFonts w:ascii="Verdana" w:hAnsi="Verdana" w:cs="Times New Roman"/>
          <w:i/>
          <w:iCs/>
          <w:sz w:val="18"/>
          <w:szCs w:val="18"/>
          <w:lang w:val="pl-PL"/>
        </w:rPr>
      </w:pPr>
    </w:p>
    <w:p w14:paraId="604F90EE" w14:textId="77777777" w:rsidR="00EB776C" w:rsidRDefault="00EB776C" w:rsidP="00BA5498">
      <w:pPr>
        <w:pStyle w:val="Zwykytekst"/>
        <w:tabs>
          <w:tab w:val="left" w:pos="7050"/>
        </w:tabs>
        <w:rPr>
          <w:rFonts w:ascii="Verdana" w:hAnsi="Verdana" w:cs="Times New Roman"/>
          <w:i/>
          <w:iCs/>
          <w:sz w:val="18"/>
          <w:szCs w:val="18"/>
          <w:lang w:val="pl-PL"/>
        </w:rPr>
      </w:pPr>
    </w:p>
    <w:p w14:paraId="7DA4E249" w14:textId="77777777" w:rsidR="00EB776C" w:rsidRDefault="00EB776C" w:rsidP="00BA5498">
      <w:pPr>
        <w:pStyle w:val="Zwykytekst"/>
        <w:tabs>
          <w:tab w:val="left" w:pos="7050"/>
        </w:tabs>
        <w:rPr>
          <w:rFonts w:ascii="Verdana" w:hAnsi="Verdana" w:cs="Times New Roman"/>
          <w:i/>
          <w:iCs/>
          <w:sz w:val="18"/>
          <w:szCs w:val="18"/>
          <w:lang w:val="pl-PL"/>
        </w:rPr>
      </w:pPr>
    </w:p>
    <w:p w14:paraId="383B840D" w14:textId="77777777" w:rsidR="00EB776C" w:rsidRDefault="00EB776C" w:rsidP="00BA5498">
      <w:pPr>
        <w:pStyle w:val="Zwykytekst"/>
        <w:tabs>
          <w:tab w:val="left" w:pos="7050"/>
        </w:tabs>
        <w:rPr>
          <w:rFonts w:ascii="Verdana" w:hAnsi="Verdana" w:cs="Times New Roman"/>
          <w:i/>
          <w:iCs/>
          <w:sz w:val="18"/>
          <w:szCs w:val="18"/>
          <w:lang w:val="pl-PL"/>
        </w:rPr>
      </w:pPr>
    </w:p>
    <w:p w14:paraId="30E894CD" w14:textId="77777777" w:rsidR="00EB776C" w:rsidRDefault="00EB776C" w:rsidP="00BA5498">
      <w:pPr>
        <w:pStyle w:val="Zwykytekst"/>
        <w:tabs>
          <w:tab w:val="left" w:pos="7050"/>
        </w:tabs>
        <w:rPr>
          <w:rFonts w:ascii="Verdana" w:hAnsi="Verdana" w:cs="Times New Roman"/>
          <w:i/>
          <w:iCs/>
          <w:sz w:val="18"/>
          <w:szCs w:val="18"/>
          <w:lang w:val="pl-PL"/>
        </w:rPr>
      </w:pPr>
    </w:p>
    <w:p w14:paraId="78C11502" w14:textId="77777777" w:rsidR="00EB776C" w:rsidRDefault="00EB776C" w:rsidP="00BA5498">
      <w:pPr>
        <w:pStyle w:val="Zwykytekst"/>
        <w:tabs>
          <w:tab w:val="left" w:pos="7050"/>
        </w:tabs>
        <w:rPr>
          <w:rFonts w:ascii="Verdana" w:hAnsi="Verdana" w:cs="Times New Roman"/>
          <w:i/>
          <w:iCs/>
          <w:sz w:val="18"/>
          <w:szCs w:val="18"/>
          <w:lang w:val="pl-PL"/>
        </w:rPr>
      </w:pPr>
    </w:p>
    <w:p w14:paraId="183E7A22" w14:textId="77777777" w:rsidR="007D046A" w:rsidRDefault="007D046A" w:rsidP="00BA5498">
      <w:pPr>
        <w:pStyle w:val="Zwykytekst"/>
        <w:tabs>
          <w:tab w:val="left" w:pos="7050"/>
        </w:tabs>
        <w:rPr>
          <w:rFonts w:ascii="Verdana" w:hAnsi="Verdana" w:cs="Times New Roman"/>
          <w:i/>
          <w:iCs/>
          <w:sz w:val="18"/>
          <w:szCs w:val="18"/>
          <w:lang w:val="pl-PL"/>
        </w:rPr>
      </w:pPr>
    </w:p>
    <w:p w14:paraId="5289003F" w14:textId="77777777" w:rsidR="007D046A" w:rsidRDefault="007D046A"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49E2E1F2" w14:textId="472B7B59" w:rsidR="00DD5330"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367AB477" w14:textId="77777777" w:rsidR="007D046A" w:rsidRDefault="007D046A" w:rsidP="008148EB">
      <w:pPr>
        <w:pStyle w:val="Zwykytekst"/>
        <w:tabs>
          <w:tab w:val="left" w:pos="7050"/>
        </w:tabs>
        <w:rPr>
          <w:rFonts w:ascii="Verdana" w:hAnsi="Verdana" w:cs="Times New Roman"/>
          <w:i/>
          <w:iCs/>
          <w:sz w:val="18"/>
          <w:szCs w:val="18"/>
          <w:lang w:val="pl-PL"/>
        </w:rPr>
      </w:pPr>
    </w:p>
    <w:p w14:paraId="2917917E" w14:textId="77777777" w:rsidR="007D046A" w:rsidRDefault="007D046A" w:rsidP="008148EB">
      <w:pPr>
        <w:pStyle w:val="Zwykytekst"/>
        <w:tabs>
          <w:tab w:val="left" w:pos="7050"/>
        </w:tabs>
        <w:rPr>
          <w:rFonts w:ascii="Verdana" w:hAnsi="Verdana" w:cs="Times New Roman"/>
          <w:i/>
          <w:iCs/>
          <w:sz w:val="18"/>
          <w:szCs w:val="18"/>
          <w:lang w:val="pl-PL"/>
        </w:rPr>
      </w:pPr>
    </w:p>
    <w:p w14:paraId="02BEEEF0" w14:textId="77777777" w:rsidR="007D046A" w:rsidRPr="008148EB" w:rsidRDefault="007D046A" w:rsidP="008148EB">
      <w:pPr>
        <w:pStyle w:val="Zwykytekst"/>
        <w:tabs>
          <w:tab w:val="left" w:pos="7050"/>
        </w:tabs>
        <w:rPr>
          <w:rFonts w:ascii="Verdana" w:hAnsi="Verdana" w:cs="Times New Roman"/>
          <w:i/>
          <w:iCs/>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F312B"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963DCA">
      <w:footerReference w:type="default" r:id="rId9"/>
      <w:pgSz w:w="11905" w:h="16837"/>
      <w:pgMar w:top="56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1FDB06" w14:textId="77777777" w:rsidR="00F136CF" w:rsidRDefault="00F136CF">
      <w:r>
        <w:separator/>
      </w:r>
    </w:p>
  </w:endnote>
  <w:endnote w:type="continuationSeparator" w:id="0">
    <w:p w14:paraId="3B44B245" w14:textId="77777777" w:rsidR="00F136CF" w:rsidRDefault="00F13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E24E" w14:textId="1A11C75A" w:rsidR="00CF312B" w:rsidRPr="00CF312B" w:rsidRDefault="00CF312B" w:rsidP="00CF312B">
    <w:pPr>
      <w:pStyle w:val="Stopka"/>
      <w:jc w:val="center"/>
      <w:rPr>
        <w:sz w:val="14"/>
        <w:szCs w:val="14"/>
        <w:lang w:val="pl-PL"/>
      </w:rPr>
    </w:pPr>
    <w:r w:rsidRPr="00CF312B">
      <w:rPr>
        <w:sz w:val="14"/>
        <w:szCs w:val="14"/>
        <w:lang w:val="pl-PL"/>
      </w:rPr>
      <w:t xml:space="preserve">Projekt SOCCER jest finansowany w ramach umowy o dotację nr 101128073, jest wspierany przez Europejskie Centrum Kompetencji w dziedzinie </w:t>
    </w:r>
    <w:proofErr w:type="spellStart"/>
    <w:r w:rsidRPr="00CF312B">
      <w:rPr>
        <w:sz w:val="14"/>
        <w:szCs w:val="14"/>
        <w:lang w:val="pl-PL"/>
      </w:rPr>
      <w:t>Cyberbezpieczeństwa</w:t>
    </w:r>
    <w:proofErr w:type="spellEnd"/>
    <w:r w:rsidRPr="00CF312B">
      <w:rPr>
        <w:sz w:val="14"/>
        <w:szCs w:val="14"/>
        <w:lang w:val="pl-PL"/>
      </w:rPr>
      <w:t xml:space="preserve"> (ECCC), w tym współfinansowany ze środków polskiego Ministerstwa Nauki i Szkolnictwa Wyższego w ramach programu pn.</w:t>
    </w:r>
  </w:p>
  <w:p w14:paraId="0321BDAB" w14:textId="20ACA3BA" w:rsidR="00CF312B" w:rsidRPr="00CF312B" w:rsidRDefault="00CF312B" w:rsidP="00CF312B">
    <w:pPr>
      <w:pStyle w:val="Stopka"/>
      <w:jc w:val="center"/>
      <w:rPr>
        <w:sz w:val="14"/>
        <w:szCs w:val="14"/>
      </w:rPr>
    </w:pPr>
    <w:proofErr w:type="spellStart"/>
    <w:r w:rsidRPr="00CF312B">
      <w:rPr>
        <w:sz w:val="14"/>
        <w:szCs w:val="14"/>
      </w:rPr>
      <w:t>Projekty</w:t>
    </w:r>
    <w:proofErr w:type="spellEnd"/>
    <w:r w:rsidRPr="00CF312B">
      <w:rPr>
        <w:sz w:val="14"/>
        <w:szCs w:val="14"/>
      </w:rPr>
      <w:t xml:space="preserve"> </w:t>
    </w:r>
    <w:proofErr w:type="spellStart"/>
    <w:r w:rsidRPr="00CF312B">
      <w:rPr>
        <w:sz w:val="14"/>
        <w:szCs w:val="14"/>
      </w:rPr>
      <w:t>Międzynarodowe</w:t>
    </w:r>
    <w:proofErr w:type="spellEnd"/>
    <w:r w:rsidRPr="00CF312B">
      <w:rPr>
        <w:sz w:val="14"/>
        <w:szCs w:val="14"/>
      </w:rPr>
      <w:t xml:space="preserve"> </w:t>
    </w:r>
    <w:proofErr w:type="spellStart"/>
    <w:r w:rsidRPr="00CF312B">
      <w:rPr>
        <w:sz w:val="14"/>
        <w:szCs w:val="14"/>
      </w:rPr>
      <w:t>Współfinansowane</w:t>
    </w:r>
    <w:proofErr w:type="spellEnd"/>
  </w:p>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F8696" w14:textId="77777777" w:rsidR="00F136CF" w:rsidRDefault="00F136CF">
      <w:r>
        <w:separator/>
      </w:r>
    </w:p>
  </w:footnote>
  <w:footnote w:type="continuationSeparator" w:id="0">
    <w:p w14:paraId="411C010D" w14:textId="77777777" w:rsidR="00F136CF" w:rsidRDefault="00F136CF">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3"/>
  </w:num>
  <w:num w:numId="28" w16cid:durableId="1909267405">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276E"/>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AEF"/>
    <w:rsid w:val="0010214E"/>
    <w:rsid w:val="0010711A"/>
    <w:rsid w:val="00107FBD"/>
    <w:rsid w:val="00117696"/>
    <w:rsid w:val="001201D9"/>
    <w:rsid w:val="00135B73"/>
    <w:rsid w:val="00144149"/>
    <w:rsid w:val="00147CBD"/>
    <w:rsid w:val="00153E7C"/>
    <w:rsid w:val="00157021"/>
    <w:rsid w:val="0016238B"/>
    <w:rsid w:val="00166743"/>
    <w:rsid w:val="00167D87"/>
    <w:rsid w:val="00174F08"/>
    <w:rsid w:val="001764D4"/>
    <w:rsid w:val="001831FF"/>
    <w:rsid w:val="00186A01"/>
    <w:rsid w:val="001934FB"/>
    <w:rsid w:val="001942EF"/>
    <w:rsid w:val="001A12CE"/>
    <w:rsid w:val="001A5E28"/>
    <w:rsid w:val="001A6026"/>
    <w:rsid w:val="001B6617"/>
    <w:rsid w:val="001B7719"/>
    <w:rsid w:val="001C10DA"/>
    <w:rsid w:val="001C1C56"/>
    <w:rsid w:val="001E7B4A"/>
    <w:rsid w:val="001F2979"/>
    <w:rsid w:val="001F2C74"/>
    <w:rsid w:val="001F341B"/>
    <w:rsid w:val="001F5568"/>
    <w:rsid w:val="001F623C"/>
    <w:rsid w:val="00204490"/>
    <w:rsid w:val="00213B77"/>
    <w:rsid w:val="00224D41"/>
    <w:rsid w:val="002430FD"/>
    <w:rsid w:val="00252C5B"/>
    <w:rsid w:val="00261783"/>
    <w:rsid w:val="0026241A"/>
    <w:rsid w:val="00262D4C"/>
    <w:rsid w:val="00264491"/>
    <w:rsid w:val="002663C6"/>
    <w:rsid w:val="00267340"/>
    <w:rsid w:val="00270BD1"/>
    <w:rsid w:val="00273122"/>
    <w:rsid w:val="00275C59"/>
    <w:rsid w:val="00285DAC"/>
    <w:rsid w:val="002A73BE"/>
    <w:rsid w:val="002B0404"/>
    <w:rsid w:val="002B2698"/>
    <w:rsid w:val="002B64BF"/>
    <w:rsid w:val="002C1ED7"/>
    <w:rsid w:val="002D634B"/>
    <w:rsid w:val="002E46A0"/>
    <w:rsid w:val="002E602A"/>
    <w:rsid w:val="002F1B70"/>
    <w:rsid w:val="002F6FAB"/>
    <w:rsid w:val="002F7BF5"/>
    <w:rsid w:val="0030158E"/>
    <w:rsid w:val="00312E8E"/>
    <w:rsid w:val="0032240B"/>
    <w:rsid w:val="00330659"/>
    <w:rsid w:val="00337165"/>
    <w:rsid w:val="003526EF"/>
    <w:rsid w:val="00362F20"/>
    <w:rsid w:val="00363BD9"/>
    <w:rsid w:val="00367253"/>
    <w:rsid w:val="00375F65"/>
    <w:rsid w:val="003974EB"/>
    <w:rsid w:val="003B3748"/>
    <w:rsid w:val="003B52EF"/>
    <w:rsid w:val="003C1FAA"/>
    <w:rsid w:val="003C6167"/>
    <w:rsid w:val="003C7D16"/>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812C3"/>
    <w:rsid w:val="00496551"/>
    <w:rsid w:val="004A692C"/>
    <w:rsid w:val="004B3EFA"/>
    <w:rsid w:val="004C110B"/>
    <w:rsid w:val="004C3C3F"/>
    <w:rsid w:val="004C4EC3"/>
    <w:rsid w:val="004D05CA"/>
    <w:rsid w:val="004D55F8"/>
    <w:rsid w:val="004D566B"/>
    <w:rsid w:val="004E16E6"/>
    <w:rsid w:val="0050219D"/>
    <w:rsid w:val="00512FD2"/>
    <w:rsid w:val="00515EB5"/>
    <w:rsid w:val="00523F87"/>
    <w:rsid w:val="00540BDE"/>
    <w:rsid w:val="00554D84"/>
    <w:rsid w:val="005619BC"/>
    <w:rsid w:val="00562023"/>
    <w:rsid w:val="00582174"/>
    <w:rsid w:val="00593CEB"/>
    <w:rsid w:val="005B1F6E"/>
    <w:rsid w:val="005B480A"/>
    <w:rsid w:val="005C07A3"/>
    <w:rsid w:val="005C6D38"/>
    <w:rsid w:val="005D2104"/>
    <w:rsid w:val="005E3B81"/>
    <w:rsid w:val="005E5702"/>
    <w:rsid w:val="005F6F1A"/>
    <w:rsid w:val="00614C95"/>
    <w:rsid w:val="0062175E"/>
    <w:rsid w:val="006511C8"/>
    <w:rsid w:val="00660027"/>
    <w:rsid w:val="00663A69"/>
    <w:rsid w:val="00685B68"/>
    <w:rsid w:val="00692094"/>
    <w:rsid w:val="0069295B"/>
    <w:rsid w:val="00693071"/>
    <w:rsid w:val="0069339E"/>
    <w:rsid w:val="006B1B3A"/>
    <w:rsid w:val="006B34A1"/>
    <w:rsid w:val="006B733B"/>
    <w:rsid w:val="006C1978"/>
    <w:rsid w:val="006D439A"/>
    <w:rsid w:val="006E7312"/>
    <w:rsid w:val="006F51B5"/>
    <w:rsid w:val="006F7905"/>
    <w:rsid w:val="007101CD"/>
    <w:rsid w:val="00714F51"/>
    <w:rsid w:val="0072723C"/>
    <w:rsid w:val="00731F6E"/>
    <w:rsid w:val="00732BB7"/>
    <w:rsid w:val="00746096"/>
    <w:rsid w:val="00760900"/>
    <w:rsid w:val="00776E15"/>
    <w:rsid w:val="00786214"/>
    <w:rsid w:val="0079566D"/>
    <w:rsid w:val="00796BF3"/>
    <w:rsid w:val="007A2EF1"/>
    <w:rsid w:val="007A6137"/>
    <w:rsid w:val="007B00D4"/>
    <w:rsid w:val="007C1720"/>
    <w:rsid w:val="007C205A"/>
    <w:rsid w:val="007C392B"/>
    <w:rsid w:val="007C4F39"/>
    <w:rsid w:val="007D046A"/>
    <w:rsid w:val="007D703B"/>
    <w:rsid w:val="007F0CF3"/>
    <w:rsid w:val="007F58E2"/>
    <w:rsid w:val="00800261"/>
    <w:rsid w:val="0080366E"/>
    <w:rsid w:val="00805C67"/>
    <w:rsid w:val="008148EB"/>
    <w:rsid w:val="008214C5"/>
    <w:rsid w:val="00834CB0"/>
    <w:rsid w:val="0083566D"/>
    <w:rsid w:val="008400D7"/>
    <w:rsid w:val="00841B63"/>
    <w:rsid w:val="008427BF"/>
    <w:rsid w:val="0084788C"/>
    <w:rsid w:val="008501FB"/>
    <w:rsid w:val="00866ECA"/>
    <w:rsid w:val="008670AF"/>
    <w:rsid w:val="0086736E"/>
    <w:rsid w:val="00885772"/>
    <w:rsid w:val="008865BC"/>
    <w:rsid w:val="00886D93"/>
    <w:rsid w:val="00892269"/>
    <w:rsid w:val="008A1990"/>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41D9C"/>
    <w:rsid w:val="009514C7"/>
    <w:rsid w:val="009561DA"/>
    <w:rsid w:val="00957FF5"/>
    <w:rsid w:val="00963DCA"/>
    <w:rsid w:val="00966026"/>
    <w:rsid w:val="009762AA"/>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02F"/>
    <w:rsid w:val="00A0192B"/>
    <w:rsid w:val="00A21D1F"/>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155B"/>
    <w:rsid w:val="00B15183"/>
    <w:rsid w:val="00B17F80"/>
    <w:rsid w:val="00B40FE0"/>
    <w:rsid w:val="00B478B6"/>
    <w:rsid w:val="00B50418"/>
    <w:rsid w:val="00B50EE2"/>
    <w:rsid w:val="00B600FE"/>
    <w:rsid w:val="00B63F5E"/>
    <w:rsid w:val="00B65315"/>
    <w:rsid w:val="00B726EE"/>
    <w:rsid w:val="00B8076D"/>
    <w:rsid w:val="00B814AA"/>
    <w:rsid w:val="00B84249"/>
    <w:rsid w:val="00B844F4"/>
    <w:rsid w:val="00B9687E"/>
    <w:rsid w:val="00BA1B11"/>
    <w:rsid w:val="00BA53AC"/>
    <w:rsid w:val="00BA5498"/>
    <w:rsid w:val="00BA75E3"/>
    <w:rsid w:val="00BB3FA6"/>
    <w:rsid w:val="00BD0C12"/>
    <w:rsid w:val="00BD5E3D"/>
    <w:rsid w:val="00C02426"/>
    <w:rsid w:val="00C06C44"/>
    <w:rsid w:val="00C07E7C"/>
    <w:rsid w:val="00C10E37"/>
    <w:rsid w:val="00C12A61"/>
    <w:rsid w:val="00C14141"/>
    <w:rsid w:val="00C2196F"/>
    <w:rsid w:val="00C23E95"/>
    <w:rsid w:val="00C42A21"/>
    <w:rsid w:val="00C50B54"/>
    <w:rsid w:val="00C53444"/>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F0DDB"/>
    <w:rsid w:val="00CF293B"/>
    <w:rsid w:val="00CF312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3E7B"/>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0851"/>
    <w:rsid w:val="00E525CB"/>
    <w:rsid w:val="00E55E59"/>
    <w:rsid w:val="00E851FF"/>
    <w:rsid w:val="00E874DC"/>
    <w:rsid w:val="00EB099D"/>
    <w:rsid w:val="00EB776C"/>
    <w:rsid w:val="00ED2551"/>
    <w:rsid w:val="00ED7A5A"/>
    <w:rsid w:val="00EE2D94"/>
    <w:rsid w:val="00EE6740"/>
    <w:rsid w:val="00EF0390"/>
    <w:rsid w:val="00EF337C"/>
    <w:rsid w:val="00F06BC9"/>
    <w:rsid w:val="00F10CB2"/>
    <w:rsid w:val="00F136CF"/>
    <w:rsid w:val="00F16E5C"/>
    <w:rsid w:val="00F17776"/>
    <w:rsid w:val="00F41BCD"/>
    <w:rsid w:val="00F449CF"/>
    <w:rsid w:val="00F53221"/>
    <w:rsid w:val="00F629F7"/>
    <w:rsid w:val="00F65272"/>
    <w:rsid w:val="00F72B6A"/>
    <w:rsid w:val="00F735E6"/>
    <w:rsid w:val="00F7572C"/>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 w:type="character" w:customStyle="1" w:styleId="StopkaZnak">
    <w:name w:val="Stopka Znak"/>
    <w:link w:val="Stopka"/>
    <w:uiPriority w:val="99"/>
    <w:rsid w:val="00CF312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8</Pages>
  <Words>3138</Words>
  <Characters>21088</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2025-11-06T11:34:00Z</cp:lastPrinted>
  <dcterms:created xsi:type="dcterms:W3CDTF">2025-11-06T11:34:00Z</dcterms:created>
  <dcterms:modified xsi:type="dcterms:W3CDTF">2025-11-13T10:47:00Z</dcterms:modified>
</cp:coreProperties>
</file>