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37A8C" w14:textId="77777777" w:rsidR="00511A18" w:rsidRDefault="00E332C5" w:rsidP="00E332C5">
      <w:pPr>
        <w:pStyle w:val="Nagwek3"/>
        <w:rPr>
          <w:rFonts w:ascii="Verdana" w:hAnsi="Verdana"/>
          <w:b w:val="0"/>
          <w:sz w:val="18"/>
          <w:szCs w:val="18"/>
        </w:rPr>
      </w:pPr>
      <w:r w:rsidRPr="00646A08">
        <w:rPr>
          <w:rFonts w:ascii="Verdana" w:hAnsi="Verdana"/>
          <w:b w:val="0"/>
          <w:sz w:val="18"/>
          <w:szCs w:val="18"/>
        </w:rPr>
        <w:tab/>
      </w:r>
      <w:r w:rsidR="00511A18">
        <w:rPr>
          <w:noProof/>
        </w:rPr>
        <w:drawing>
          <wp:inline distT="0" distB="0" distL="0" distR="0" wp14:anchorId="30ABE4C8" wp14:editId="4D7491BD">
            <wp:extent cx="5743575" cy="657225"/>
            <wp:effectExtent l="0" t="0" r="0" b="0"/>
            <wp:docPr id="10576399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63992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4DEDB" w14:textId="15203DE7" w:rsidR="008D2AB8" w:rsidRPr="00646A08" w:rsidRDefault="008D2AB8" w:rsidP="00511A18">
      <w:pPr>
        <w:pStyle w:val="Nagwek3"/>
        <w:ind w:left="7080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Załącznik nr </w:t>
      </w:r>
      <w:r w:rsidR="00012286" w:rsidRPr="00646A08">
        <w:rPr>
          <w:rFonts w:ascii="Verdana" w:hAnsi="Verdana"/>
          <w:sz w:val="18"/>
          <w:szCs w:val="18"/>
        </w:rPr>
        <w:t>1</w:t>
      </w:r>
    </w:p>
    <w:p w14:paraId="57667643" w14:textId="77777777" w:rsidR="008D2AB8" w:rsidRPr="00646A0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22E4A11" w14:textId="1BCBD16F" w:rsidR="008D2AB8" w:rsidRPr="00646A08" w:rsidRDefault="008D2AB8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FORMULARZ OFERTY</w:t>
      </w:r>
    </w:p>
    <w:p w14:paraId="0B2FDF5D" w14:textId="77777777" w:rsidR="00E332C5" w:rsidRPr="00646A08" w:rsidRDefault="00E332C5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783F0C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1177651" w14:textId="48A1C2F3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....................................................................</w:t>
      </w:r>
    </w:p>
    <w:p w14:paraId="6C22DBC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56B07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8BCCE92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E4DB53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62DFAAF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CF70781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BE7CA7D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64FE31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1C7E6B6" w14:textId="77777777" w:rsidR="000119D8" w:rsidRPr="00646A08" w:rsidRDefault="000119D8" w:rsidP="000119D8">
      <w:pPr>
        <w:spacing w:line="360" w:lineRule="auto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Do: Nazwa i siedziba Zamawiającego:</w:t>
      </w:r>
    </w:p>
    <w:p w14:paraId="7CEAA988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176C94E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5159BC3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Al. Mickiewicza 30 </w:t>
      </w:r>
    </w:p>
    <w:p w14:paraId="39056D4B" w14:textId="77777777" w:rsidR="000119D8" w:rsidRPr="00646A08" w:rsidRDefault="000119D8" w:rsidP="000119D8">
      <w:pPr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30-059 Kraków,  </w:t>
      </w:r>
    </w:p>
    <w:p w14:paraId="406938AA" w14:textId="77777777" w:rsidR="008D2AB8" w:rsidRPr="00646A0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FAFB62A" w14:textId="6B53DCD6" w:rsidR="008D2AB8" w:rsidRDefault="008D2AB8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65C7F">
        <w:rPr>
          <w:rFonts w:ascii="Verdana" w:hAnsi="Verdana" w:cs="Arial"/>
          <w:b/>
          <w:bCs/>
          <w:sz w:val="18"/>
          <w:szCs w:val="18"/>
        </w:rPr>
        <w:t>D</w:t>
      </w:r>
      <w:r w:rsidR="00565C7F" w:rsidRPr="002D634B">
        <w:rPr>
          <w:rFonts w:ascii="Verdana" w:hAnsi="Verdana" w:cs="Arial"/>
          <w:b/>
          <w:bCs/>
          <w:sz w:val="18"/>
          <w:szCs w:val="18"/>
        </w:rPr>
        <w:t xml:space="preserve">ostawa </w:t>
      </w:r>
      <w:r w:rsidR="00565C7F">
        <w:rPr>
          <w:rFonts w:ascii="Verdana" w:hAnsi="Verdana" w:cs="Arial"/>
          <w:b/>
          <w:bCs/>
          <w:sz w:val="18"/>
          <w:szCs w:val="18"/>
        </w:rPr>
        <w:t xml:space="preserve">dwóch projektorów multimedialnych wraz z wyposażeniem dla </w:t>
      </w:r>
      <w:r w:rsidR="00565C7F" w:rsidRPr="00E55E59">
        <w:rPr>
          <w:rFonts w:ascii="Verdana" w:hAnsi="Verdana" w:cs="Arial"/>
          <w:b/>
          <w:bCs/>
          <w:sz w:val="18"/>
          <w:szCs w:val="18"/>
        </w:rPr>
        <w:t>C</w:t>
      </w:r>
      <w:r w:rsidR="00C903E8">
        <w:rPr>
          <w:rFonts w:ascii="Verdana" w:hAnsi="Verdana" w:cs="Arial"/>
          <w:b/>
          <w:bCs/>
          <w:sz w:val="18"/>
          <w:szCs w:val="18"/>
        </w:rPr>
        <w:t>C</w:t>
      </w:r>
      <w:r w:rsidR="00565C7F" w:rsidRPr="00E55E59">
        <w:rPr>
          <w:rFonts w:ascii="Verdana" w:hAnsi="Verdana" w:cs="Arial"/>
          <w:b/>
          <w:bCs/>
          <w:sz w:val="18"/>
          <w:szCs w:val="18"/>
        </w:rPr>
        <w:t xml:space="preserve"> KC-DE-</w:t>
      </w:r>
      <w:r w:rsidR="00565C7F">
        <w:rPr>
          <w:rFonts w:ascii="Verdana" w:hAnsi="Verdana" w:cs="Arial"/>
          <w:b/>
          <w:bCs/>
          <w:sz w:val="18"/>
          <w:szCs w:val="18"/>
        </w:rPr>
        <w:t>zp</w:t>
      </w:r>
      <w:r w:rsidR="00565C7F" w:rsidRPr="00E55E59">
        <w:rPr>
          <w:rFonts w:ascii="Verdana" w:hAnsi="Verdana" w:cs="Arial"/>
          <w:b/>
          <w:bCs/>
          <w:sz w:val="18"/>
          <w:szCs w:val="18"/>
        </w:rPr>
        <w:t>.272-6</w:t>
      </w:r>
      <w:r w:rsidR="00565C7F">
        <w:rPr>
          <w:rFonts w:ascii="Verdana" w:hAnsi="Verdana" w:cs="Arial"/>
          <w:b/>
          <w:bCs/>
          <w:sz w:val="18"/>
          <w:szCs w:val="18"/>
        </w:rPr>
        <w:t>45</w:t>
      </w:r>
      <w:r w:rsidR="00565C7F" w:rsidRPr="00E55E59">
        <w:rPr>
          <w:rFonts w:ascii="Verdana" w:hAnsi="Verdana" w:cs="Arial"/>
          <w:b/>
          <w:bCs/>
          <w:sz w:val="18"/>
          <w:szCs w:val="18"/>
        </w:rPr>
        <w:t>/25</w:t>
      </w:r>
      <w:r w:rsidRPr="00646A08">
        <w:rPr>
          <w:rFonts w:ascii="Verdana" w:hAnsi="Verdana"/>
          <w:b/>
          <w:sz w:val="18"/>
          <w:szCs w:val="18"/>
        </w:rPr>
        <w:t xml:space="preserve">, </w:t>
      </w:r>
      <w:r w:rsidRPr="00646A08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AE44FA" w:rsidRPr="00646A08">
        <w:rPr>
          <w:rFonts w:ascii="Verdana" w:hAnsi="Verdana"/>
          <w:sz w:val="18"/>
          <w:szCs w:val="18"/>
        </w:rPr>
        <w:t xml:space="preserve"> </w:t>
      </w:r>
      <w:r w:rsidRPr="00646A08">
        <w:rPr>
          <w:rFonts w:ascii="Verdana" w:hAnsi="Verdana"/>
          <w:sz w:val="18"/>
          <w:szCs w:val="18"/>
        </w:rPr>
        <w:t>warunków zamówienia.</w:t>
      </w:r>
    </w:p>
    <w:p w14:paraId="0221B9AC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1616"/>
        <w:gridCol w:w="1417"/>
        <w:gridCol w:w="709"/>
        <w:gridCol w:w="1417"/>
        <w:gridCol w:w="1418"/>
        <w:gridCol w:w="1134"/>
        <w:gridCol w:w="1643"/>
      </w:tblGrid>
      <w:tr w:rsidR="00ED3BEA" w:rsidRPr="00000FEA" w14:paraId="5CB6017C" w14:textId="77777777" w:rsidTr="00ED3BEA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A5B7BB" w14:textId="0B83A83A" w:rsidR="00ED3BEA" w:rsidRPr="0037457A" w:rsidRDefault="00ED3BEA" w:rsidP="0048437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37457A"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63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865215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07BE9A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Nazwa producenta </w:t>
            </w:r>
          </w:p>
          <w:p w14:paraId="77280504" w14:textId="3539FC1E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i model </w:t>
            </w:r>
          </w:p>
          <w:p w14:paraId="555559F2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6687D8B" w14:textId="77777777" w:rsidR="00ED3BEA" w:rsidRPr="0037457A" w:rsidRDefault="00ED3BEA" w:rsidP="0048437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1A5152A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29B3AB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BDE5E91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CDECA67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Cena jednostkowa netto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079034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0F342357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3C6B3D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EEAEA90" w14:textId="5CD081B6" w:rsidR="00ED3BEA" w:rsidRPr="0037457A" w:rsidRDefault="00ED3BEA" w:rsidP="0048437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356344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0C2DF016" w14:textId="77777777" w:rsidR="00ED3BEA" w:rsidRPr="0037457A" w:rsidRDefault="00ED3BEA" w:rsidP="0048437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[PLN]</w:t>
            </w:r>
          </w:p>
          <w:p w14:paraId="5960414D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ED3BEA" w:rsidRPr="00000FEA" w14:paraId="3B226A85" w14:textId="77777777" w:rsidTr="00ED3BEA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63DC12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FE7935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7C917C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E63AD5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6BCFBA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0CDDF3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AB82C6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C4DB6B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ED3BEA" w:rsidRPr="00000FEA" w14:paraId="02E892CE" w14:textId="77777777" w:rsidTr="00ED3BEA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5D3135" w14:textId="77777777" w:rsidR="00ED3BEA" w:rsidRPr="0037457A" w:rsidRDefault="00ED3BEA" w:rsidP="0048437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63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7D45" w14:textId="1054552F" w:rsidR="00ED3BEA" w:rsidRPr="0037457A" w:rsidRDefault="00565C7F" w:rsidP="00484372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Projektor multimedialny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90B0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9ADC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411BCB8E" w14:textId="73A05EF0" w:rsidR="00ED3BEA" w:rsidRPr="0037457A" w:rsidRDefault="00565C7F" w:rsidP="0048437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ED3BEA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40F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3C9C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61FB80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FA1446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D3BEA" w:rsidRPr="00000FEA" w14:paraId="527F827B" w14:textId="77777777" w:rsidTr="00ED3BEA">
        <w:trPr>
          <w:trHeight w:val="1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54A65A" w14:textId="77777777" w:rsidR="00ED3BEA" w:rsidRPr="0037457A" w:rsidRDefault="00ED3BEA" w:rsidP="00484372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63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968" w14:textId="71AA1EAD" w:rsidR="00ED3BEA" w:rsidRPr="0037457A" w:rsidRDefault="00565C7F" w:rsidP="00484372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Wskaźnik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DC09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3CA2" w14:textId="77777777" w:rsidR="00ED3BEA" w:rsidRPr="0037457A" w:rsidRDefault="00ED3BEA" w:rsidP="0048437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39E69EC8" w14:textId="6A671A77" w:rsidR="00ED3BEA" w:rsidRPr="0037457A" w:rsidRDefault="00ED3BEA" w:rsidP="00565C7F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2709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6FF0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774B10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878ED7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D3BEA" w:rsidRPr="00000FEA" w14:paraId="3C0AE3FE" w14:textId="77777777" w:rsidTr="00ED3BEA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AB3BEE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FC70" w14:textId="77777777" w:rsidR="00ED3BEA" w:rsidRPr="0037457A" w:rsidRDefault="00ED3BEA" w:rsidP="00484372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(netto)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AF52DF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D3BEA" w:rsidRPr="00000FEA" w14:paraId="0133ED9D" w14:textId="77777777" w:rsidTr="00ED3BEA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D95CD8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8E95" w14:textId="77777777" w:rsidR="00ED3BEA" w:rsidRPr="0037457A" w:rsidRDefault="00ED3BEA" w:rsidP="00484372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VAT (23%)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29A1E0" w14:textId="77777777" w:rsidR="00ED3BEA" w:rsidRPr="0037457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D3BEA" w:rsidRPr="00000FEA" w14:paraId="059CACAA" w14:textId="77777777" w:rsidTr="00ED3BEA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2F4E57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7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432F" w14:textId="77777777" w:rsidR="00ED3BEA" w:rsidRPr="0037457A" w:rsidRDefault="00ED3BEA" w:rsidP="00484372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37457A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RAZEM (brutto)</w:t>
            </w:r>
          </w:p>
          <w:p w14:paraId="506756BD" w14:textId="77777777" w:rsidR="00ED3BEA" w:rsidRPr="0037457A" w:rsidRDefault="00ED3BEA" w:rsidP="00484372">
            <w:pPr>
              <w:rPr>
                <w:sz w:val="16"/>
                <w:szCs w:val="16"/>
              </w:rPr>
            </w:pPr>
            <w:r w:rsidRPr="0037457A">
              <w:rPr>
                <w:sz w:val="16"/>
                <w:szCs w:val="16"/>
              </w:rPr>
              <w:t xml:space="preserve"> </w:t>
            </w:r>
          </w:p>
          <w:p w14:paraId="27776375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  <w:r w:rsidRPr="0037457A">
              <w:rPr>
                <w:rFonts w:ascii="Verdana" w:hAnsi="Verdana"/>
                <w:sz w:val="16"/>
                <w:szCs w:val="16"/>
              </w:rPr>
              <w:t>Słownie brutto: ……………………………………………………/</w:t>
            </w:r>
          </w:p>
          <w:p w14:paraId="2A2F4E55" w14:textId="77777777" w:rsidR="00ED3BEA" w:rsidRPr="0037457A" w:rsidRDefault="00ED3BEA" w:rsidP="00484372">
            <w:pPr>
              <w:ind w:right="425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CC9A6" w14:textId="77777777" w:rsidR="00ED3BEA" w:rsidRDefault="00ED3BEA" w:rsidP="00484372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7830DD09" w14:textId="77777777" w:rsidR="00ED3BEA" w:rsidRPr="0037457A" w:rsidRDefault="00ED3BEA" w:rsidP="0048437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…………….</w:t>
            </w:r>
          </w:p>
        </w:tc>
      </w:tr>
    </w:tbl>
    <w:p w14:paraId="48C07311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69FBFDE" w14:textId="77777777" w:rsidR="006E3711" w:rsidRDefault="006E3711" w:rsidP="006B1AE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4B038CA" w14:textId="0E016A41" w:rsidR="00126B3A" w:rsidRPr="00565C7F" w:rsidRDefault="006B1AE2" w:rsidP="00126B3A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565C7F">
        <w:rPr>
          <w:rFonts w:ascii="Verdana" w:hAnsi="Verdana"/>
          <w:b/>
          <w:sz w:val="18"/>
          <w:szCs w:val="18"/>
        </w:rPr>
        <w:t xml:space="preserve">Okres udzielonej gwarancji </w:t>
      </w:r>
      <w:r w:rsidR="00565C7F" w:rsidRPr="00565C7F">
        <w:rPr>
          <w:rFonts w:ascii="Verdana" w:hAnsi="Verdana"/>
          <w:b/>
          <w:sz w:val="18"/>
          <w:szCs w:val="18"/>
        </w:rPr>
        <w:t xml:space="preserve"> na projektory multimedialne: </w:t>
      </w:r>
      <w:r w:rsidR="00622ED4">
        <w:rPr>
          <w:rFonts w:ascii="Verdana" w:hAnsi="Verdana"/>
          <w:b/>
          <w:sz w:val="18"/>
          <w:szCs w:val="18"/>
        </w:rPr>
        <w:t xml:space="preserve">min. </w:t>
      </w:r>
      <w:r w:rsidR="00565C7F" w:rsidRPr="00565C7F">
        <w:rPr>
          <w:rFonts w:ascii="Verdana" w:hAnsi="Verdana"/>
          <w:b/>
          <w:sz w:val="18"/>
          <w:szCs w:val="18"/>
        </w:rPr>
        <w:t xml:space="preserve">36 </w:t>
      </w:r>
      <w:r w:rsidRPr="00565C7F">
        <w:rPr>
          <w:rFonts w:ascii="Verdana" w:hAnsi="Verdana"/>
          <w:b/>
          <w:sz w:val="18"/>
          <w:szCs w:val="18"/>
        </w:rPr>
        <w:t>miesi</w:t>
      </w:r>
      <w:r w:rsidR="00126B3A" w:rsidRPr="00565C7F">
        <w:rPr>
          <w:rFonts w:ascii="Verdana" w:hAnsi="Verdana"/>
          <w:b/>
          <w:sz w:val="18"/>
          <w:szCs w:val="18"/>
        </w:rPr>
        <w:t>ę</w:t>
      </w:r>
      <w:r w:rsidR="003B1539" w:rsidRPr="00565C7F">
        <w:rPr>
          <w:rFonts w:ascii="Verdana" w:hAnsi="Verdana"/>
          <w:b/>
          <w:sz w:val="18"/>
          <w:szCs w:val="18"/>
        </w:rPr>
        <w:t>c</w:t>
      </w:r>
      <w:r w:rsidR="00126B3A" w:rsidRPr="00565C7F">
        <w:rPr>
          <w:rFonts w:ascii="Verdana" w:hAnsi="Verdana"/>
          <w:b/>
          <w:sz w:val="18"/>
          <w:szCs w:val="18"/>
        </w:rPr>
        <w:t xml:space="preserve">y </w:t>
      </w:r>
    </w:p>
    <w:p w14:paraId="067D69D2" w14:textId="0C756070" w:rsidR="00565C7F" w:rsidRPr="00565C7F" w:rsidRDefault="00565C7F" w:rsidP="00126B3A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565C7F">
        <w:rPr>
          <w:rFonts w:ascii="Verdana" w:hAnsi="Verdana"/>
          <w:b/>
          <w:sz w:val="18"/>
          <w:szCs w:val="18"/>
        </w:rPr>
        <w:t xml:space="preserve">Okres udzielonej gwarancji  na wskaźniki: </w:t>
      </w:r>
      <w:r w:rsidR="00622ED4">
        <w:rPr>
          <w:rFonts w:ascii="Verdana" w:hAnsi="Verdana"/>
          <w:b/>
          <w:sz w:val="18"/>
          <w:szCs w:val="18"/>
        </w:rPr>
        <w:t>min.</w:t>
      </w:r>
      <w:r w:rsidRPr="00565C7F">
        <w:rPr>
          <w:rFonts w:ascii="Verdana" w:hAnsi="Verdana"/>
          <w:b/>
          <w:sz w:val="18"/>
          <w:szCs w:val="18"/>
        </w:rPr>
        <w:t xml:space="preserve"> 24 miesiące</w:t>
      </w:r>
    </w:p>
    <w:p w14:paraId="317AA6F5" w14:textId="77777777" w:rsidR="00126B3A" w:rsidRPr="00646A08" w:rsidRDefault="00126B3A" w:rsidP="00126B3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EF3CEF6" w14:textId="48912DDF" w:rsidR="00565C7F" w:rsidRPr="00565C7F" w:rsidRDefault="00565C7F" w:rsidP="00565C7F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565C7F">
        <w:rPr>
          <w:rFonts w:ascii="Verdana" w:hAnsi="Verdana"/>
          <w:b/>
          <w:bCs/>
          <w:iCs/>
          <w:sz w:val="18"/>
          <w:szCs w:val="18"/>
        </w:rPr>
        <w:t>Termin realizacji zamówienia:……dni od daty podpisania umowy</w:t>
      </w:r>
      <w:r w:rsidRPr="00565C7F">
        <w:rPr>
          <w:rFonts w:ascii="Verdana" w:hAnsi="Verdana"/>
          <w:b/>
          <w:bCs/>
          <w:i/>
          <w:sz w:val="18"/>
          <w:szCs w:val="18"/>
        </w:rPr>
        <w:t>*</w:t>
      </w:r>
      <w:r w:rsidRPr="00565C7F">
        <w:rPr>
          <w:rFonts w:ascii="Verdana" w:hAnsi="Verdana"/>
          <w:b/>
          <w:bCs/>
          <w:i/>
          <w:sz w:val="18"/>
          <w:szCs w:val="18"/>
          <w:highlight w:val="yellow"/>
        </w:rPr>
        <w:t>(kryterium oceny ofert).</w:t>
      </w:r>
    </w:p>
    <w:p w14:paraId="2DBB45F6" w14:textId="221696F9" w:rsidR="00700259" w:rsidRPr="00646A08" w:rsidRDefault="00565C7F" w:rsidP="00565C7F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565C7F">
        <w:rPr>
          <w:rFonts w:ascii="Verdana" w:hAnsi="Verdana"/>
          <w:i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605D1CE8" w14:textId="77777777" w:rsidR="009C3941" w:rsidRPr="00646A08" w:rsidRDefault="009C3941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210FC4A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lastRenderedPageBreak/>
        <w:t xml:space="preserve">Oświadczamy, że zgodnie z ustawą z dnia 6 marca 2018 r. Prawo przedsiębiorców, należymy do małych lub średnich przedsiębiorców: </w:t>
      </w:r>
      <w:r w:rsidRPr="00646A08">
        <w:rPr>
          <w:rFonts w:ascii="Verdana" w:hAnsi="Verdana"/>
          <w:b/>
          <w:bCs/>
          <w:sz w:val="18"/>
          <w:szCs w:val="18"/>
        </w:rPr>
        <w:t>TAK/NIE</w:t>
      </w:r>
    </w:p>
    <w:p w14:paraId="20AB82A5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/>
          <w:bCs/>
          <w:sz w:val="18"/>
          <w:szCs w:val="18"/>
        </w:rPr>
        <w:t>Termin płatności</w:t>
      </w:r>
      <w:r w:rsidRPr="00646A08">
        <w:rPr>
          <w:rFonts w:ascii="Verdana" w:hAnsi="Verdana"/>
          <w:sz w:val="18"/>
          <w:szCs w:val="18"/>
        </w:rPr>
        <w:t>: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  <w:u w:val="single"/>
        </w:rPr>
      </w:pPr>
      <w:r w:rsidRPr="00646A08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4A4FBC7D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1.</w:t>
      </w:r>
      <w:r w:rsidRPr="00646A08">
        <w:rPr>
          <w:rFonts w:ascii="Verdana" w:hAnsi="Verdana"/>
          <w:sz w:val="18"/>
          <w:szCs w:val="18"/>
        </w:rPr>
        <w:tab/>
        <w:t>Oświadczamy, że jesteśmy związani niniejszą ofertą przez okres wskazany w SWZ.</w:t>
      </w:r>
    </w:p>
    <w:p w14:paraId="0BA42659" w14:textId="77777777" w:rsidR="008545FD" w:rsidRDefault="00A758C3" w:rsidP="008545FD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2.</w:t>
      </w:r>
      <w:r w:rsidRPr="00646A08">
        <w:rPr>
          <w:rFonts w:ascii="Verdana" w:hAnsi="Verdana"/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36E671F5" w14:textId="0F519417" w:rsidR="008545FD" w:rsidRDefault="008545FD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</w:t>
      </w:r>
      <w:r w:rsidRPr="008545FD">
        <w:rPr>
          <w:rFonts w:ascii="Verdana" w:hAnsi="Verdana"/>
          <w:sz w:val="18"/>
          <w:szCs w:val="18"/>
        </w:rPr>
        <w:t xml:space="preserve">Oświadczamy, że obsługa gwarancyjna świadczona będzie przez producenta lub autoryzowanego partnera serwisowego producenta </w:t>
      </w:r>
      <w:r w:rsidRPr="008545FD">
        <w:rPr>
          <w:rFonts w:ascii="Verdana" w:hAnsi="Verdana"/>
          <w:sz w:val="18"/>
          <w:szCs w:val="18"/>
          <w:highlight w:val="yellow"/>
        </w:rPr>
        <w:t>tj. ………………………(należy wpisać)</w:t>
      </w:r>
    </w:p>
    <w:p w14:paraId="22C606E3" w14:textId="67A2BF6F" w:rsidR="00A758C3" w:rsidRPr="00646A08" w:rsidRDefault="008545FD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="00A758C3" w:rsidRPr="00646A0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611DC4D3" w:rsidR="00A758C3" w:rsidRPr="00646A08" w:rsidRDefault="008545FD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A758C3" w:rsidRPr="00646A08">
        <w:rPr>
          <w:rFonts w:ascii="Verdana" w:hAnsi="Verdana"/>
          <w:sz w:val="18"/>
          <w:szCs w:val="18"/>
        </w:rPr>
        <w:t>.</w:t>
      </w:r>
      <w:r w:rsidR="00A758C3" w:rsidRPr="00646A08">
        <w:rPr>
          <w:rFonts w:ascii="Verdana" w:hAnsi="Verdana"/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:rsidRPr="00646A08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BC59C39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Nazwa podwykonawcy</w:t>
            </w:r>
            <w:r w:rsidRPr="00646A0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758C3" w:rsidRPr="00646A08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8C3" w:rsidRPr="00646A08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85C6C3" w14:textId="58EB69E0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</w:p>
    <w:p w14:paraId="2B348F2B" w14:textId="66C7DC65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652151" w14:textId="77777777" w:rsidR="000119D8" w:rsidRPr="00646A08" w:rsidRDefault="000119D8" w:rsidP="000119D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646A08">
        <w:rPr>
          <w:rFonts w:ascii="Verdana" w:hAnsi="Verdana" w:cs="Times New Roman"/>
          <w:sz w:val="18"/>
          <w:szCs w:val="18"/>
        </w:rPr>
        <w:tab/>
        <w:t>Imię i Nazwisko</w:t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</w:p>
    <w:p w14:paraId="34BBD8D9" w14:textId="77777777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</w:r>
    </w:p>
    <w:p w14:paraId="733FC507" w14:textId="42E810A3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  <w:t xml:space="preserve"> </w:t>
      </w:r>
    </w:p>
    <w:p w14:paraId="7076847E" w14:textId="32E7A54E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46A08">
        <w:rPr>
          <w:rFonts w:ascii="Verdana" w:hAnsi="Verdana"/>
          <w:sz w:val="18"/>
          <w:szCs w:val="18"/>
        </w:rPr>
        <w:t>ych</w:t>
      </w:r>
      <w:proofErr w:type="spellEnd"/>
      <w:r w:rsidRPr="00646A08">
        <w:rPr>
          <w:rFonts w:ascii="Verdana" w:hAnsi="Verdana"/>
          <w:sz w:val="18"/>
          <w:szCs w:val="18"/>
        </w:rPr>
        <w:t>) dokumentu(ów)</w:t>
      </w:r>
    </w:p>
    <w:p w14:paraId="0DC5C5CB" w14:textId="205AF6A8" w:rsidR="000119D8" w:rsidRPr="00646A08" w:rsidRDefault="000119D8" w:rsidP="000119D8">
      <w:p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       …………………………...........................……które dołączamy do oferty.</w:t>
      </w:r>
    </w:p>
    <w:p w14:paraId="7741C580" w14:textId="4F5999BC" w:rsidR="000119D8" w:rsidRPr="00646A08" w:rsidRDefault="000119D8" w:rsidP="000119D8">
      <w:pPr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załącznikami do niniejszej oferty są:</w:t>
      </w:r>
    </w:p>
    <w:p w14:paraId="3142A7A7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2677B9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0FCBEE0B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1D77DCD0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ECF9D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EC01DE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F0E6133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6C523C30" w14:textId="77777777" w:rsidR="000119D8" w:rsidRPr="00646A08" w:rsidRDefault="000119D8" w:rsidP="000119D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FB6E2DF" w14:textId="73A3C1E4" w:rsidR="00FE545C" w:rsidRPr="00646A08" w:rsidRDefault="00FE545C" w:rsidP="000119D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FE545C" w:rsidRPr="00646A08" w:rsidSect="00511A18">
      <w:headerReference w:type="default" r:id="rId9"/>
      <w:footerReference w:type="default" r:id="rId10"/>
      <w:pgSz w:w="11906" w:h="16838"/>
      <w:pgMar w:top="142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82AEB" w14:textId="77777777" w:rsidR="007A23FE" w:rsidRDefault="007A23FE">
      <w:r>
        <w:separator/>
      </w:r>
    </w:p>
  </w:endnote>
  <w:endnote w:type="continuationSeparator" w:id="0">
    <w:p w14:paraId="2BFFEF12" w14:textId="77777777" w:rsidR="007A23FE" w:rsidRDefault="007A2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391B8" w14:textId="780979C8" w:rsidR="00B868AF" w:rsidRPr="00B868AF" w:rsidRDefault="00B868AF" w:rsidP="00B868AF">
    <w:pPr>
      <w:pStyle w:val="Stopka"/>
      <w:jc w:val="center"/>
      <w:rPr>
        <w:sz w:val="14"/>
        <w:szCs w:val="14"/>
      </w:rPr>
    </w:pPr>
    <w:r w:rsidRPr="00B868AF">
      <w:rPr>
        <w:sz w:val="14"/>
        <w:szCs w:val="14"/>
      </w:rPr>
      <w:t xml:space="preserve">Projekt SOCCER jest finansowany w ramach umowy o dotację nr 101128073, jest wspierany przez Europejskie Centrum Kompetencji w dziedzinie </w:t>
    </w:r>
    <w:proofErr w:type="spellStart"/>
    <w:r w:rsidRPr="00B868AF">
      <w:rPr>
        <w:sz w:val="14"/>
        <w:szCs w:val="14"/>
      </w:rPr>
      <w:t>Cyberbezpieczeństwa</w:t>
    </w:r>
    <w:proofErr w:type="spellEnd"/>
    <w:r w:rsidRPr="00B868AF">
      <w:rPr>
        <w:sz w:val="14"/>
        <w:szCs w:val="14"/>
      </w:rPr>
      <w:t xml:space="preserve"> (ECCC), w tym współfinansowany ze środków polskiego Ministerstwa Nauki i Szkolnictwa Wyższego w ramach programu pn.</w:t>
    </w:r>
  </w:p>
  <w:p w14:paraId="23BE6513" w14:textId="2CD16481" w:rsidR="00B868AF" w:rsidRPr="00B868AF" w:rsidRDefault="00B868AF" w:rsidP="00B868AF">
    <w:pPr>
      <w:pStyle w:val="Stopka"/>
      <w:jc w:val="center"/>
      <w:rPr>
        <w:sz w:val="14"/>
        <w:szCs w:val="14"/>
      </w:rPr>
    </w:pPr>
    <w:r w:rsidRPr="00B868AF">
      <w:rPr>
        <w:sz w:val="14"/>
        <w:szCs w:val="14"/>
      </w:rPr>
      <w:t>Projekty Międzynarodowe Współfinansowane</w:t>
    </w:r>
  </w:p>
  <w:p w14:paraId="56291B52" w14:textId="77777777" w:rsidR="00F53146" w:rsidRDefault="00F53146" w:rsidP="00B868AF">
    <w:pPr>
      <w:pStyle w:val="Stopka"/>
      <w:tabs>
        <w:tab w:val="clear" w:pos="4536"/>
        <w:tab w:val="clear" w:pos="9072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806D1" w14:textId="77777777" w:rsidR="007A23FE" w:rsidRDefault="007A23FE">
      <w:r>
        <w:separator/>
      </w:r>
    </w:p>
  </w:footnote>
  <w:footnote w:type="continuationSeparator" w:id="0">
    <w:p w14:paraId="101EF9DE" w14:textId="77777777" w:rsidR="007A23FE" w:rsidRDefault="007A2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6"/>
  </w:num>
  <w:num w:numId="5" w16cid:durableId="1060059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  <w:num w:numId="9" w16cid:durableId="690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19D8"/>
    <w:rsid w:val="00012286"/>
    <w:rsid w:val="000349BB"/>
    <w:rsid w:val="000613EA"/>
    <w:rsid w:val="000704FC"/>
    <w:rsid w:val="00071CCC"/>
    <w:rsid w:val="000B731D"/>
    <w:rsid w:val="000D6134"/>
    <w:rsid w:val="000E09C7"/>
    <w:rsid w:val="000F6589"/>
    <w:rsid w:val="001001F8"/>
    <w:rsid w:val="00106636"/>
    <w:rsid w:val="00115467"/>
    <w:rsid w:val="00116EC6"/>
    <w:rsid w:val="00126B3A"/>
    <w:rsid w:val="001801DD"/>
    <w:rsid w:val="0018119D"/>
    <w:rsid w:val="001D4612"/>
    <w:rsid w:val="001F7651"/>
    <w:rsid w:val="002054D9"/>
    <w:rsid w:val="00207E98"/>
    <w:rsid w:val="00220859"/>
    <w:rsid w:val="002723B0"/>
    <w:rsid w:val="00272946"/>
    <w:rsid w:val="002A35E2"/>
    <w:rsid w:val="002D0FEB"/>
    <w:rsid w:val="002E2535"/>
    <w:rsid w:val="00315A4A"/>
    <w:rsid w:val="00317F77"/>
    <w:rsid w:val="0033526E"/>
    <w:rsid w:val="00367B41"/>
    <w:rsid w:val="003B1539"/>
    <w:rsid w:val="003B3166"/>
    <w:rsid w:val="003D203C"/>
    <w:rsid w:val="00436A8F"/>
    <w:rsid w:val="00462644"/>
    <w:rsid w:val="00485437"/>
    <w:rsid w:val="004A0D80"/>
    <w:rsid w:val="004B7300"/>
    <w:rsid w:val="004C6753"/>
    <w:rsid w:val="004E75AC"/>
    <w:rsid w:val="00503165"/>
    <w:rsid w:val="00511A18"/>
    <w:rsid w:val="0052375B"/>
    <w:rsid w:val="005357CF"/>
    <w:rsid w:val="00565C7F"/>
    <w:rsid w:val="0056651A"/>
    <w:rsid w:val="00595C87"/>
    <w:rsid w:val="005D2C65"/>
    <w:rsid w:val="005E37A7"/>
    <w:rsid w:val="005E6D94"/>
    <w:rsid w:val="00622ED4"/>
    <w:rsid w:val="0063384F"/>
    <w:rsid w:val="00643C6F"/>
    <w:rsid w:val="00646202"/>
    <w:rsid w:val="00646A08"/>
    <w:rsid w:val="0065290F"/>
    <w:rsid w:val="006815F6"/>
    <w:rsid w:val="006A0149"/>
    <w:rsid w:val="006B1AE2"/>
    <w:rsid w:val="006D1C24"/>
    <w:rsid w:val="006E3711"/>
    <w:rsid w:val="00700259"/>
    <w:rsid w:val="00736060"/>
    <w:rsid w:val="00737AA9"/>
    <w:rsid w:val="00764F48"/>
    <w:rsid w:val="007748F0"/>
    <w:rsid w:val="00780F9A"/>
    <w:rsid w:val="007A23FE"/>
    <w:rsid w:val="007A4321"/>
    <w:rsid w:val="007E0A40"/>
    <w:rsid w:val="008050DD"/>
    <w:rsid w:val="0080627D"/>
    <w:rsid w:val="008072B2"/>
    <w:rsid w:val="00821556"/>
    <w:rsid w:val="00833933"/>
    <w:rsid w:val="00837532"/>
    <w:rsid w:val="00853083"/>
    <w:rsid w:val="008545FD"/>
    <w:rsid w:val="00874EFB"/>
    <w:rsid w:val="008B2F0C"/>
    <w:rsid w:val="008B4928"/>
    <w:rsid w:val="008D2AB8"/>
    <w:rsid w:val="008E349A"/>
    <w:rsid w:val="008F1C66"/>
    <w:rsid w:val="008F5A29"/>
    <w:rsid w:val="00970FE4"/>
    <w:rsid w:val="00974DAD"/>
    <w:rsid w:val="00990E79"/>
    <w:rsid w:val="009A08AD"/>
    <w:rsid w:val="009A325D"/>
    <w:rsid w:val="009C3941"/>
    <w:rsid w:val="00A0022B"/>
    <w:rsid w:val="00A23650"/>
    <w:rsid w:val="00A2476E"/>
    <w:rsid w:val="00A346FE"/>
    <w:rsid w:val="00A34ADC"/>
    <w:rsid w:val="00A47B4D"/>
    <w:rsid w:val="00A61776"/>
    <w:rsid w:val="00A758C3"/>
    <w:rsid w:val="00A83018"/>
    <w:rsid w:val="00A87B36"/>
    <w:rsid w:val="00AD33DB"/>
    <w:rsid w:val="00AE44FA"/>
    <w:rsid w:val="00B02E8B"/>
    <w:rsid w:val="00B72CE3"/>
    <w:rsid w:val="00B774DC"/>
    <w:rsid w:val="00B868AF"/>
    <w:rsid w:val="00BA75E3"/>
    <w:rsid w:val="00BB44F0"/>
    <w:rsid w:val="00BC68E0"/>
    <w:rsid w:val="00BE26B7"/>
    <w:rsid w:val="00BE35D0"/>
    <w:rsid w:val="00C67B9D"/>
    <w:rsid w:val="00C903E8"/>
    <w:rsid w:val="00C969A6"/>
    <w:rsid w:val="00C96D37"/>
    <w:rsid w:val="00CA7D36"/>
    <w:rsid w:val="00CE6773"/>
    <w:rsid w:val="00D24208"/>
    <w:rsid w:val="00D47A03"/>
    <w:rsid w:val="00D60C38"/>
    <w:rsid w:val="00D6657A"/>
    <w:rsid w:val="00D66893"/>
    <w:rsid w:val="00D8119A"/>
    <w:rsid w:val="00D90ACB"/>
    <w:rsid w:val="00DA17BB"/>
    <w:rsid w:val="00DB3E7B"/>
    <w:rsid w:val="00DC1500"/>
    <w:rsid w:val="00DD4335"/>
    <w:rsid w:val="00E0161A"/>
    <w:rsid w:val="00E12338"/>
    <w:rsid w:val="00E332C5"/>
    <w:rsid w:val="00E44371"/>
    <w:rsid w:val="00E50851"/>
    <w:rsid w:val="00E678B5"/>
    <w:rsid w:val="00E8496A"/>
    <w:rsid w:val="00E949B0"/>
    <w:rsid w:val="00EC0BEA"/>
    <w:rsid w:val="00EC7608"/>
    <w:rsid w:val="00ED3BEA"/>
    <w:rsid w:val="00ED4E2E"/>
    <w:rsid w:val="00F00591"/>
    <w:rsid w:val="00F51688"/>
    <w:rsid w:val="00F53146"/>
    <w:rsid w:val="00F86B05"/>
    <w:rsid w:val="00F87904"/>
    <w:rsid w:val="00F91018"/>
    <w:rsid w:val="00FA0F30"/>
    <w:rsid w:val="00FA176A"/>
    <w:rsid w:val="00FA51A4"/>
    <w:rsid w:val="00FB3A8A"/>
    <w:rsid w:val="00FD4CBA"/>
    <w:rsid w:val="00FE0435"/>
    <w:rsid w:val="00FE428E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126B3A"/>
    <w:pPr>
      <w:spacing w:before="100" w:beforeAutospacing="1" w:after="100" w:afterAutospacing="1"/>
    </w:pPr>
    <w:rPr>
      <w:color w:val="000000"/>
    </w:rPr>
  </w:style>
  <w:style w:type="character" w:customStyle="1" w:styleId="StopkaZnak">
    <w:name w:val="Stopka Znak"/>
    <w:basedOn w:val="Domylnaczcionkaakapitu"/>
    <w:link w:val="Stopka"/>
    <w:uiPriority w:val="99"/>
    <w:rsid w:val="00B86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717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2025-11-13T10:36:00Z</cp:lastPrinted>
  <dcterms:created xsi:type="dcterms:W3CDTF">2025-11-13T10:37:00Z</dcterms:created>
  <dcterms:modified xsi:type="dcterms:W3CDTF">2025-11-13T10:37:00Z</dcterms:modified>
</cp:coreProperties>
</file>